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4611CD5E" w14:textId="77777777" w:rsidR="00ED43C9" w:rsidRPr="00ED43C9" w:rsidRDefault="00ED43C9" w:rsidP="00ED43C9">
      <w:pPr>
        <w:pStyle w:val="Prrafodelista"/>
        <w:widowControl w:val="0"/>
        <w:jc w:val="both"/>
        <w:rPr>
          <w:rFonts w:ascii="Arial" w:hAnsi="Arial" w:cs="Arial"/>
          <w:color w:val="000000" w:themeColor="text1"/>
          <w:sz w:val="20"/>
        </w:rPr>
      </w:pPr>
    </w:p>
    <w:p w14:paraId="34007AE5" w14:textId="77777777" w:rsidR="00ED43C9" w:rsidRPr="00ED43C9" w:rsidRDefault="00ED43C9" w:rsidP="00ED43C9">
      <w:pPr>
        <w:pStyle w:val="Prrafodelista"/>
        <w:widowControl w:val="0"/>
        <w:jc w:val="both"/>
        <w:rPr>
          <w:rFonts w:ascii="Arial" w:hAnsi="Arial" w:cs="Arial"/>
          <w:color w:val="000000" w:themeColor="text1"/>
          <w:sz w:val="20"/>
        </w:rPr>
      </w:pPr>
      <w:r w:rsidRPr="00ED43C9">
        <w:rPr>
          <w:rFonts w:ascii="Arial" w:hAnsi="Arial" w:cs="Arial"/>
          <w:color w:val="000000" w:themeColor="text1"/>
          <w:sz w:val="20"/>
        </w:rPr>
        <w:t xml:space="preserve">Acreditar 10 servicios en realización de activaciones corporativas internas (para colaboradores) realizados en los últimos 05 años. Para ello deberá acreditar copias simples de contratos con su respectiva conformidad o constancia de prestación. </w:t>
      </w:r>
    </w:p>
    <w:p w14:paraId="3676B31D" w14:textId="23B05B6E" w:rsidR="00ED30E1" w:rsidRPr="004852DA" w:rsidRDefault="00ED30E1" w:rsidP="00ED43C9">
      <w:pPr>
        <w:pStyle w:val="Prrafodelista"/>
        <w:widowControl w:val="0"/>
        <w:autoSpaceDE w:val="0"/>
        <w:autoSpaceDN w:val="0"/>
        <w:adjustRightInd w:val="0"/>
        <w:jc w:val="both"/>
        <w:rPr>
          <w:rFonts w:ascii="Arial" w:hAnsi="Arial" w:cs="Arial"/>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266BD" w14:textId="77777777" w:rsidR="00F14D1C" w:rsidRDefault="00F14D1C">
      <w:r>
        <w:separator/>
      </w:r>
    </w:p>
  </w:endnote>
  <w:endnote w:type="continuationSeparator" w:id="0">
    <w:p w14:paraId="33231861" w14:textId="77777777" w:rsidR="00F14D1C" w:rsidRDefault="00F14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A72C6" w14:textId="77777777" w:rsidR="00F14D1C" w:rsidRDefault="00F14D1C">
      <w:r>
        <w:separator/>
      </w:r>
    </w:p>
  </w:footnote>
  <w:footnote w:type="continuationSeparator" w:id="0">
    <w:p w14:paraId="79BA668B" w14:textId="77777777" w:rsidR="00F14D1C" w:rsidRDefault="00F14D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1B2774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92DBF2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70</Words>
  <Characters>460</Characters>
  <Application>Microsoft Office Word</Application>
  <DocSecurity>0</DocSecurity>
  <Lines>34</Lines>
  <Paragraphs>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519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3</cp:revision>
  <cp:lastPrinted>2016-08-17T17:53:00Z</cp:lastPrinted>
  <dcterms:created xsi:type="dcterms:W3CDTF">2025-10-02T20:16:00Z</dcterms:created>
  <dcterms:modified xsi:type="dcterms:W3CDTF">2025-10-16T16:05:00Z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