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6B61622A" w:rsidR="002A56D7" w:rsidRPr="00D32E2F" w:rsidRDefault="00935AAA" w:rsidP="00935AAA">
      <w:pPr>
        <w:tabs>
          <w:tab w:val="center" w:pos="5124"/>
          <w:tab w:val="right" w:pos="9543"/>
        </w:tabs>
        <w:jc w:val="both"/>
        <w:rPr>
          <w:rFonts w:ascii="Arial" w:hAnsi="Arial" w:cs="Arial"/>
          <w:color w:val="000000" w:themeColor="text1"/>
          <w:sz w:val="20"/>
        </w:rPr>
      </w:pPr>
      <w:r w:rsidRPr="00D32E2F">
        <w:rPr>
          <w:rFonts w:ascii="Arial" w:hAnsi="Arial" w:cs="Arial"/>
          <w:color w:val="000000" w:themeColor="text1"/>
          <w:sz w:val="20"/>
        </w:rPr>
        <w:t>Es grato dirigirme a usted, para hacer de su conocimiento que luego de haber examinado l</w:t>
      </w:r>
      <w:r w:rsidR="00710C83" w:rsidRPr="00D32E2F">
        <w:rPr>
          <w:rFonts w:ascii="Arial" w:hAnsi="Arial" w:cs="Arial"/>
          <w:color w:val="000000" w:themeColor="text1"/>
          <w:sz w:val="20"/>
        </w:rPr>
        <w:t>o</w:t>
      </w:r>
      <w:r w:rsidRPr="00D32E2F">
        <w:rPr>
          <w:rFonts w:ascii="Arial" w:hAnsi="Arial" w:cs="Arial"/>
          <w:color w:val="000000" w:themeColor="text1"/>
          <w:sz w:val="20"/>
        </w:rPr>
        <w:t xml:space="preserve">s </w:t>
      </w:r>
      <w:r w:rsidR="00AB1FFC" w:rsidRPr="00D32E2F">
        <w:rPr>
          <w:rFonts w:ascii="Arial" w:hAnsi="Arial" w:cs="Arial"/>
          <w:color w:val="000000" w:themeColor="text1"/>
          <w:sz w:val="20"/>
        </w:rPr>
        <w:t>Términos de Referencia</w:t>
      </w:r>
      <w:r w:rsidRPr="00D32E2F">
        <w:rPr>
          <w:rFonts w:ascii="Arial" w:hAnsi="Arial" w:cs="Arial"/>
          <w:color w:val="000000" w:themeColor="text1"/>
          <w:sz w:val="20"/>
        </w:rPr>
        <w:t xml:space="preserve">, conociendo todos los alcances y las condiciones detalladas en dichos documentos, el postor que suscribe ofrece </w:t>
      </w:r>
      <w:r w:rsidR="00AB1FFC" w:rsidRPr="00D32E2F">
        <w:rPr>
          <w:rFonts w:ascii="Arial" w:hAnsi="Arial" w:cs="Arial"/>
          <w:color w:val="000000" w:themeColor="text1"/>
          <w:sz w:val="20"/>
        </w:rPr>
        <w:t xml:space="preserve">el </w:t>
      </w:r>
      <w:r w:rsidR="00D32E2F" w:rsidRPr="00D32E2F">
        <w:rPr>
          <w:rFonts w:ascii="Arial" w:hAnsi="Arial" w:cs="Arial"/>
          <w:color w:val="000000" w:themeColor="text1"/>
          <w:sz w:val="20"/>
          <w:u w:val="single"/>
        </w:rPr>
        <w:t>s</w:t>
      </w:r>
      <w:r w:rsidR="00D32E2F" w:rsidRPr="00D32E2F">
        <w:rPr>
          <w:rFonts w:ascii="Arial" w:hAnsi="Arial" w:cs="Arial"/>
          <w:color w:val="000000" w:themeColor="text1"/>
          <w:sz w:val="20"/>
          <w:u w:val="single"/>
        </w:rPr>
        <w:t>ervicio estudio de mercado de medios de comunicación para servicios de publicidad</w:t>
      </w:r>
      <w:r w:rsidR="00D32E2F" w:rsidRPr="00D32E2F">
        <w:rPr>
          <w:rFonts w:ascii="Arial" w:hAnsi="Arial" w:cs="Arial"/>
          <w:color w:val="000000" w:themeColor="text1"/>
          <w:sz w:val="20"/>
        </w:rPr>
        <w:t xml:space="preserve"> </w:t>
      </w:r>
      <w:r w:rsidR="004F105A" w:rsidRPr="00D32E2F">
        <w:rPr>
          <w:rFonts w:ascii="Arial" w:hAnsi="Arial" w:cs="Arial"/>
          <w:color w:val="000000" w:themeColor="text1"/>
          <w:sz w:val="20"/>
        </w:rPr>
        <w:t xml:space="preserve">y </w:t>
      </w:r>
      <w:r w:rsidR="002A56D7" w:rsidRPr="00D32E2F">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6FAB4C9" w14:textId="77777777" w:rsidR="00F01494" w:rsidRPr="00D4344A" w:rsidRDefault="00F01494" w:rsidP="00F01494">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4AF666C0" w14:textId="77777777" w:rsidR="00F01494" w:rsidRPr="00D4344A" w:rsidRDefault="00F01494" w:rsidP="00F01494">
      <w:pPr>
        <w:pStyle w:val="Prrafodelista"/>
        <w:rPr>
          <w:rFonts w:ascii="Arial" w:hAnsi="Arial" w:cs="Arial"/>
          <w:color w:val="EE0000"/>
          <w:sz w:val="20"/>
          <w:lang w:val="es-ES_tradnl"/>
        </w:rPr>
      </w:pPr>
    </w:p>
    <w:p w14:paraId="69D0A485"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04447B2E" w14:textId="77777777" w:rsidR="00F01494" w:rsidRPr="00D4344A" w:rsidRDefault="00F01494" w:rsidP="00F01494">
      <w:pPr>
        <w:pStyle w:val="Prrafodelista"/>
        <w:rPr>
          <w:rFonts w:ascii="Arial" w:hAnsi="Arial" w:cs="Arial"/>
          <w:color w:val="EE0000"/>
          <w:sz w:val="20"/>
          <w:lang w:val="es-ES_tradnl"/>
        </w:rPr>
      </w:pPr>
    </w:p>
    <w:p w14:paraId="523646A9"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741AF05" w14:textId="77777777" w:rsidR="00F01494" w:rsidRPr="00D4344A" w:rsidRDefault="00F01494" w:rsidP="00F01494">
      <w:pPr>
        <w:pStyle w:val="Prrafodelista"/>
        <w:rPr>
          <w:rFonts w:ascii="Arial" w:hAnsi="Arial" w:cs="Arial"/>
          <w:sz w:val="20"/>
          <w:lang w:val="es-ES_tradnl"/>
        </w:rPr>
      </w:pPr>
    </w:p>
    <w:p w14:paraId="7DE3FC53" w14:textId="77777777" w:rsidR="00F01494" w:rsidRPr="00D4344A" w:rsidRDefault="00F01494" w:rsidP="00F01494">
      <w:pPr>
        <w:pStyle w:val="Prrafodelista"/>
        <w:rPr>
          <w:rFonts w:ascii="Arial" w:hAnsi="Arial" w:cs="Arial"/>
          <w:sz w:val="20"/>
          <w:lang w:val="es-ES_tradnl"/>
        </w:rPr>
      </w:pPr>
    </w:p>
    <w:p w14:paraId="2E53EE1F" w14:textId="77777777" w:rsidR="00F01494" w:rsidRPr="00D4344A" w:rsidRDefault="00F01494" w:rsidP="00F01494">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46A2C29" wp14:editId="782CC7C7">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4B69B9"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64E2D960" w14:textId="77777777" w:rsidR="00F01494" w:rsidRPr="00D4344A" w:rsidRDefault="00F01494" w:rsidP="00F01494">
      <w:pPr>
        <w:rPr>
          <w:rFonts w:ascii="Arial" w:hAnsi="Arial" w:cs="Arial"/>
          <w:b/>
          <w:color w:val="000000" w:themeColor="text1"/>
          <w:sz w:val="20"/>
        </w:rPr>
      </w:pPr>
    </w:p>
    <w:p w14:paraId="6DBA27F7"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Señores</w:t>
      </w:r>
    </w:p>
    <w:p w14:paraId="199C24BF"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163A6A2A"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5A077844"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1AF2AED7"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9DAC9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F01494" w:rsidRPr="00D4344A" w14:paraId="4DC0FB7C"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2A385B"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2C5A4BBA"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7F7CAAC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6CB048E4"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41E94073"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F17F125" w14:textId="77777777" w:rsidR="00F01494" w:rsidRPr="00D4344A" w:rsidRDefault="00F01494" w:rsidP="00F01494">
      <w:pPr>
        <w:jc w:val="both"/>
        <w:rPr>
          <w:rFonts w:ascii="Arial" w:hAnsi="Arial" w:cs="Arial"/>
          <w:b/>
          <w:color w:val="000000" w:themeColor="text1"/>
          <w:sz w:val="20"/>
        </w:rPr>
      </w:pPr>
    </w:p>
    <w:p w14:paraId="748AD25C"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CB4FCED" w14:textId="77777777" w:rsidR="00F01494" w:rsidRPr="00D4344A" w:rsidRDefault="00F01494" w:rsidP="00F01494">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657B9FC" w14:textId="77777777" w:rsidR="00F01494" w:rsidRPr="00D4344A" w:rsidRDefault="00F01494" w:rsidP="00F01494">
      <w:pPr>
        <w:pStyle w:val="Textoindependiente"/>
        <w:widowControl w:val="0"/>
        <w:spacing w:after="0"/>
        <w:ind w:left="360"/>
        <w:jc w:val="both"/>
        <w:rPr>
          <w:rFonts w:ascii="Arial" w:hAnsi="Arial" w:cs="Arial"/>
          <w:color w:val="000000" w:themeColor="text1"/>
          <w:sz w:val="20"/>
          <w:szCs w:val="20"/>
        </w:rPr>
      </w:pPr>
    </w:p>
    <w:p w14:paraId="3E86C0A1"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298B049"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46AFCB84"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611F6F7A" w14:textId="77777777" w:rsidR="00F01494" w:rsidRPr="00D4344A" w:rsidRDefault="00F01494" w:rsidP="00F01494">
      <w:pPr>
        <w:pStyle w:val="Textoindependiente"/>
        <w:widowControl w:val="0"/>
        <w:ind w:left="357"/>
        <w:rPr>
          <w:rFonts w:ascii="Arial" w:hAnsi="Arial" w:cs="Arial"/>
          <w:color w:val="000000" w:themeColor="text1"/>
          <w:sz w:val="20"/>
          <w:szCs w:val="20"/>
        </w:rPr>
      </w:pPr>
    </w:p>
    <w:p w14:paraId="0E048413" w14:textId="77777777" w:rsidR="00F01494" w:rsidRPr="00D4344A" w:rsidRDefault="00F01494" w:rsidP="00F01494">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F01494" w:rsidRPr="00D4344A" w14:paraId="11271F4F" w14:textId="77777777" w:rsidTr="00BF0AC3">
        <w:trPr>
          <w:trHeight w:val="211"/>
        </w:trPr>
        <w:tc>
          <w:tcPr>
            <w:tcW w:w="3519" w:type="dxa"/>
          </w:tcPr>
          <w:p w14:paraId="5E4B7DD4"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60E227FC" w14:textId="77777777" w:rsidTr="00BF0AC3">
        <w:trPr>
          <w:trHeight w:val="625"/>
        </w:trPr>
        <w:tc>
          <w:tcPr>
            <w:tcW w:w="3519" w:type="dxa"/>
          </w:tcPr>
          <w:p w14:paraId="24E8E5C1"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15C2DE9A"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6FE28A57" w14:textId="77777777" w:rsidR="00F01494" w:rsidRPr="00D4344A" w:rsidRDefault="00F01494" w:rsidP="00BF0AC3">
            <w:pPr>
              <w:spacing w:before="60"/>
              <w:jc w:val="center"/>
              <w:rPr>
                <w:rFonts w:ascii="Arial" w:hAnsi="Arial" w:cs="Arial"/>
                <w:color w:val="000000" w:themeColor="text1"/>
                <w:sz w:val="20"/>
              </w:rPr>
            </w:pPr>
          </w:p>
        </w:tc>
      </w:tr>
    </w:tbl>
    <w:p w14:paraId="5F24DC77" w14:textId="77777777" w:rsidR="00F01494" w:rsidRPr="00D4344A" w:rsidRDefault="00F01494" w:rsidP="00F01494">
      <w:pPr>
        <w:pStyle w:val="Textoindependiente"/>
        <w:widowControl w:val="0"/>
        <w:rPr>
          <w:rFonts w:ascii="Arial" w:hAnsi="Arial" w:cs="Arial"/>
          <w:color w:val="000000" w:themeColor="text1"/>
          <w:sz w:val="20"/>
          <w:szCs w:val="20"/>
        </w:rPr>
      </w:pPr>
    </w:p>
    <w:p w14:paraId="242AACFB"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143AD44E"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FEF73E0" w14:textId="77777777" w:rsidR="00F01494" w:rsidRPr="00D4344A" w:rsidRDefault="00F01494" w:rsidP="00F01494">
      <w:pPr>
        <w:jc w:val="both"/>
        <w:rPr>
          <w:rFonts w:ascii="Arial" w:hAnsi="Arial" w:cs="Arial"/>
          <w:color w:val="000000" w:themeColor="text1"/>
          <w:sz w:val="20"/>
        </w:rPr>
      </w:pPr>
    </w:p>
    <w:p w14:paraId="103D336B" w14:textId="77777777" w:rsidR="00F01494" w:rsidRPr="00D4344A" w:rsidRDefault="00F01494" w:rsidP="00F01494">
      <w:pPr>
        <w:spacing w:line="278" w:lineRule="auto"/>
        <w:rPr>
          <w:rFonts w:ascii="Arial" w:hAnsi="Arial" w:cs="Arial"/>
          <w:sz w:val="20"/>
        </w:rPr>
      </w:pPr>
      <w:r w:rsidRPr="00D4344A">
        <w:rPr>
          <w:rFonts w:ascii="Arial" w:hAnsi="Arial" w:cs="Arial"/>
          <w:sz w:val="20"/>
        </w:rPr>
        <w:br w:type="page"/>
      </w:r>
    </w:p>
    <w:p w14:paraId="16EA3796" w14:textId="77777777" w:rsidR="00F01494" w:rsidRPr="00D4344A" w:rsidRDefault="00F01494" w:rsidP="00F01494">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68F927E8" wp14:editId="397CF0FC">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3C95A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3263334F" w14:textId="77777777" w:rsidR="00F01494" w:rsidRPr="00D4344A" w:rsidRDefault="00F01494" w:rsidP="00F01494">
      <w:pPr>
        <w:rPr>
          <w:rFonts w:ascii="Arial" w:hAnsi="Arial" w:cs="Arial"/>
          <w:color w:val="000000" w:themeColor="text1"/>
          <w:sz w:val="20"/>
        </w:rPr>
      </w:pPr>
    </w:p>
    <w:p w14:paraId="22B431EC"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Señores</w:t>
      </w:r>
    </w:p>
    <w:p w14:paraId="75EBE480"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5AA046C"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1678A23E"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4762D16E"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CF4D381"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F01494" w:rsidRPr="00D4344A" w14:paraId="41D2A76F"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509536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01015E06"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496E2C8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22B03E9F"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E5F16FA"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C80C08E" w14:textId="77777777" w:rsidR="00F01494" w:rsidRPr="00D4344A" w:rsidRDefault="00F01494" w:rsidP="00F01494">
      <w:pPr>
        <w:jc w:val="both"/>
        <w:rPr>
          <w:rFonts w:ascii="Arial" w:hAnsi="Arial" w:cs="Arial"/>
          <w:b/>
          <w:color w:val="000000" w:themeColor="text1"/>
          <w:sz w:val="20"/>
        </w:rPr>
      </w:pPr>
    </w:p>
    <w:p w14:paraId="6267E027"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460F11F8"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4B313880"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3A51656F"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FAD327B"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12768CC0"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69026316" w14:textId="77777777" w:rsidR="00F01494" w:rsidRPr="00D4344A" w:rsidRDefault="00F01494" w:rsidP="00F01494">
      <w:pPr>
        <w:pStyle w:val="Textoindependiente"/>
        <w:widowControl w:val="0"/>
        <w:rPr>
          <w:rFonts w:ascii="Arial" w:hAnsi="Arial" w:cs="Arial"/>
          <w:color w:val="000000" w:themeColor="text1"/>
          <w:sz w:val="20"/>
          <w:szCs w:val="20"/>
        </w:rPr>
      </w:pPr>
    </w:p>
    <w:p w14:paraId="1BA02BD2" w14:textId="77777777" w:rsidR="00F01494" w:rsidRPr="00D4344A" w:rsidRDefault="00F01494" w:rsidP="00F01494">
      <w:pPr>
        <w:pStyle w:val="Textoindependiente"/>
        <w:widowControl w:val="0"/>
        <w:rPr>
          <w:rFonts w:ascii="Arial" w:hAnsi="Arial" w:cs="Arial"/>
          <w:color w:val="000000" w:themeColor="text1"/>
          <w:sz w:val="20"/>
          <w:szCs w:val="20"/>
        </w:rPr>
      </w:pPr>
    </w:p>
    <w:p w14:paraId="6ABDCF2F" w14:textId="77777777" w:rsidR="00F01494" w:rsidRPr="00D4344A" w:rsidRDefault="00F01494" w:rsidP="00F01494">
      <w:pPr>
        <w:pStyle w:val="Textoindependiente"/>
        <w:widowControl w:val="0"/>
        <w:rPr>
          <w:rFonts w:ascii="Arial" w:hAnsi="Arial" w:cs="Arial"/>
          <w:color w:val="000000" w:themeColor="text1"/>
          <w:sz w:val="20"/>
          <w:szCs w:val="20"/>
        </w:rPr>
      </w:pPr>
    </w:p>
    <w:p w14:paraId="0EC22B40"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F01494" w:rsidRPr="00D4344A" w14:paraId="446DCD64" w14:textId="77777777" w:rsidTr="00BF0AC3">
        <w:trPr>
          <w:trHeight w:val="169"/>
        </w:trPr>
        <w:tc>
          <w:tcPr>
            <w:tcW w:w="3913" w:type="dxa"/>
          </w:tcPr>
          <w:p w14:paraId="4A01DC5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3FB125F3" w14:textId="77777777" w:rsidTr="00BF0AC3">
        <w:trPr>
          <w:trHeight w:val="708"/>
        </w:trPr>
        <w:tc>
          <w:tcPr>
            <w:tcW w:w="3913" w:type="dxa"/>
          </w:tcPr>
          <w:p w14:paraId="436D577C"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C207F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2B75E80" w14:textId="77777777" w:rsidR="00F01494" w:rsidRPr="00D4344A" w:rsidRDefault="00F01494" w:rsidP="00BF0AC3">
            <w:pPr>
              <w:spacing w:before="60"/>
              <w:jc w:val="center"/>
              <w:rPr>
                <w:rFonts w:ascii="Arial" w:hAnsi="Arial" w:cs="Arial"/>
                <w:color w:val="000000" w:themeColor="text1"/>
                <w:sz w:val="20"/>
              </w:rPr>
            </w:pPr>
          </w:p>
        </w:tc>
      </w:tr>
    </w:tbl>
    <w:p w14:paraId="0A099FC4"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E42D66E" w14:textId="77777777" w:rsidR="00F01494" w:rsidRPr="00D4344A" w:rsidRDefault="00F01494" w:rsidP="00F01494">
      <w:pPr>
        <w:jc w:val="both"/>
        <w:rPr>
          <w:rFonts w:ascii="Arial" w:hAnsi="Arial" w:cs="Arial"/>
          <w:color w:val="000000" w:themeColor="text1"/>
          <w:sz w:val="20"/>
        </w:rPr>
      </w:pPr>
    </w:p>
    <w:p w14:paraId="55290497" w14:textId="77777777" w:rsidR="00F01494" w:rsidRPr="00D4344A" w:rsidRDefault="00F01494" w:rsidP="00F01494">
      <w:pPr>
        <w:rPr>
          <w:rFonts w:ascii="Arial" w:hAnsi="Arial" w:cs="Arial"/>
          <w:sz w:val="20"/>
        </w:rPr>
      </w:pPr>
    </w:p>
    <w:p w14:paraId="21A1EB66" w14:textId="77777777" w:rsidR="00F01494" w:rsidRPr="00D4344A" w:rsidRDefault="00F01494" w:rsidP="00F01494">
      <w:pPr>
        <w:rPr>
          <w:rFonts w:ascii="Arial" w:hAnsi="Arial" w:cs="Arial"/>
          <w:sz w:val="20"/>
        </w:rPr>
      </w:pPr>
    </w:p>
    <w:p w14:paraId="5BD07A06" w14:textId="77777777" w:rsidR="00F01494" w:rsidRPr="00D4344A" w:rsidRDefault="00F01494" w:rsidP="00F01494">
      <w:pPr>
        <w:rPr>
          <w:rFonts w:ascii="Arial" w:hAnsi="Arial" w:cs="Arial"/>
          <w:sz w:val="20"/>
        </w:rPr>
      </w:pPr>
    </w:p>
    <w:p w14:paraId="67E62D71" w14:textId="77777777" w:rsidR="00F01494" w:rsidRPr="00D4344A" w:rsidRDefault="00F01494" w:rsidP="00F01494">
      <w:pPr>
        <w:rPr>
          <w:rFonts w:ascii="Arial" w:hAnsi="Arial" w:cs="Arial"/>
          <w:sz w:val="20"/>
        </w:rPr>
      </w:pPr>
    </w:p>
    <w:p w14:paraId="09237857" w14:textId="79651C6C" w:rsidR="00AB1FFC" w:rsidRPr="00D4344A" w:rsidRDefault="00AB1FFC" w:rsidP="00F01494">
      <w:pPr>
        <w:pStyle w:val="Ttulo2"/>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93F"/>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2E2F"/>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494"/>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3</Pages>
  <Words>503</Words>
  <Characters>3372</Characters>
  <Application>Microsoft Office Word</Application>
  <DocSecurity>0</DocSecurity>
  <Lines>421</Lines>
  <Paragraphs>154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2025-10-27T17:46:00Z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