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tbl>
      <w:tblPr>
        <w:tblpPr w:leftFromText="141" w:rightFromText="141" w:vertAnchor="text" w:horzAnchor="margin" w:tblpY="107"/>
        <w:tblW w:w="9889"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889"/>
      </w:tblGrid>
      <w:tr w:rsidR="00311E11" w:rsidRPr="00311E11" w14:paraId="26CF0626" w14:textId="77777777" w:rsidTr="00311E11">
        <w:trPr>
          <w:trHeight w:val="608"/>
        </w:trPr>
        <w:tc>
          <w:tcPr>
            <w:tcW w:w="9889" w:type="dxa"/>
            <w:tcBorders>
              <w:top w:val="none" w:sz="6" w:space="0" w:color="auto"/>
              <w:bottom w:val="none" w:sz="6" w:space="0" w:color="auto"/>
            </w:tcBorders>
          </w:tcPr>
          <w:p w14:paraId="683FF8DC" w14:textId="77777777" w:rsidR="00311E11" w:rsidRPr="00311E11" w:rsidRDefault="00311E11" w:rsidP="00311E11">
            <w:p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 xml:space="preserve">Servicio de alquiler de sala de reuniones en un hotel ubicado en una zona céntrica para la realización del taller de capacitación para periodistas de la ciudad de Chiclayo que se realizará el miércoles 26 de noviembre, de 8 a. m. a 12 m. </w:t>
            </w:r>
          </w:p>
          <w:p w14:paraId="793B0867" w14:textId="77777777" w:rsidR="00311E11" w:rsidRDefault="00311E11" w:rsidP="00311E11">
            <w:pPr>
              <w:autoSpaceDE w:val="0"/>
              <w:autoSpaceDN w:val="0"/>
              <w:adjustRightInd w:val="0"/>
              <w:rPr>
                <w:rFonts w:ascii="Arial" w:hAnsi="Arial" w:cs="Arial"/>
                <w:color w:val="000000" w:themeColor="text1"/>
                <w:sz w:val="20"/>
              </w:rPr>
            </w:pPr>
          </w:p>
          <w:p w14:paraId="68BE5A9E" w14:textId="77777777" w:rsidR="00311E11" w:rsidRPr="00311E11" w:rsidRDefault="00311E11" w:rsidP="00311E11">
            <w:p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De acuerdo con el siguiente detalle:</w:t>
            </w:r>
          </w:p>
          <w:p w14:paraId="69A73B55"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Sala tipo "aula" (mesas y sillas para 30 personas)</w:t>
            </w:r>
          </w:p>
          <w:p w14:paraId="4F9C2736"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01 mesa de honor dentro de la sala (con tres sillas)</w:t>
            </w:r>
          </w:p>
          <w:p w14:paraId="34991BB5"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 xml:space="preserve">01 podio </w:t>
            </w:r>
          </w:p>
          <w:p w14:paraId="70C8C777"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 xml:space="preserve">01 mesa de registro fuera de la sala (con una silla) </w:t>
            </w:r>
          </w:p>
          <w:p w14:paraId="619922D4"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 xml:space="preserve">Equipos completos de sonido y multimedia: </w:t>
            </w:r>
            <w:proofErr w:type="spellStart"/>
            <w:r w:rsidRPr="00311E11">
              <w:rPr>
                <w:rFonts w:ascii="Arial" w:hAnsi="Arial" w:cs="Arial"/>
                <w:color w:val="000000" w:themeColor="text1"/>
                <w:sz w:val="20"/>
              </w:rPr>
              <w:t>ecran</w:t>
            </w:r>
            <w:proofErr w:type="spellEnd"/>
            <w:r w:rsidRPr="00311E11">
              <w:rPr>
                <w:rFonts w:ascii="Arial" w:hAnsi="Arial" w:cs="Arial"/>
                <w:color w:val="000000" w:themeColor="text1"/>
                <w:sz w:val="20"/>
              </w:rPr>
              <w:t>, proyector, 2 micrófonos inalámbricos, presentador inalámbrico de diapositivas</w:t>
            </w:r>
          </w:p>
          <w:p w14:paraId="4ADA0FEF"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 xml:space="preserve">Acceso a </w:t>
            </w:r>
            <w:proofErr w:type="spellStart"/>
            <w:r w:rsidRPr="00311E11">
              <w:rPr>
                <w:rFonts w:ascii="Arial" w:hAnsi="Arial" w:cs="Arial"/>
                <w:color w:val="000000" w:themeColor="text1"/>
                <w:sz w:val="20"/>
              </w:rPr>
              <w:t>WiFi</w:t>
            </w:r>
            <w:proofErr w:type="spellEnd"/>
          </w:p>
          <w:p w14:paraId="2AA21366" w14:textId="77777777" w:rsidR="00311E11" w:rsidRPr="00311E11" w:rsidRDefault="00311E11" w:rsidP="00311E11">
            <w:pPr>
              <w:pStyle w:val="Prrafodelista"/>
              <w:numPr>
                <w:ilvl w:val="0"/>
                <w:numId w:val="10"/>
              </w:numPr>
              <w:autoSpaceDE w:val="0"/>
              <w:autoSpaceDN w:val="0"/>
              <w:adjustRightInd w:val="0"/>
              <w:rPr>
                <w:rFonts w:ascii="Arial" w:hAnsi="Arial" w:cs="Arial"/>
                <w:color w:val="000000" w:themeColor="text1"/>
                <w:sz w:val="20"/>
              </w:rPr>
            </w:pPr>
            <w:r w:rsidRPr="00311E11">
              <w:rPr>
                <w:rFonts w:ascii="Arial" w:hAnsi="Arial" w:cs="Arial"/>
                <w:color w:val="000000" w:themeColor="text1"/>
                <w:sz w:val="20"/>
              </w:rPr>
              <w:t>Coffee Break para 35 personas</w:t>
            </w:r>
          </w:p>
        </w:tc>
      </w:tr>
    </w:tbl>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p w14:paraId="1ECA6C79" w14:textId="4D7D03F6" w:rsidR="00B65AE1" w:rsidRDefault="00B65AE1" w:rsidP="00B00AB5">
      <w:pPr>
        <w:widowControl w:val="0"/>
        <w:autoSpaceDE w:val="0"/>
        <w:autoSpaceDN w:val="0"/>
        <w:adjustRightInd w:val="0"/>
        <w:ind w:left="142"/>
        <w:jc w:val="both"/>
        <w:rPr>
          <w:rFonts w:ascii="Arial" w:hAnsi="Arial" w:cs="Arial"/>
          <w:color w:val="000000" w:themeColor="text1"/>
          <w:sz w:val="20"/>
        </w:rPr>
      </w:pPr>
    </w:p>
    <w:p w14:paraId="2E4F287F" w14:textId="77777777" w:rsidR="00945EB8" w:rsidRDefault="00945EB8" w:rsidP="00B65AE1">
      <w:pPr>
        <w:widowControl w:val="0"/>
        <w:autoSpaceDE w:val="0"/>
        <w:autoSpaceDN w:val="0"/>
        <w:adjustRightInd w:val="0"/>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9CA7F23"/>
    <w:multiLevelType w:val="hybridMultilevel"/>
    <w:tmpl w:val="4E0A4C2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8"/>
  </w:num>
  <w:num w:numId="8" w16cid:durableId="2102294768">
    <w:abstractNumId w:val="9"/>
  </w:num>
  <w:num w:numId="9" w16cid:durableId="288052435">
    <w:abstractNumId w:val="5"/>
  </w:num>
  <w:num w:numId="10" w16cid:durableId="1628649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1E11"/>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913"/>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28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3158</TotalTime>
  <Pages>2</Pages>
  <Words>391</Words>
  <Characters>2200</Characters>
  <Application>Microsoft Office Word</Application>
  <DocSecurity>0</DocSecurity>
  <Lines>91</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2547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281</cp:revision>
  <cp:lastPrinted>2016-08-17T17:53:00Z</cp:lastPrinted>
  <dcterms:created xsi:type="dcterms:W3CDTF">2022-02-03T23:04:00Z</dcterms:created>
  <dcterms:modified xsi:type="dcterms:W3CDTF">2025-11-05T15:12:00Z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