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5749DD0B"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2C86AAD8"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Términos de Referencia</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 xml:space="preserve">el </w:t>
      </w:r>
      <w:r w:rsidR="009A6144">
        <w:rPr>
          <w:rFonts w:ascii="Arial" w:hAnsi="Arial" w:cs="Arial"/>
          <w:color w:val="000000" w:themeColor="text1"/>
          <w:sz w:val="20"/>
        </w:rPr>
        <w:t>s</w:t>
      </w:r>
      <w:r w:rsidR="00B3280A" w:rsidRPr="00B3280A">
        <w:rPr>
          <w:rFonts w:ascii="Arial" w:hAnsi="Arial" w:cs="Arial"/>
          <w:color w:val="000000" w:themeColor="text1"/>
          <w:sz w:val="20"/>
        </w:rPr>
        <w:t>ervicio de dictado del “Diplomado de Ciberseguridad: Fundamentos y Aplicación</w:t>
      </w:r>
      <w:r w:rsidR="00B47081">
        <w:rPr>
          <w:rFonts w:ascii="Arial" w:hAnsi="Arial" w:cs="Arial"/>
          <w:color w:val="000000" w:themeColor="text1"/>
          <w:sz w:val="20"/>
        </w:rPr>
        <w:t>”</w:t>
      </w:r>
      <w:r w:rsidR="00F813B9">
        <w:rPr>
          <w:rFonts w:ascii="Arial" w:hAnsi="Arial" w:cs="Arial"/>
          <w:color w:val="000000" w:themeColor="text1"/>
          <w:sz w:val="20"/>
        </w:rPr>
        <w:t>, comprometiéndome al cumplimiento de los términos de referencia.</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B25DE0A"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7777777"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NO me encuentro inmerso dentro de los impedimentos para contratar con el Estado</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7CDD7EAA" w14:textId="77777777" w:rsidR="00D4344A"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C32E79F"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 identificado con DNI / CE N° ……………….,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 identificado(a) con DNI N° ………………., celular N° ……………………. y correo electrónico “……………@….………………”</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A7D5D3" w14:textId="77777777" w:rsidR="00EA7C62" w:rsidRDefault="00EA7C62">
      <w:r>
        <w:separator/>
      </w:r>
    </w:p>
  </w:endnote>
  <w:endnote w:type="continuationSeparator" w:id="0">
    <w:p w14:paraId="2907897B" w14:textId="77777777" w:rsidR="00EA7C62" w:rsidRDefault="00EA7C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F7A2B2" w14:textId="77777777" w:rsidR="00EA7C62" w:rsidRDefault="00EA7C62">
      <w:r>
        <w:separator/>
      </w:r>
    </w:p>
  </w:footnote>
  <w:footnote w:type="continuationSeparator" w:id="0">
    <w:p w14:paraId="31F5B9C0" w14:textId="77777777" w:rsidR="00EA7C62" w:rsidRDefault="00EA7C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189C674D"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73971D63"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5FB"/>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525"/>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2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4A7C"/>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17"/>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BF9"/>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1715"/>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5E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6E77"/>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587"/>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144"/>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4AE"/>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1DD"/>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3D52"/>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80A"/>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81"/>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A7C62"/>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0C"/>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3B9"/>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2</TotalTime>
  <Pages>3</Pages>
  <Words>536</Words>
  <Characters>3319</Characters>
  <Application>Microsoft Office Word</Application>
  <DocSecurity>0</DocSecurity>
  <Lines>114</Lines>
  <Paragraphs>48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3807</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6</cp:revision>
  <cp:lastPrinted>2016-08-17T17:53:00Z</cp:lastPrinted>
  <dcterms:created xsi:type="dcterms:W3CDTF">2025-10-23T23:05:00Z</dcterms:created>
  <dcterms:modified xsi:type="dcterms:W3CDTF">2025-10-27T21:27:00Z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