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1D80D8ED"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2FD3CD8B" w:rsidR="008908E4" w:rsidRPr="00386167" w:rsidRDefault="00D67880" w:rsidP="00386167">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Incluir el d</w:t>
      </w:r>
      <w:r w:rsidR="00C255BC">
        <w:rPr>
          <w:rFonts w:ascii="Arial" w:hAnsi="Arial" w:cs="Arial"/>
          <w:b/>
          <w:bCs/>
          <w:i/>
          <w:color w:val="000000" w:themeColor="text1"/>
          <w:sz w:val="20"/>
        </w:rPr>
        <w:t>etalle del servicio</w:t>
      </w:r>
      <w:r>
        <w:rPr>
          <w:rFonts w:ascii="Arial" w:hAnsi="Arial" w:cs="Arial"/>
          <w:b/>
          <w:bCs/>
          <w:i/>
          <w:color w:val="000000" w:themeColor="text1"/>
          <w:sz w:val="20"/>
        </w:rPr>
        <w:t>.</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7A659" w14:textId="77777777" w:rsidR="006278E2" w:rsidRDefault="006278E2">
      <w:r>
        <w:separator/>
      </w:r>
    </w:p>
  </w:endnote>
  <w:endnote w:type="continuationSeparator" w:id="0">
    <w:p w14:paraId="1A430F79" w14:textId="77777777" w:rsidR="006278E2" w:rsidRDefault="00627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2679A" w14:textId="77777777" w:rsidR="006278E2" w:rsidRDefault="006278E2">
      <w:r>
        <w:separator/>
      </w:r>
    </w:p>
  </w:footnote>
  <w:footnote w:type="continuationSeparator" w:id="0">
    <w:p w14:paraId="2C494D2A" w14:textId="77777777" w:rsidR="006278E2" w:rsidRDefault="00627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1"/>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6AD"/>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8E2"/>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55F"/>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394"/>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71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5BC"/>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880"/>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57</Words>
  <Characters>366</Characters>
  <Application>Microsoft Office Word</Application>
  <DocSecurity>0</DocSecurity>
  <Lines>36</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2025-10-23T16:11:00Z</dcterms:created>
  <dcterms:modified xsi:type="dcterms:W3CDTF">2025-11-05T20:35:00Z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