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1F216BE0"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647873B0"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5CEB5B46"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4B2C" w14:textId="77777777" w:rsidR="00E7092C" w:rsidRDefault="00E7092C">
      <w:r>
        <w:separator/>
      </w:r>
    </w:p>
  </w:endnote>
  <w:endnote w:type="continuationSeparator" w:id="0">
    <w:p w14:paraId="6B9BB576" w14:textId="77777777" w:rsidR="00E7092C" w:rsidRDefault="00E7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B75A6" w14:textId="77777777" w:rsidR="00E7092C" w:rsidRDefault="00E7092C">
      <w:r>
        <w:separator/>
      </w:r>
    </w:p>
  </w:footnote>
  <w:footnote w:type="continuationSeparator" w:id="0">
    <w:p w14:paraId="286A1DD9" w14:textId="77777777" w:rsidR="00E7092C" w:rsidRDefault="00E70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40"/>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4ECB"/>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4E7"/>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C4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94"/>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25F"/>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42A"/>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092C"/>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6FE"/>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229</Words>
  <Characters>1406</Characters>
  <Application>Microsoft Office Word</Application>
  <DocSecurity>0</DocSecurity>
  <Lines>42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1618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262</cp:revision>
  <cp:lastPrinted>2016-08-17T17:53:00Z</cp:lastPrinted>
  <dcterms:created xsi:type="dcterms:W3CDTF">2022-02-03T23:04:00Z</dcterms:created>
  <dcterms:modified xsi:type="dcterms:W3CDTF">2025-11-14T15:41:00Z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