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203FF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203FF6" w:rsidRDefault="00E90A5B"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Default="00E90A5B"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203FF6" w:rsidRPr="00203FF6" w:rsidRDefault="00203FF6"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E90A5B" w:rsidRPr="00203FF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591A467B" w:rsidR="00E90A5B" w:rsidRPr="00203FF6" w:rsidRDefault="003E58F1" w:rsidP="008377E5">
            <w:pPr>
              <w:widowControl w:val="0"/>
              <w:jc w:val="both"/>
              <w:rPr>
                <w:rFonts w:ascii="Arial Narrow" w:eastAsia="Times New Roman" w:hAnsi="Arial Narrow" w:cs="Arial"/>
                <w:color w:val="000000" w:themeColor="text1"/>
                <w:szCs w:val="22"/>
                <w:lang w:eastAsia="en-US"/>
              </w:rPr>
            </w:pPr>
            <w:r w:rsidRPr="003E58F1">
              <w:rPr>
                <w:rFonts w:ascii="Arial Narrow" w:eastAsia="Times New Roman" w:hAnsi="Arial Narrow" w:cs="Arial"/>
                <w:color w:val="000000" w:themeColor="text1"/>
                <w:szCs w:val="22"/>
                <w:lang w:eastAsia="en-US"/>
              </w:rPr>
              <w:t>Taller de Fortalecimiento de Competencias y Valores SBS para los participantes del XXVII Programa de Extensión</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8F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068"/>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E0B"/>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119</Words>
  <Characters>660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267</cp:revision>
  <cp:lastPrinted>2016-08-17T17:53:00Z</cp:lastPrinted>
  <dcterms:created xsi:type="dcterms:W3CDTF">2022-02-03T23:04:00Z</dcterms:created>
  <dcterms:modified xsi:type="dcterms:W3CDTF">2025-11-13T16:32:00Z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