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1E40B8AC"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0A6F2A" w:rsidRPr="00125ADC">
              <w:rPr>
                <w:rFonts w:ascii="Arial Narrow" w:eastAsia="Calibri" w:hAnsi="Arial Narrow" w:cs="Calibri"/>
                <w:sz w:val="20"/>
              </w:rPr>
              <w:t>Contratación del servicio de almuerzo y refrigerio para jornada de actualización e integración del personal del DSC</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12F8D" w14:textId="77777777" w:rsidR="00D379C4" w:rsidRDefault="00D379C4">
      <w:r>
        <w:separator/>
      </w:r>
    </w:p>
  </w:endnote>
  <w:endnote w:type="continuationSeparator" w:id="0">
    <w:p w14:paraId="7453993C" w14:textId="77777777" w:rsidR="00D379C4" w:rsidRDefault="00D37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454A1" w14:textId="77777777" w:rsidR="00D379C4" w:rsidRDefault="00D379C4">
      <w:r>
        <w:separator/>
      </w:r>
    </w:p>
  </w:footnote>
  <w:footnote w:type="continuationSeparator" w:id="0">
    <w:p w14:paraId="2B8444F3" w14:textId="77777777" w:rsidR="00D379C4" w:rsidRDefault="00D37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122</Words>
  <Characters>701</Characters>
  <Application>Microsoft Office Word</Application>
  <DocSecurity>0</DocSecurity>
  <Lines>15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275</cp:revision>
  <cp:lastPrinted>2016-08-17T17:53:00Z</cp:lastPrinted>
  <dcterms:created xsi:type="dcterms:W3CDTF">2022-02-03T23:04:00Z</dcterms:created>
  <dcterms:modified xsi:type="dcterms:W3CDTF">2025-11-20T21:38:00Z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