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27E9DAC9"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Número de Cuenta:</w:t>
      </w:r>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Tipo de Cuenta:</w:t>
      </w:r>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Nombre del Banco:</w:t>
      </w:r>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Razón social:</w:t>
      </w:r>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647873B0"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Nombre y Apellidos de la Persona:</w:t>
      </w:r>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Correo electrónico y N° Telefónico:</w:t>
      </w:r>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5CEB5B46"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4B2C" w14:textId="77777777" w:rsidR="00E7092C" w:rsidRDefault="00E7092C">
      <w:r>
        <w:separator/>
      </w:r>
    </w:p>
  </w:endnote>
  <w:endnote w:type="continuationSeparator" w:id="0">
    <w:p w14:paraId="6B9BB576" w14:textId="77777777" w:rsidR="00E7092C" w:rsidRDefault="00E70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B75A6" w14:textId="77777777" w:rsidR="00E7092C" w:rsidRDefault="00E7092C">
      <w:r>
        <w:separator/>
      </w:r>
    </w:p>
  </w:footnote>
  <w:footnote w:type="continuationSeparator" w:id="0">
    <w:p w14:paraId="286A1DD9" w14:textId="77777777" w:rsidR="00E7092C" w:rsidRDefault="00E70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40"/>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4ECB"/>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2C0"/>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E58"/>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4E7"/>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C46"/>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94"/>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DC2"/>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25F"/>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42A"/>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092C"/>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6FE"/>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264</cp:revision>
  <cp:lastPrinted>2016-08-17T17:53:00Z</cp:lastPrinted>
  <dcterms:created xsi:type="dcterms:W3CDTF">2022-02-03T23:04:00Z</dcterms:created>
  <dcterms:modified xsi:type="dcterms:W3CDTF">2025-11-25T21:24:00Z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