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BED4FB2" w14:textId="3C1F1EA1" w:rsidR="002562B8" w:rsidRPr="002562B8" w:rsidRDefault="00C04D5C" w:rsidP="002562B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2562B8">
        <w:rPr>
          <w:rFonts w:ascii="Arial" w:hAnsi="Arial" w:cs="Arial"/>
          <w:color w:val="000000" w:themeColor="text1"/>
          <w:sz w:val="20"/>
        </w:rPr>
        <w:t xml:space="preserve"> </w:t>
      </w:r>
      <w:r w:rsidR="002562B8" w:rsidRPr="002562B8">
        <w:rPr>
          <w:rFonts w:ascii="Arial" w:hAnsi="Arial" w:cs="Arial"/>
          <w:color w:val="000000" w:themeColor="text1"/>
          <w:sz w:val="20"/>
        </w:rPr>
        <w:t xml:space="preserve">Servicio de apoyo en gestión de medios en la región de </w:t>
      </w:r>
      <w:r w:rsidR="007E0CFF">
        <w:rPr>
          <w:rFonts w:ascii="Arial" w:hAnsi="Arial" w:cs="Arial"/>
          <w:color w:val="000000" w:themeColor="text1"/>
          <w:sz w:val="20"/>
        </w:rPr>
        <w:t>SAN MAR</w:t>
      </w:r>
      <w:r w:rsidR="00F203F8">
        <w:rPr>
          <w:rFonts w:ascii="Arial" w:hAnsi="Arial" w:cs="Arial"/>
          <w:color w:val="000000" w:themeColor="text1"/>
          <w:sz w:val="20"/>
        </w:rPr>
        <w:t>TÍN.</w:t>
      </w:r>
    </w:p>
    <w:p w14:paraId="1268C9D6"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7E0CFF">
      <w:headerReference w:type="even" r:id="rId11"/>
      <w:headerReference w:type="default" r:id="rId12"/>
      <w:footerReference w:type="even" r:id="rId13"/>
      <w:footerReference w:type="default" r:id="rId14"/>
      <w:pgSz w:w="11907" w:h="16839" w:code="9"/>
      <w:pgMar w:top="1245" w:right="1417"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66DB0" w14:textId="77777777" w:rsidR="000E1F4A" w:rsidRDefault="000E1F4A">
      <w:r>
        <w:separator/>
      </w:r>
    </w:p>
  </w:endnote>
  <w:endnote w:type="continuationSeparator" w:id="0">
    <w:p w14:paraId="0A62399C" w14:textId="77777777" w:rsidR="000E1F4A" w:rsidRDefault="000E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D18FE" w14:textId="77777777" w:rsidR="000E1F4A" w:rsidRDefault="000E1F4A">
      <w:r>
        <w:separator/>
      </w:r>
    </w:p>
  </w:footnote>
  <w:footnote w:type="continuationSeparator" w:id="0">
    <w:p w14:paraId="2D39ED56" w14:textId="77777777" w:rsidR="000E1F4A" w:rsidRDefault="000E1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1EF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0CFF"/>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0BE2"/>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25D"/>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03F8"/>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555</Words>
  <Characters>3158</Characters>
  <Application>Microsoft Office Word</Application>
  <DocSecurity>0</DocSecurity>
  <Lines>121</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3655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2025-11-27T16:33:00Z</dcterms:created>
  <dcterms:modified xsi:type="dcterms:W3CDTF">2025-11-27T16:33:00Z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