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6B4FC338"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1925D1" w:rsidRPr="001925D1">
              <w:rPr>
                <w:rFonts w:ascii="Arial" w:eastAsia="Times New Roman" w:hAnsi="Arial" w:cs="Arial"/>
                <w:color w:val="000000" w:themeColor="text1"/>
                <w:sz w:val="18"/>
                <w:lang w:eastAsia="en-US"/>
              </w:rPr>
              <w:t xml:space="preserve">Servicio de apoyo en gestión de medios en la región de </w:t>
            </w:r>
            <w:r w:rsidR="00331C25">
              <w:rPr>
                <w:rFonts w:ascii="Arial" w:eastAsia="Times New Roman" w:hAnsi="Arial" w:cs="Arial"/>
                <w:color w:val="000000" w:themeColor="text1"/>
                <w:sz w:val="18"/>
                <w:lang w:eastAsia="en-US"/>
              </w:rPr>
              <w:t>SAN MARTÍN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59E56" w14:textId="77777777" w:rsidR="00FB48BF" w:rsidRDefault="00FB48BF">
      <w:r>
        <w:separator/>
      </w:r>
    </w:p>
  </w:endnote>
  <w:endnote w:type="continuationSeparator" w:id="0">
    <w:p w14:paraId="36D564AD" w14:textId="77777777" w:rsidR="00FB48BF" w:rsidRDefault="00FB4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7F42A" w14:textId="77777777" w:rsidR="00FB48BF" w:rsidRDefault="00FB48BF">
      <w:r>
        <w:separator/>
      </w:r>
    </w:p>
  </w:footnote>
  <w:footnote w:type="continuationSeparator" w:id="0">
    <w:p w14:paraId="79861675" w14:textId="77777777" w:rsidR="00FB48BF" w:rsidRDefault="00FB4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1C25"/>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DE5"/>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97C"/>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020"/>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25D"/>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8BF"/>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115</Words>
  <Characters>633</Characters>
  <Application>Microsoft Office Word</Application>
  <DocSecurity>0</DocSecurity>
  <Lines>32</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4</cp:revision>
  <cp:lastPrinted>2016-08-17T17:53:00Z</cp:lastPrinted>
  <dcterms:created xsi:type="dcterms:W3CDTF">2025-11-26T22:26:00Z</dcterms:created>
  <dcterms:modified xsi:type="dcterms:W3CDTF">2025-11-27T16:33:00Z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