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650AD133"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 xml:space="preserve">DECLARACIÓN JURADA DE CUMPLIMIENTO DE </w:t>
      </w:r>
      <w:r>
        <w:rPr>
          <w:rFonts w:ascii="Arial" w:hAnsi="Arial" w:cs="Arial"/>
          <w:b/>
          <w:color w:val="000000" w:themeColor="text1"/>
          <w:sz w:val="20"/>
        </w:rPr>
        <w:t>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2E4B3923"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w:t>
      </w:r>
      <w:r w:rsidR="0038790C" w:rsidRPr="0038790C">
        <w:rPr>
          <w:rFonts w:ascii="Arial" w:hAnsi="Arial" w:cs="Arial"/>
          <w:color w:val="000000" w:themeColor="text1"/>
          <w:sz w:val="20"/>
        </w:rPr>
        <w:t xml:space="preserve">el postor que suscribe presenta su oferta </w:t>
      </w:r>
      <w:r w:rsidR="00DB4AC5">
        <w:rPr>
          <w:rFonts w:ascii="Arial" w:hAnsi="Arial" w:cs="Arial"/>
          <w:color w:val="000000" w:themeColor="text1"/>
          <w:sz w:val="20"/>
        </w:rPr>
        <w:t xml:space="preserve">de </w:t>
      </w:r>
      <w:r w:rsidR="00BD4805" w:rsidRPr="00BD4805">
        <w:rPr>
          <w:rFonts w:ascii="Arial" w:hAnsi="Arial" w:cs="Arial"/>
          <w:color w:val="000000" w:themeColor="text1"/>
          <w:sz w:val="20"/>
        </w:rPr>
        <w:t>certificado digital para firma de código en Microsoft y Java</w:t>
      </w:r>
      <w:r w:rsidR="0038790C" w:rsidRPr="0038790C">
        <w:rPr>
          <w:rFonts w:ascii="Arial" w:hAnsi="Arial" w:cs="Arial"/>
          <w:color w:val="000000" w:themeColor="text1"/>
          <w:sz w:val="20"/>
        </w:rPr>
        <w:t>, comprometiéndose a su estricto cumplimiento.</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AF0DDC" w14:textId="77777777" w:rsidR="00D25DF2" w:rsidRDefault="00D25DF2">
      <w:r>
        <w:separator/>
      </w:r>
    </w:p>
  </w:endnote>
  <w:endnote w:type="continuationSeparator" w:id="0">
    <w:p w14:paraId="6B908B17" w14:textId="77777777" w:rsidR="00D25DF2" w:rsidRDefault="00D25D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B40B95" w14:textId="77777777" w:rsidR="00D25DF2" w:rsidRDefault="00D25DF2">
      <w:r>
        <w:separator/>
      </w:r>
    </w:p>
  </w:footnote>
  <w:footnote w:type="continuationSeparator" w:id="0">
    <w:p w14:paraId="543716DC" w14:textId="77777777" w:rsidR="00D25DF2" w:rsidRDefault="00D25D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3"/>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4DB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0C"/>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2A2"/>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6F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0CB0"/>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1F5"/>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975"/>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5F8B"/>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805"/>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DF2"/>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2E93"/>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4AC5"/>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A41"/>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67"/>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3</Pages>
  <Words>545</Words>
  <Characters>3213</Characters>
  <Application>Microsoft Office Word</Application>
  <DocSecurity>0</DocSecurity>
  <Lines>118</Lines>
  <Paragraphs>51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3769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2025-12-02T17:06:00Z</dcterms:created>
  <dcterms:modified xsi:type="dcterms:W3CDTF">2025-12-02T17:06:00Z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