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0E4C94">
      <w:pPr>
        <w:ind w:left="792" w:hanging="508"/>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0E4C94">
      <w:pPr>
        <w:ind w:left="792" w:hanging="508"/>
        <w:contextualSpacing/>
        <w:jc w:val="both"/>
        <w:rPr>
          <w:rFonts w:ascii="Arial" w:hAnsi="Arial" w:cs="Arial"/>
          <w:iCs/>
          <w:color w:val="000000" w:themeColor="text1"/>
          <w:sz w:val="20"/>
        </w:rPr>
      </w:pPr>
    </w:p>
    <w:p w14:paraId="59F8E138" w14:textId="4792EBF8" w:rsidR="00ED30E1" w:rsidRPr="000E4C94" w:rsidRDefault="00ED30E1" w:rsidP="000E4C94">
      <w:pPr>
        <w:ind w:left="792" w:hanging="508"/>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56396C2F" w14:textId="77777777" w:rsidR="0070424F" w:rsidRPr="000E4C94" w:rsidRDefault="0070424F" w:rsidP="0070424F">
      <w:pPr>
        <w:ind w:left="345"/>
        <w:jc w:val="both"/>
        <w:rPr>
          <w:rFonts w:ascii="Arial" w:eastAsia="Times New Roman" w:hAnsi="Arial" w:cs="Arial"/>
          <w:sz w:val="20"/>
          <w:lang w:val="es-ES" w:eastAsia="es-ES"/>
        </w:rPr>
      </w:pPr>
      <w:r w:rsidRPr="000E4C94">
        <w:rPr>
          <w:rFonts w:ascii="Arial" w:eastAsia="Times New Roman" w:hAnsi="Arial" w:cs="Arial"/>
          <w:b/>
          <w:sz w:val="20"/>
          <w:lang w:val="es-ES" w:eastAsia="es-ES"/>
        </w:rPr>
        <w:t>Requerimiento del contratista y de su personal</w:t>
      </w:r>
    </w:p>
    <w:p w14:paraId="7C715673" w14:textId="77777777" w:rsidR="00B84039" w:rsidRDefault="00B84039" w:rsidP="0070424F">
      <w:pPr>
        <w:tabs>
          <w:tab w:val="left" w:pos="567"/>
        </w:tabs>
        <w:jc w:val="both"/>
        <w:rPr>
          <w:rFonts w:ascii="Arial Narrow" w:hAnsi="Arial Narrow" w:cs="Arial Narrow"/>
          <w:sz w:val="20"/>
        </w:rPr>
      </w:pPr>
    </w:p>
    <w:p w14:paraId="2241058E" w14:textId="77777777" w:rsidR="000076F7" w:rsidRDefault="00B84039" w:rsidP="00B84039">
      <w:pPr>
        <w:ind w:left="345"/>
        <w:jc w:val="both"/>
        <w:rPr>
          <w:rFonts w:ascii="Arial" w:eastAsia="Times New Roman" w:hAnsi="Arial" w:cs="Arial"/>
          <w:bCs/>
          <w:sz w:val="20"/>
          <w:lang w:val="es-ES" w:eastAsia="es-ES"/>
        </w:rPr>
      </w:pPr>
      <w:r w:rsidRPr="00B84039">
        <w:rPr>
          <w:rFonts w:ascii="Arial" w:eastAsia="Times New Roman" w:hAnsi="Arial" w:cs="Arial"/>
          <w:bCs/>
          <w:sz w:val="20"/>
          <w:lang w:val="es-ES" w:eastAsia="es-ES"/>
        </w:rPr>
        <w:t xml:space="preserve">El proveedor deberá contar con una experiencia mínima de 1 año, comprobada en la prestación de servicios de sala de eventos y coffee break, lo cual será acreditado mediante la presentación de dos documentos de sustento, tales como contratos, órdenes de servicio o boletas emitidas en dicho periodo. </w:t>
      </w:r>
    </w:p>
    <w:p w14:paraId="7BAFAED1" w14:textId="77777777" w:rsidR="00ED30E1" w:rsidRPr="00B84039" w:rsidRDefault="00ED30E1" w:rsidP="000076F7">
      <w:pPr>
        <w:jc w:val="both"/>
        <w:rPr>
          <w:rFonts w:ascii="Arial" w:eastAsia="Times New Roman" w:hAnsi="Arial" w:cs="Arial"/>
          <w:bCs/>
          <w:sz w:val="20"/>
          <w:lang w:val="es-ES" w:eastAsia="es-ES"/>
        </w:rPr>
      </w:pPr>
    </w:p>
    <w:p w14:paraId="407CC020" w14:textId="77777777" w:rsidR="003E111F" w:rsidRDefault="003E111F" w:rsidP="00374381">
      <w:pPr>
        <w:widowControl w:val="0"/>
        <w:autoSpaceDE w:val="0"/>
        <w:autoSpaceDN w:val="0"/>
        <w:adjustRightInd w:val="0"/>
        <w:jc w:val="both"/>
        <w:rPr>
          <w:rFonts w:ascii="Arial" w:hAnsi="Arial" w:cs="Arial"/>
          <w:color w:val="000000" w:themeColor="text1"/>
          <w:sz w:val="20"/>
        </w:rPr>
      </w:pPr>
    </w:p>
    <w:p w14:paraId="09E96138" w14:textId="58F07348" w:rsidR="003E111F" w:rsidRPr="00D4344A" w:rsidRDefault="003E111F"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p>
    <w:p w14:paraId="2F4943BD" w14:textId="77777777" w:rsidR="00374381" w:rsidRPr="00D4344A" w:rsidRDefault="00374381" w:rsidP="003E111F">
      <w:pPr>
        <w:widowControl w:val="0"/>
        <w:autoSpaceDE w:val="0"/>
        <w:autoSpaceDN w:val="0"/>
        <w:adjustRightInd w:val="0"/>
        <w:ind w:firstLine="345"/>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4E8E6" w14:textId="77777777" w:rsidR="006D216D" w:rsidRDefault="006D216D">
      <w:r>
        <w:separator/>
      </w:r>
    </w:p>
  </w:endnote>
  <w:endnote w:type="continuationSeparator" w:id="0">
    <w:p w14:paraId="26A41D8A" w14:textId="77777777" w:rsidR="006D216D" w:rsidRDefault="006D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F56DD" w14:textId="77777777" w:rsidR="006D216D" w:rsidRDefault="006D216D">
      <w:r>
        <w:separator/>
      </w:r>
    </w:p>
  </w:footnote>
  <w:footnote w:type="continuationSeparator" w:id="0">
    <w:p w14:paraId="08D97960" w14:textId="77777777" w:rsidR="006D216D" w:rsidRDefault="006D2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0352B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7AC4855"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6F7"/>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4C94"/>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205"/>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B6C"/>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11F"/>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BC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968"/>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6D"/>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24F"/>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459"/>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039"/>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1</Pages>
  <Words>91</Words>
  <Characters>560</Characters>
  <Application>Microsoft Office Word</Application>
  <DocSecurity>0</DocSecurity>
  <Lines>26</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2025-12-04T20:38:00Z</dcterms:created>
  <dcterms:modified xsi:type="dcterms:W3CDTF">2025-12-04T20:40:00Z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