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Pr="00853757" w:rsidRDefault="00CC6CB7" w:rsidP="004B363E">
      <w:pPr>
        <w:widowControl w:val="0"/>
        <w:jc w:val="both"/>
        <w:rPr>
          <w:rFonts w:ascii="Arial" w:eastAsia="Times New Roman" w:hAnsi="Arial" w:cs="Arial"/>
          <w:b/>
          <w:bCs/>
          <w:color w:val="auto"/>
          <w:sz w:val="20"/>
          <w:szCs w:val="22"/>
          <w:lang w:val="es-ES" w:eastAsia="en-US"/>
        </w:rPr>
      </w:pPr>
    </w:p>
    <w:p w14:paraId="4EF76E01" w14:textId="6A61048E" w:rsidR="00E90A5B" w:rsidRPr="00853757" w:rsidRDefault="00E90A5B" w:rsidP="00E90A5B">
      <w:pPr>
        <w:widowControl w:val="0"/>
        <w:jc w:val="both"/>
        <w:rPr>
          <w:rFonts w:ascii="Arial" w:eastAsia="Times New Roman" w:hAnsi="Arial" w:cs="Arial"/>
          <w:b/>
          <w:bCs/>
          <w:color w:val="auto"/>
          <w:sz w:val="20"/>
          <w:szCs w:val="22"/>
          <w:lang w:eastAsia="en-US"/>
        </w:rPr>
      </w:pPr>
      <w:r w:rsidRPr="00853757">
        <w:rPr>
          <w:rFonts w:ascii="Arial" w:eastAsia="Times New Roman" w:hAnsi="Arial" w:cs="Arial"/>
          <w:b/>
          <w:bCs/>
          <w:color w:val="auto"/>
          <w:sz w:val="20"/>
          <w:szCs w:val="22"/>
          <w:lang w:eastAsia="en-US"/>
        </w:rPr>
        <w:t xml:space="preserve">PRECIOS UNITARIOS: </w:t>
      </w:r>
    </w:p>
    <w:p w14:paraId="054407F7" w14:textId="77777777" w:rsidR="00E90A5B" w:rsidRPr="00853757" w:rsidRDefault="00E90A5B" w:rsidP="00E90A5B">
      <w:pPr>
        <w:widowControl w:val="0"/>
        <w:jc w:val="both"/>
        <w:rPr>
          <w:rFonts w:ascii="Arial" w:eastAsia="Times New Roman" w:hAnsi="Arial" w:cs="Arial"/>
          <w:b/>
          <w:bCs/>
          <w:color w:val="auto"/>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853757">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853757">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B3BD303" w14:textId="77736A37" w:rsidR="00E90A5B" w:rsidRPr="00E90A5B" w:rsidRDefault="002119F7" w:rsidP="00B15506">
            <w:pPr>
              <w:widowControl w:val="0"/>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Suscripción a Revista Caretas</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23D1B67E" w:rsidR="00E90A5B" w:rsidRPr="00E90A5B" w:rsidRDefault="002119F7" w:rsidP="00E0697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10</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E06974">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06974">
            <w:pPr>
              <w:widowControl w:val="0"/>
              <w:jc w:val="center"/>
              <w:rPr>
                <w:rFonts w:ascii="Arial" w:eastAsia="Times New Roman" w:hAnsi="Arial" w:cs="Arial"/>
                <w:b/>
                <w:bCs/>
                <w:color w:val="000000" w:themeColor="text1"/>
                <w:sz w:val="18"/>
                <w:lang w:val="es-ES" w:eastAsia="en-US"/>
              </w:rPr>
            </w:pPr>
          </w:p>
        </w:tc>
      </w:tr>
      <w:tr w:rsidR="00E90A5B" w:rsidRPr="00E90A5B" w14:paraId="6F9F02D1" w14:textId="77777777" w:rsidTr="00853757">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2BC09A30" w14:textId="503806E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53757" w:rsidRPr="00853757">
        <w:rPr>
          <w:rFonts w:ascii="Arial" w:hAnsi="Arial" w:cs="Arial"/>
          <w:b/>
          <w:bCs/>
          <w:sz w:val="20"/>
        </w:rPr>
        <w:t>SOLES</w:t>
      </w:r>
      <w:r w:rsidR="00853757">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sectPr w:rsidR="00286D55" w:rsidRPr="00286D55"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55140" w14:textId="77777777" w:rsidR="00F93B56" w:rsidRDefault="00F93B56">
      <w:r>
        <w:separator/>
      </w:r>
    </w:p>
  </w:endnote>
  <w:endnote w:type="continuationSeparator" w:id="0">
    <w:p w14:paraId="0CB755DB" w14:textId="77777777" w:rsidR="00F93B56" w:rsidRDefault="00F93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34DE8" w14:textId="77777777" w:rsidR="00F93B56" w:rsidRDefault="00F93B56">
      <w:r>
        <w:separator/>
      </w:r>
    </w:p>
  </w:footnote>
  <w:footnote w:type="continuationSeparator" w:id="0">
    <w:p w14:paraId="24629E8E" w14:textId="77777777" w:rsidR="00F93B56" w:rsidRDefault="00F93B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34ED5F1"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6C5B79D"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C69"/>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19F7"/>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20D"/>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B27"/>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2EA2"/>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3B4"/>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00"/>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0FF"/>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4DBB"/>
    <w:rsid w:val="00365A0C"/>
    <w:rsid w:val="00365A62"/>
    <w:rsid w:val="00365DCA"/>
    <w:rsid w:val="00365E14"/>
    <w:rsid w:val="00365FB4"/>
    <w:rsid w:val="003660D4"/>
    <w:rsid w:val="00366FFF"/>
    <w:rsid w:val="00367184"/>
    <w:rsid w:val="003672AF"/>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DA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676"/>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576"/>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40E"/>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A88"/>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30"/>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632"/>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F2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5AC"/>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1F5"/>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BC6"/>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0C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70D"/>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028"/>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057"/>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BDB"/>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471"/>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AD8"/>
    <w:rsid w:val="007E0C26"/>
    <w:rsid w:val="007E13AE"/>
    <w:rsid w:val="007E1F09"/>
    <w:rsid w:val="007E24AA"/>
    <w:rsid w:val="007E2DB9"/>
    <w:rsid w:val="007E2E24"/>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101"/>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13E"/>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57"/>
    <w:rsid w:val="008537B1"/>
    <w:rsid w:val="00853950"/>
    <w:rsid w:val="008541A6"/>
    <w:rsid w:val="00854460"/>
    <w:rsid w:val="008549EA"/>
    <w:rsid w:val="00854CDD"/>
    <w:rsid w:val="0085595A"/>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168"/>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6C6D"/>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92F"/>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40C"/>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506"/>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58C"/>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C55"/>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4C3E"/>
    <w:rsid w:val="00B6520A"/>
    <w:rsid w:val="00B659C3"/>
    <w:rsid w:val="00B659CF"/>
    <w:rsid w:val="00B65C9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564D"/>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0F8F"/>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D7C7D"/>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111"/>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47F88"/>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0E5"/>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5D8"/>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C92"/>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E7EA0"/>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974"/>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A4E"/>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2C77"/>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5E8A"/>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871"/>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B56"/>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1</Pages>
  <Words>110</Words>
  <Characters>636</Characters>
  <Application>Microsoft Office Word</Application>
  <DocSecurity>0</DocSecurity>
  <Lines>34</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729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11</cp:revision>
  <cp:lastPrinted>2016-08-17T17:53:00Z</cp:lastPrinted>
  <dcterms:created xsi:type="dcterms:W3CDTF">2025-11-19T21:42:00Z</dcterms:created>
  <dcterms:modified xsi:type="dcterms:W3CDTF">2025-12-04T21:59:00Z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