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0F373B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el Servicio de t</w:t>
      </w:r>
      <w:r w:rsidR="00B5148F" w:rsidRPr="00B5148F">
        <w:rPr>
          <w:rFonts w:ascii="Arial" w:hAnsi="Arial" w:cs="Arial"/>
          <w:color w:val="000000" w:themeColor="text1"/>
          <w:sz w:val="20"/>
        </w:rPr>
        <w:t>asación de un inmueble ubicado en la provincia de Puno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5C32" w14:textId="77777777" w:rsidR="008057E2" w:rsidRDefault="008057E2">
      <w:r>
        <w:separator/>
      </w:r>
    </w:p>
  </w:endnote>
  <w:endnote w:type="continuationSeparator" w:id="0">
    <w:p w14:paraId="330D2B60" w14:textId="77777777" w:rsidR="008057E2" w:rsidRDefault="0080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C1FE" w14:textId="77777777" w:rsidR="008057E2" w:rsidRDefault="008057E2">
      <w:r>
        <w:separator/>
      </w:r>
    </w:p>
  </w:footnote>
  <w:footnote w:type="continuationSeparator" w:id="0">
    <w:p w14:paraId="7ABB6667" w14:textId="77777777" w:rsidR="008057E2" w:rsidRDefault="00805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564</Words>
  <Characters>3306</Characters>
  <Application>Microsoft Office Word</Application>
  <DocSecurity>0</DocSecurity>
  <Lines>122</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2025-12-05T15:14:00Z</dcterms:created>
  <dcterms:modified xsi:type="dcterms:W3CDTF">2025-12-05T15:14:00Z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