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45799" w14:textId="77777777" w:rsidR="005D4DF3" w:rsidRDefault="005D4DF3">
      <w:r>
        <w:separator/>
      </w:r>
    </w:p>
  </w:endnote>
  <w:endnote w:type="continuationSeparator" w:id="0">
    <w:p w14:paraId="0E2328E0" w14:textId="77777777" w:rsidR="005D4DF3" w:rsidRDefault="005D4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7EC46" w14:textId="77777777" w:rsidR="005D4DF3" w:rsidRDefault="005D4DF3">
      <w:r>
        <w:separator/>
      </w:r>
    </w:p>
  </w:footnote>
  <w:footnote w:type="continuationSeparator" w:id="0">
    <w:p w14:paraId="1A9A5627" w14:textId="77777777" w:rsidR="005D4DF3" w:rsidRDefault="005D4D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377ED71"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70CFB0E"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05F"/>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2717"/>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D64"/>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DF3"/>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D47"/>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BB3"/>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244</Words>
  <Characters>1391</Characters>
  <Application>Microsoft Office Word</Application>
  <DocSecurity>0</DocSecurity>
  <Lines>55</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2025-10-02T20:15:00Z</dcterms:created>
  <dcterms:modified xsi:type="dcterms:W3CDTF">2025-10-02T20:15:00Z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