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08795B33" w:rsidR="002A56D7" w:rsidRPr="00D32E2F" w:rsidRDefault="00935AAA" w:rsidP="00935AAA">
      <w:pPr>
        <w:tabs>
          <w:tab w:val="center" w:pos="5124"/>
          <w:tab w:val="right" w:pos="9543"/>
        </w:tabs>
        <w:jc w:val="both"/>
        <w:rPr>
          <w:rFonts w:ascii="Arial" w:hAnsi="Arial" w:cs="Arial"/>
          <w:color w:val="000000" w:themeColor="text1"/>
          <w:sz w:val="20"/>
        </w:rPr>
      </w:pPr>
      <w:r w:rsidRPr="00D32E2F">
        <w:rPr>
          <w:rFonts w:ascii="Arial" w:hAnsi="Arial" w:cs="Arial"/>
          <w:color w:val="000000" w:themeColor="text1"/>
          <w:sz w:val="20"/>
        </w:rPr>
        <w:t>Es grato dirigirme a usted, para hacer de su conocimiento que luego de haber examinado l</w:t>
      </w:r>
      <w:r w:rsidR="00710C83" w:rsidRPr="00D32E2F">
        <w:rPr>
          <w:rFonts w:ascii="Arial" w:hAnsi="Arial" w:cs="Arial"/>
          <w:color w:val="000000" w:themeColor="text1"/>
          <w:sz w:val="20"/>
        </w:rPr>
        <w:t>o</w:t>
      </w:r>
      <w:r w:rsidRPr="00D32E2F">
        <w:rPr>
          <w:rFonts w:ascii="Arial" w:hAnsi="Arial" w:cs="Arial"/>
          <w:color w:val="000000" w:themeColor="text1"/>
          <w:sz w:val="20"/>
        </w:rPr>
        <w:t xml:space="preserve">s </w:t>
      </w:r>
      <w:r w:rsidR="00AB1FFC" w:rsidRPr="00D32E2F">
        <w:rPr>
          <w:rFonts w:ascii="Arial" w:hAnsi="Arial" w:cs="Arial"/>
          <w:color w:val="000000" w:themeColor="text1"/>
          <w:sz w:val="20"/>
        </w:rPr>
        <w:t>Términos de Referencia</w:t>
      </w:r>
      <w:r w:rsidRPr="00D32E2F">
        <w:rPr>
          <w:rFonts w:ascii="Arial" w:hAnsi="Arial" w:cs="Arial"/>
          <w:color w:val="000000" w:themeColor="text1"/>
          <w:sz w:val="20"/>
        </w:rPr>
        <w:t xml:space="preserve">, conociendo todos los alcances y las condiciones detalladas en dichos documentos, el postor que suscribe ofrece </w:t>
      </w:r>
      <w:r w:rsidR="00AB1FFC" w:rsidRPr="00D32E2F">
        <w:rPr>
          <w:rFonts w:ascii="Arial" w:hAnsi="Arial" w:cs="Arial"/>
          <w:color w:val="000000" w:themeColor="text1"/>
          <w:sz w:val="20"/>
        </w:rPr>
        <w:t xml:space="preserve">el </w:t>
      </w:r>
      <w:r w:rsidR="00B16F56" w:rsidRPr="005B6BA2">
        <w:rPr>
          <w:rFonts w:ascii="Arial" w:eastAsia="Times New Roman" w:hAnsi="Arial" w:cs="Arial"/>
          <w:color w:val="auto"/>
          <w:sz w:val="20"/>
          <w:szCs w:val="22"/>
          <w:u w:val="single"/>
          <w:lang w:val="es-ES" w:eastAsia="en-US"/>
        </w:rPr>
        <w:t>s</w:t>
      </w:r>
      <w:r w:rsidR="00B16F56" w:rsidRPr="005B6BA2">
        <w:rPr>
          <w:rFonts w:ascii="Arial" w:eastAsia="Times New Roman" w:hAnsi="Arial" w:cs="Arial"/>
          <w:color w:val="auto"/>
          <w:sz w:val="20"/>
          <w:szCs w:val="22"/>
          <w:u w:val="single"/>
          <w:lang w:val="es-ES" w:eastAsia="en-US"/>
        </w:rPr>
        <w:t>ervicio de identificación, conteo y rotulado de bienes ubicados en el almacén denominado Maderera Bozovich SAC</w:t>
      </w:r>
      <w:r w:rsidR="00B16F56" w:rsidRPr="00B16F56">
        <w:rPr>
          <w:rFonts w:ascii="Arial" w:eastAsia="Times New Roman" w:hAnsi="Arial" w:cs="Arial"/>
          <w:color w:val="auto"/>
          <w:sz w:val="20"/>
          <w:szCs w:val="22"/>
          <w:u w:val="single"/>
          <w:lang w:val="es-ES" w:eastAsia="en-US"/>
        </w:rPr>
        <w:t xml:space="preserve"> (</w:t>
      </w:r>
      <w:r w:rsidR="00B16F56" w:rsidRPr="005B6BA2">
        <w:rPr>
          <w:rFonts w:ascii="Arial" w:eastAsia="Times New Roman" w:hAnsi="Arial" w:cs="Arial"/>
          <w:color w:val="auto"/>
          <w:sz w:val="20"/>
          <w:szCs w:val="22"/>
          <w:u w:val="single"/>
          <w:lang w:val="es-ES" w:eastAsia="en-US"/>
        </w:rPr>
        <w:t>Lurí</w:t>
      </w:r>
      <w:r w:rsidR="00B16F56" w:rsidRPr="00B16F56">
        <w:rPr>
          <w:rFonts w:ascii="Arial" w:eastAsia="Times New Roman" w:hAnsi="Arial" w:cs="Arial"/>
          <w:color w:val="auto"/>
          <w:sz w:val="20"/>
          <w:szCs w:val="22"/>
          <w:u w:val="single"/>
          <w:lang w:val="es-ES" w:eastAsia="en-US"/>
        </w:rPr>
        <w:t>n)</w:t>
      </w:r>
      <w:r w:rsidR="00B16F56" w:rsidRPr="00B16F56">
        <w:rPr>
          <w:rFonts w:ascii="Arial" w:hAnsi="Arial" w:cs="Arial"/>
          <w:color w:val="000000" w:themeColor="text1"/>
          <w:sz w:val="20"/>
          <w:u w:val="single"/>
          <w:lang w:val="es-ES"/>
        </w:rPr>
        <w:t xml:space="preserve"> </w:t>
      </w:r>
      <w:r w:rsidR="004F105A" w:rsidRPr="00D32E2F">
        <w:rPr>
          <w:rFonts w:ascii="Arial" w:hAnsi="Arial" w:cs="Arial"/>
          <w:color w:val="000000" w:themeColor="text1"/>
          <w:sz w:val="20"/>
        </w:rPr>
        <w:t xml:space="preserve">y </w:t>
      </w:r>
      <w:r w:rsidR="002A56D7" w:rsidRPr="00D32E2F">
        <w:rPr>
          <w:rFonts w:ascii="Arial" w:hAnsi="Arial" w:cs="Arial"/>
          <w:color w:val="000000" w:themeColor="text1"/>
          <w:sz w:val="20"/>
        </w:rPr>
        <w:t>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6FAB4C9" w14:textId="77777777" w:rsidR="00F01494" w:rsidRPr="00D4344A" w:rsidRDefault="00F01494" w:rsidP="00F01494">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4AF666C0" w14:textId="77777777" w:rsidR="00F01494" w:rsidRPr="00D4344A" w:rsidRDefault="00F01494" w:rsidP="00F01494">
      <w:pPr>
        <w:pStyle w:val="Prrafodelista"/>
        <w:rPr>
          <w:rFonts w:ascii="Arial" w:hAnsi="Arial" w:cs="Arial"/>
          <w:color w:val="EE0000"/>
          <w:sz w:val="20"/>
          <w:lang w:val="es-ES_tradnl"/>
        </w:rPr>
      </w:pPr>
    </w:p>
    <w:p w14:paraId="69D0A485" w14:textId="77777777" w:rsidR="00F01494" w:rsidRPr="00D4344A" w:rsidRDefault="00F01494" w:rsidP="00F01494">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04447B2E" w14:textId="77777777" w:rsidR="00F01494" w:rsidRPr="00D4344A" w:rsidRDefault="00F01494" w:rsidP="00F01494">
      <w:pPr>
        <w:pStyle w:val="Prrafodelista"/>
        <w:rPr>
          <w:rFonts w:ascii="Arial" w:hAnsi="Arial" w:cs="Arial"/>
          <w:color w:val="EE0000"/>
          <w:sz w:val="20"/>
          <w:lang w:val="es-ES_tradnl"/>
        </w:rPr>
      </w:pPr>
    </w:p>
    <w:p w14:paraId="523646A9" w14:textId="77777777" w:rsidR="00F01494" w:rsidRPr="00D4344A" w:rsidRDefault="00F01494" w:rsidP="00F01494">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0741AF05" w14:textId="77777777" w:rsidR="00F01494" w:rsidRPr="00D4344A" w:rsidRDefault="00F01494" w:rsidP="00F01494">
      <w:pPr>
        <w:pStyle w:val="Prrafodelista"/>
        <w:rPr>
          <w:rFonts w:ascii="Arial" w:hAnsi="Arial" w:cs="Arial"/>
          <w:sz w:val="20"/>
          <w:lang w:val="es-ES_tradnl"/>
        </w:rPr>
      </w:pPr>
    </w:p>
    <w:p w14:paraId="7DE3FC53" w14:textId="77777777" w:rsidR="00F01494" w:rsidRPr="00D4344A" w:rsidRDefault="00F01494" w:rsidP="00F01494">
      <w:pPr>
        <w:pStyle w:val="Prrafodelista"/>
        <w:rPr>
          <w:rFonts w:ascii="Arial" w:hAnsi="Arial" w:cs="Arial"/>
          <w:sz w:val="20"/>
          <w:lang w:val="es-ES_tradnl"/>
        </w:rPr>
      </w:pPr>
    </w:p>
    <w:p w14:paraId="2E53EE1F" w14:textId="77777777" w:rsidR="00F01494" w:rsidRPr="00D4344A" w:rsidRDefault="00F01494" w:rsidP="00F01494">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46A2C29" wp14:editId="782CC7C7">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4B69B9"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64E2D960" w14:textId="77777777" w:rsidR="00F01494" w:rsidRPr="00D4344A" w:rsidRDefault="00F01494" w:rsidP="00F01494">
      <w:pPr>
        <w:rPr>
          <w:rFonts w:ascii="Arial" w:hAnsi="Arial" w:cs="Arial"/>
          <w:b/>
          <w:color w:val="000000" w:themeColor="text1"/>
          <w:sz w:val="20"/>
        </w:rPr>
      </w:pPr>
    </w:p>
    <w:p w14:paraId="6DBA27F7"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Señores</w:t>
      </w:r>
    </w:p>
    <w:p w14:paraId="199C24BF" w14:textId="77777777" w:rsidR="00F01494" w:rsidRPr="00D4344A" w:rsidRDefault="00F01494" w:rsidP="00F01494">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163A6A2A"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 xml:space="preserve">Presente.-   </w:t>
      </w:r>
    </w:p>
    <w:p w14:paraId="5A077844"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F01494" w:rsidRPr="00D4344A" w14:paraId="1AF2AED7"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B9DAC95"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F01494" w:rsidRPr="00D4344A" w14:paraId="4DC0FB7C"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B2A385B"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F01494" w:rsidRPr="00D4344A" w14:paraId="2C5A4BBA" w14:textId="77777777" w:rsidTr="00BF0AC3">
        <w:trPr>
          <w:trHeight w:val="302"/>
        </w:trPr>
        <w:tc>
          <w:tcPr>
            <w:tcW w:w="2771" w:type="dxa"/>
            <w:tcBorders>
              <w:top w:val="nil"/>
              <w:left w:val="single" w:sz="4" w:space="0" w:color="auto"/>
              <w:bottom w:val="single" w:sz="4" w:space="0" w:color="auto"/>
              <w:right w:val="single" w:sz="4" w:space="0" w:color="auto"/>
            </w:tcBorders>
            <w:noWrap/>
            <w:vAlign w:val="center"/>
            <w:hideMark/>
          </w:tcPr>
          <w:p w14:paraId="7F7CAAC5"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6CB048E4" w14:textId="77777777" w:rsidR="00F01494" w:rsidRPr="00D4344A" w:rsidRDefault="00F01494" w:rsidP="00BF0AC3">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41E94073" w14:textId="77777777" w:rsidR="00F01494" w:rsidRPr="00D4344A" w:rsidRDefault="00F01494" w:rsidP="00BF0AC3">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F17F125" w14:textId="77777777" w:rsidR="00F01494" w:rsidRPr="00D4344A" w:rsidRDefault="00F01494" w:rsidP="00F01494">
      <w:pPr>
        <w:jc w:val="both"/>
        <w:rPr>
          <w:rFonts w:ascii="Arial" w:hAnsi="Arial" w:cs="Arial"/>
          <w:b/>
          <w:color w:val="000000" w:themeColor="text1"/>
          <w:sz w:val="20"/>
        </w:rPr>
      </w:pPr>
    </w:p>
    <w:p w14:paraId="748AD25C" w14:textId="77777777" w:rsidR="00F01494" w:rsidRPr="00D4344A" w:rsidRDefault="00F01494" w:rsidP="00F01494">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CB4FCED" w14:textId="77777777" w:rsidR="00F01494" w:rsidRPr="00D4344A" w:rsidRDefault="00F01494" w:rsidP="00F01494">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657B9FC" w14:textId="77777777" w:rsidR="00F01494" w:rsidRPr="00D4344A" w:rsidRDefault="00F01494" w:rsidP="00F01494">
      <w:pPr>
        <w:pStyle w:val="Textoindependiente"/>
        <w:widowControl w:val="0"/>
        <w:spacing w:after="0"/>
        <w:ind w:left="360"/>
        <w:jc w:val="both"/>
        <w:rPr>
          <w:rFonts w:ascii="Arial" w:hAnsi="Arial" w:cs="Arial"/>
          <w:color w:val="000000" w:themeColor="text1"/>
          <w:sz w:val="20"/>
          <w:szCs w:val="20"/>
        </w:rPr>
      </w:pPr>
    </w:p>
    <w:p w14:paraId="3E86C0A1" w14:textId="77777777" w:rsidR="00F01494" w:rsidRPr="00D4344A" w:rsidRDefault="00F01494" w:rsidP="00F01494">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298B049"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46AFCB84" w14:textId="77777777" w:rsidR="00F01494" w:rsidRPr="00D4344A" w:rsidRDefault="00F01494" w:rsidP="00F01494">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611F6F7A" w14:textId="77777777" w:rsidR="00F01494" w:rsidRPr="00D4344A" w:rsidRDefault="00F01494" w:rsidP="00F01494">
      <w:pPr>
        <w:pStyle w:val="Textoindependiente"/>
        <w:widowControl w:val="0"/>
        <w:ind w:left="357"/>
        <w:rPr>
          <w:rFonts w:ascii="Arial" w:hAnsi="Arial" w:cs="Arial"/>
          <w:color w:val="000000" w:themeColor="text1"/>
          <w:sz w:val="20"/>
          <w:szCs w:val="20"/>
        </w:rPr>
      </w:pPr>
    </w:p>
    <w:p w14:paraId="0E048413" w14:textId="77777777" w:rsidR="00F01494" w:rsidRPr="00D4344A" w:rsidRDefault="00F01494" w:rsidP="00F01494">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F01494" w:rsidRPr="00D4344A" w14:paraId="11271F4F" w14:textId="77777777" w:rsidTr="00BF0AC3">
        <w:trPr>
          <w:trHeight w:val="211"/>
        </w:trPr>
        <w:tc>
          <w:tcPr>
            <w:tcW w:w="3519" w:type="dxa"/>
          </w:tcPr>
          <w:p w14:paraId="5E4B7DD4"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F01494" w:rsidRPr="00D4344A" w14:paraId="60E227FC" w14:textId="77777777" w:rsidTr="00BF0AC3">
        <w:trPr>
          <w:trHeight w:val="625"/>
        </w:trPr>
        <w:tc>
          <w:tcPr>
            <w:tcW w:w="3519" w:type="dxa"/>
          </w:tcPr>
          <w:p w14:paraId="24E8E5C1" w14:textId="77777777" w:rsidR="00F01494" w:rsidRPr="00D4344A" w:rsidRDefault="00F01494" w:rsidP="00BF0AC3">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15C2DE9A"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6FE28A57" w14:textId="77777777" w:rsidR="00F01494" w:rsidRPr="00D4344A" w:rsidRDefault="00F01494" w:rsidP="00BF0AC3">
            <w:pPr>
              <w:spacing w:before="60"/>
              <w:jc w:val="center"/>
              <w:rPr>
                <w:rFonts w:ascii="Arial" w:hAnsi="Arial" w:cs="Arial"/>
                <w:color w:val="000000" w:themeColor="text1"/>
                <w:sz w:val="20"/>
              </w:rPr>
            </w:pPr>
          </w:p>
        </w:tc>
      </w:tr>
    </w:tbl>
    <w:p w14:paraId="5F24DC77" w14:textId="77777777" w:rsidR="00F01494" w:rsidRPr="00D4344A" w:rsidRDefault="00F01494" w:rsidP="00F01494">
      <w:pPr>
        <w:pStyle w:val="Textoindependiente"/>
        <w:widowControl w:val="0"/>
        <w:rPr>
          <w:rFonts w:ascii="Arial" w:hAnsi="Arial" w:cs="Arial"/>
          <w:color w:val="000000" w:themeColor="text1"/>
          <w:sz w:val="20"/>
          <w:szCs w:val="20"/>
        </w:rPr>
      </w:pPr>
    </w:p>
    <w:p w14:paraId="242AACFB"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143AD44E"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FEF73E0" w14:textId="77777777" w:rsidR="00F01494" w:rsidRPr="00D4344A" w:rsidRDefault="00F01494" w:rsidP="00F01494">
      <w:pPr>
        <w:jc w:val="both"/>
        <w:rPr>
          <w:rFonts w:ascii="Arial" w:hAnsi="Arial" w:cs="Arial"/>
          <w:color w:val="000000" w:themeColor="text1"/>
          <w:sz w:val="20"/>
        </w:rPr>
      </w:pPr>
    </w:p>
    <w:p w14:paraId="103D336B" w14:textId="77777777" w:rsidR="00F01494" w:rsidRPr="00D4344A" w:rsidRDefault="00F01494" w:rsidP="00F01494">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16EA3796" w14:textId="77777777" w:rsidR="00F01494" w:rsidRPr="00D4344A" w:rsidRDefault="00F01494" w:rsidP="00F01494">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68F927E8" wp14:editId="397CF0FC">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3C95A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3263334F" w14:textId="77777777" w:rsidR="00F01494" w:rsidRPr="00D4344A" w:rsidRDefault="00F01494" w:rsidP="00F01494">
      <w:pPr>
        <w:rPr>
          <w:rFonts w:ascii="Arial" w:hAnsi="Arial" w:cs="Arial"/>
          <w:color w:val="000000" w:themeColor="text1"/>
          <w:sz w:val="20"/>
        </w:rPr>
      </w:pPr>
    </w:p>
    <w:p w14:paraId="22B431EC"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Señores</w:t>
      </w:r>
    </w:p>
    <w:p w14:paraId="75EBE480" w14:textId="77777777" w:rsidR="00F01494" w:rsidRPr="00D4344A" w:rsidRDefault="00F01494" w:rsidP="00F01494">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75AA046C"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 xml:space="preserve">Presente.-  </w:t>
      </w:r>
    </w:p>
    <w:p w14:paraId="1678A23E"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F01494" w:rsidRPr="00D4344A" w14:paraId="4762D16E"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2CF4D381"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F01494" w:rsidRPr="00D4344A" w14:paraId="41D2A76F"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509536F"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F01494" w:rsidRPr="00D4344A" w14:paraId="01015E06" w14:textId="77777777" w:rsidTr="00BF0AC3">
        <w:trPr>
          <w:trHeight w:val="302"/>
        </w:trPr>
        <w:tc>
          <w:tcPr>
            <w:tcW w:w="2771" w:type="dxa"/>
            <w:tcBorders>
              <w:top w:val="nil"/>
              <w:left w:val="single" w:sz="4" w:space="0" w:color="auto"/>
              <w:bottom w:val="single" w:sz="4" w:space="0" w:color="auto"/>
              <w:right w:val="single" w:sz="4" w:space="0" w:color="auto"/>
            </w:tcBorders>
            <w:noWrap/>
            <w:vAlign w:val="center"/>
            <w:hideMark/>
          </w:tcPr>
          <w:p w14:paraId="496E2C8F"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22B03E9F" w14:textId="77777777" w:rsidR="00F01494" w:rsidRPr="00D4344A" w:rsidRDefault="00F01494" w:rsidP="00BF0AC3">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E5F16FA" w14:textId="77777777" w:rsidR="00F01494" w:rsidRPr="00D4344A" w:rsidRDefault="00F01494" w:rsidP="00BF0AC3">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C80C08E" w14:textId="77777777" w:rsidR="00F01494" w:rsidRPr="00D4344A" w:rsidRDefault="00F01494" w:rsidP="00F01494">
      <w:pPr>
        <w:jc w:val="both"/>
        <w:rPr>
          <w:rFonts w:ascii="Arial" w:hAnsi="Arial" w:cs="Arial"/>
          <w:b/>
          <w:color w:val="000000" w:themeColor="text1"/>
          <w:sz w:val="20"/>
        </w:rPr>
      </w:pPr>
    </w:p>
    <w:p w14:paraId="6267E027" w14:textId="77777777" w:rsidR="00F01494" w:rsidRPr="00D4344A" w:rsidRDefault="00F01494" w:rsidP="00F01494">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460F11F8"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4B313880"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3A51656F"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5FAD327B"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12768CC0"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69026316" w14:textId="77777777" w:rsidR="00F01494" w:rsidRPr="00D4344A" w:rsidRDefault="00F01494" w:rsidP="00F01494">
      <w:pPr>
        <w:pStyle w:val="Textoindependiente"/>
        <w:widowControl w:val="0"/>
        <w:rPr>
          <w:rFonts w:ascii="Arial" w:hAnsi="Arial" w:cs="Arial"/>
          <w:color w:val="000000" w:themeColor="text1"/>
          <w:sz w:val="20"/>
          <w:szCs w:val="20"/>
        </w:rPr>
      </w:pPr>
    </w:p>
    <w:p w14:paraId="1BA02BD2" w14:textId="77777777" w:rsidR="00F01494" w:rsidRPr="00D4344A" w:rsidRDefault="00F01494" w:rsidP="00F01494">
      <w:pPr>
        <w:pStyle w:val="Textoindependiente"/>
        <w:widowControl w:val="0"/>
        <w:rPr>
          <w:rFonts w:ascii="Arial" w:hAnsi="Arial" w:cs="Arial"/>
          <w:color w:val="000000" w:themeColor="text1"/>
          <w:sz w:val="20"/>
          <w:szCs w:val="20"/>
        </w:rPr>
      </w:pPr>
    </w:p>
    <w:p w14:paraId="6ABDCF2F" w14:textId="77777777" w:rsidR="00F01494" w:rsidRPr="00D4344A" w:rsidRDefault="00F01494" w:rsidP="00F01494">
      <w:pPr>
        <w:pStyle w:val="Textoindependiente"/>
        <w:widowControl w:val="0"/>
        <w:rPr>
          <w:rFonts w:ascii="Arial" w:hAnsi="Arial" w:cs="Arial"/>
          <w:color w:val="000000" w:themeColor="text1"/>
          <w:sz w:val="20"/>
          <w:szCs w:val="20"/>
        </w:rPr>
      </w:pPr>
    </w:p>
    <w:p w14:paraId="0EC22B40"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F01494" w:rsidRPr="00D4344A" w14:paraId="446DCD64" w14:textId="77777777" w:rsidTr="00BF0AC3">
        <w:trPr>
          <w:trHeight w:val="169"/>
        </w:trPr>
        <w:tc>
          <w:tcPr>
            <w:tcW w:w="3913" w:type="dxa"/>
          </w:tcPr>
          <w:p w14:paraId="4A01DC50"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F01494" w:rsidRPr="00D4344A" w14:paraId="3FB125F3" w14:textId="77777777" w:rsidTr="00BF0AC3">
        <w:trPr>
          <w:trHeight w:val="708"/>
        </w:trPr>
        <w:tc>
          <w:tcPr>
            <w:tcW w:w="3913" w:type="dxa"/>
          </w:tcPr>
          <w:p w14:paraId="436D577C" w14:textId="77777777" w:rsidR="00F01494" w:rsidRPr="00D4344A" w:rsidRDefault="00F01494" w:rsidP="00BF0AC3">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C207F0"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2B75E80" w14:textId="77777777" w:rsidR="00F01494" w:rsidRPr="00D4344A" w:rsidRDefault="00F01494" w:rsidP="00BF0AC3">
            <w:pPr>
              <w:spacing w:before="60"/>
              <w:jc w:val="center"/>
              <w:rPr>
                <w:rFonts w:ascii="Arial" w:hAnsi="Arial" w:cs="Arial"/>
                <w:color w:val="000000" w:themeColor="text1"/>
                <w:sz w:val="20"/>
              </w:rPr>
            </w:pPr>
          </w:p>
        </w:tc>
      </w:tr>
    </w:tbl>
    <w:p w14:paraId="0A099FC4"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E42D66E" w14:textId="77777777" w:rsidR="00F01494" w:rsidRPr="00D4344A" w:rsidRDefault="00F01494" w:rsidP="00F01494">
      <w:pPr>
        <w:jc w:val="both"/>
        <w:rPr>
          <w:rFonts w:ascii="Arial" w:hAnsi="Arial" w:cs="Arial"/>
          <w:color w:val="000000" w:themeColor="text1"/>
          <w:sz w:val="20"/>
        </w:rPr>
      </w:pPr>
    </w:p>
    <w:p w14:paraId="55290497" w14:textId="77777777" w:rsidR="00F01494" w:rsidRPr="00D4344A" w:rsidRDefault="00F01494" w:rsidP="00F01494">
      <w:pPr>
        <w:rPr>
          <w:rFonts w:ascii="Arial" w:hAnsi="Arial" w:cs="Arial"/>
          <w:sz w:val="20"/>
        </w:rPr>
      </w:pPr>
    </w:p>
    <w:p w14:paraId="21A1EB66" w14:textId="77777777" w:rsidR="00F01494" w:rsidRPr="00D4344A" w:rsidRDefault="00F01494" w:rsidP="00F01494">
      <w:pPr>
        <w:rPr>
          <w:rFonts w:ascii="Arial" w:hAnsi="Arial" w:cs="Arial"/>
          <w:sz w:val="20"/>
        </w:rPr>
      </w:pPr>
    </w:p>
    <w:p w14:paraId="5BD07A06" w14:textId="77777777" w:rsidR="00F01494" w:rsidRPr="00D4344A" w:rsidRDefault="00F01494" w:rsidP="00F01494">
      <w:pPr>
        <w:rPr>
          <w:rFonts w:ascii="Arial" w:hAnsi="Arial" w:cs="Arial"/>
          <w:sz w:val="20"/>
        </w:rPr>
      </w:pPr>
    </w:p>
    <w:p w14:paraId="67E62D71" w14:textId="77777777" w:rsidR="00F01494" w:rsidRPr="00D4344A" w:rsidRDefault="00F01494" w:rsidP="00F01494">
      <w:pPr>
        <w:rPr>
          <w:rFonts w:ascii="Arial" w:hAnsi="Arial" w:cs="Arial"/>
          <w:sz w:val="20"/>
        </w:rPr>
      </w:pPr>
    </w:p>
    <w:p w14:paraId="09237857" w14:textId="79651C6C" w:rsidR="00AB1FFC" w:rsidRPr="00D4344A" w:rsidRDefault="00AB1FFC" w:rsidP="00F01494">
      <w:pPr>
        <w:pStyle w:val="Ttulo2"/>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1CBF"/>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E6F"/>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5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6E"/>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5A0"/>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6F56"/>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93F"/>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896"/>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2E2F"/>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7F2"/>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5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1494"/>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611"/>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3</Pages>
  <Words>571</Words>
  <Characters>3341</Characters>
  <Application>Microsoft Office Word</Application>
  <DocSecurity>0</DocSecurity>
  <Lines>123</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276</cp:revision>
  <cp:lastPrinted>2016-08-17T17:53:00Z</cp:lastPrinted>
  <dcterms:created xsi:type="dcterms:W3CDTF">2022-02-03T23:04:00Z</dcterms:created>
  <dcterms:modified xsi:type="dcterms:W3CDTF">2025-12-11T01:41:00Z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