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7323EDD" w14:textId="6B61622A" w:rsidR="002A56D7" w:rsidRPr="00D32E2F" w:rsidRDefault="00935AAA" w:rsidP="00935AAA">
      <w:pPr>
        <w:tabs>
          <w:tab w:val="center" w:pos="5124"/>
          <w:tab w:val="right" w:pos="9543"/>
        </w:tabs>
        <w:jc w:val="both"/>
        <w:rPr>
          <w:rFonts w:ascii="Arial" w:hAnsi="Arial" w:cs="Arial"/>
          <w:color w:val="000000" w:themeColor="text1"/>
          <w:sz w:val="20"/>
        </w:rPr>
      </w:pPr>
      <w:r w:rsidRPr="00D32E2F">
        <w:rPr>
          <w:rFonts w:ascii="Arial" w:hAnsi="Arial" w:cs="Arial"/>
          <w:color w:val="000000" w:themeColor="text1"/>
          <w:sz w:val="20"/>
        </w:rPr>
        <w:t>Es grato dirigirme a usted, para hacer de su conocimiento que luego de haber examinado l</w:t>
      </w:r>
      <w:r w:rsidR="00710C83" w:rsidRPr="00D32E2F">
        <w:rPr>
          <w:rFonts w:ascii="Arial" w:hAnsi="Arial" w:cs="Arial"/>
          <w:color w:val="000000" w:themeColor="text1"/>
          <w:sz w:val="20"/>
        </w:rPr>
        <w:t>o</w:t>
      </w:r>
      <w:r w:rsidRPr="00D32E2F">
        <w:rPr>
          <w:rFonts w:ascii="Arial" w:hAnsi="Arial" w:cs="Arial"/>
          <w:color w:val="000000" w:themeColor="text1"/>
          <w:sz w:val="20"/>
        </w:rPr>
        <w:t xml:space="preserve">s </w:t>
      </w:r>
      <w:r w:rsidR="00AB1FFC" w:rsidRPr="00D32E2F">
        <w:rPr>
          <w:rFonts w:ascii="Arial" w:hAnsi="Arial" w:cs="Arial"/>
          <w:color w:val="000000" w:themeColor="text1"/>
          <w:sz w:val="20"/>
        </w:rPr>
        <w:t>Términos de Referencia</w:t>
      </w:r>
      <w:r w:rsidRPr="00D32E2F">
        <w:rPr>
          <w:rFonts w:ascii="Arial" w:hAnsi="Arial" w:cs="Arial"/>
          <w:color w:val="000000" w:themeColor="text1"/>
          <w:sz w:val="20"/>
        </w:rPr>
        <w:t xml:space="preserve">, conociendo todos los alcances y las condiciones detalladas en dichos documentos, el postor que suscribe ofrece </w:t>
      </w:r>
      <w:r w:rsidR="00AB1FFC" w:rsidRPr="00D32E2F">
        <w:rPr>
          <w:rFonts w:ascii="Arial" w:hAnsi="Arial" w:cs="Arial"/>
          <w:color w:val="000000" w:themeColor="text1"/>
          <w:sz w:val="20"/>
        </w:rPr>
        <w:t xml:space="preserve">el </w:t>
      </w:r>
      <w:r w:rsidR="00D32E2F" w:rsidRPr="00D32E2F">
        <w:rPr>
          <w:rFonts w:ascii="Arial" w:hAnsi="Arial" w:cs="Arial"/>
          <w:color w:val="000000" w:themeColor="text1"/>
          <w:sz w:val="20"/>
          <w:u w:val="single"/>
        </w:rPr>
        <w:t>servicio estudio de mercado de medios de comunicación para servicios de publicidad</w:t>
      </w:r>
      <w:r w:rsidR="00D32E2F" w:rsidRPr="00D32E2F">
        <w:rPr>
          <w:rFonts w:ascii="Arial" w:hAnsi="Arial" w:cs="Arial"/>
          <w:color w:val="000000" w:themeColor="text1"/>
          <w:sz w:val="20"/>
        </w:rPr>
        <w:t xml:space="preserve"> </w:t>
      </w:r>
      <w:r w:rsidR="004F105A" w:rsidRPr="00D32E2F">
        <w:rPr>
          <w:rFonts w:ascii="Arial" w:hAnsi="Arial" w:cs="Arial"/>
          <w:color w:val="000000" w:themeColor="text1"/>
          <w:sz w:val="20"/>
        </w:rPr>
        <w:t xml:space="preserve">y </w:t>
      </w:r>
      <w:r w:rsidR="002A56D7" w:rsidRPr="00D32E2F">
        <w:rPr>
          <w:rFonts w:ascii="Arial" w:hAnsi="Arial" w:cs="Arial"/>
          <w:color w:val="000000" w:themeColor="text1"/>
          <w:sz w:val="20"/>
        </w:rPr>
        <w:t>en las condiciones indicadas en los Términos de Referencia de la Superintendencia.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6FAB4C9" w14:textId="77777777" w:rsidR="00F01494" w:rsidRPr="00D4344A" w:rsidRDefault="00F01494" w:rsidP="00F01494">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4AF666C0" w14:textId="77777777" w:rsidR="00F01494" w:rsidRPr="00D4344A" w:rsidRDefault="00F01494" w:rsidP="00F01494">
      <w:pPr>
        <w:pStyle w:val="Prrafodelista"/>
        <w:rPr>
          <w:rFonts w:ascii="Arial" w:hAnsi="Arial" w:cs="Arial"/>
          <w:color w:val="EE0000"/>
          <w:sz w:val="20"/>
          <w:lang w:val="es-ES_tradnl"/>
        </w:rPr>
      </w:pPr>
    </w:p>
    <w:p w14:paraId="69D0A485" w14:textId="77777777" w:rsidR="00F01494" w:rsidRPr="00D4344A" w:rsidRDefault="00F01494" w:rsidP="00F01494">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04447B2E" w14:textId="77777777" w:rsidR="00F01494" w:rsidRPr="00D4344A" w:rsidRDefault="00F01494" w:rsidP="00F01494">
      <w:pPr>
        <w:pStyle w:val="Prrafodelista"/>
        <w:rPr>
          <w:rFonts w:ascii="Arial" w:hAnsi="Arial" w:cs="Arial"/>
          <w:color w:val="EE0000"/>
          <w:sz w:val="20"/>
          <w:lang w:val="es-ES_tradnl"/>
        </w:rPr>
      </w:pPr>
    </w:p>
    <w:p w14:paraId="523646A9" w14:textId="77777777" w:rsidR="00F01494" w:rsidRPr="00D4344A" w:rsidRDefault="00F01494" w:rsidP="00F01494">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0741AF05" w14:textId="77777777" w:rsidR="00F01494" w:rsidRPr="00D4344A" w:rsidRDefault="00F01494" w:rsidP="00F01494">
      <w:pPr>
        <w:pStyle w:val="Prrafodelista"/>
        <w:rPr>
          <w:rFonts w:ascii="Arial" w:hAnsi="Arial" w:cs="Arial"/>
          <w:sz w:val="20"/>
          <w:lang w:val="es-ES_tradnl"/>
        </w:rPr>
      </w:pPr>
    </w:p>
    <w:p w14:paraId="7DE3FC53" w14:textId="77777777" w:rsidR="00F01494" w:rsidRPr="00D4344A" w:rsidRDefault="00F01494" w:rsidP="00F01494">
      <w:pPr>
        <w:pStyle w:val="Prrafodelista"/>
        <w:rPr>
          <w:rFonts w:ascii="Arial" w:hAnsi="Arial" w:cs="Arial"/>
          <w:sz w:val="20"/>
          <w:lang w:val="es-ES_tradnl"/>
        </w:rPr>
      </w:pPr>
    </w:p>
    <w:p w14:paraId="2E53EE1F" w14:textId="77777777" w:rsidR="00F01494" w:rsidRPr="00D4344A" w:rsidRDefault="00F01494" w:rsidP="00F01494">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46A2C29" wp14:editId="782CC7C7">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D4B69B9"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64E2D960" w14:textId="77777777" w:rsidR="00F01494" w:rsidRPr="00D4344A" w:rsidRDefault="00F01494" w:rsidP="00F01494">
      <w:pPr>
        <w:rPr>
          <w:rFonts w:ascii="Arial" w:hAnsi="Arial" w:cs="Arial"/>
          <w:b/>
          <w:color w:val="000000" w:themeColor="text1"/>
          <w:sz w:val="20"/>
        </w:rPr>
      </w:pPr>
    </w:p>
    <w:p w14:paraId="6DBA27F7" w14:textId="77777777" w:rsidR="00F01494" w:rsidRPr="00D4344A" w:rsidRDefault="00F01494" w:rsidP="00F01494">
      <w:pPr>
        <w:rPr>
          <w:rFonts w:ascii="Arial" w:hAnsi="Arial" w:cs="Arial"/>
          <w:color w:val="000000" w:themeColor="text1"/>
          <w:sz w:val="20"/>
        </w:rPr>
      </w:pPr>
      <w:r w:rsidRPr="00D4344A">
        <w:rPr>
          <w:rFonts w:ascii="Arial" w:hAnsi="Arial" w:cs="Arial"/>
          <w:color w:val="000000" w:themeColor="text1"/>
          <w:sz w:val="20"/>
        </w:rPr>
        <w:t>Señores</w:t>
      </w:r>
    </w:p>
    <w:p w14:paraId="199C24BF" w14:textId="77777777" w:rsidR="00F01494" w:rsidRPr="00D4344A" w:rsidRDefault="00F01494" w:rsidP="00F01494">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163A6A2A" w14:textId="77777777" w:rsidR="00F01494" w:rsidRPr="00D4344A" w:rsidRDefault="00F01494" w:rsidP="00F01494">
      <w:pPr>
        <w:rPr>
          <w:rFonts w:ascii="Arial" w:hAnsi="Arial" w:cs="Arial"/>
          <w:color w:val="000000" w:themeColor="text1"/>
          <w:sz w:val="20"/>
        </w:rPr>
      </w:pPr>
      <w:r w:rsidRPr="00D4344A">
        <w:rPr>
          <w:rFonts w:ascii="Arial" w:hAnsi="Arial" w:cs="Arial"/>
          <w:color w:val="000000" w:themeColor="text1"/>
          <w:sz w:val="20"/>
        </w:rPr>
        <w:t xml:space="preserve">Presente.-   </w:t>
      </w:r>
    </w:p>
    <w:p w14:paraId="5A077844" w14:textId="77777777" w:rsidR="00F01494" w:rsidRPr="00D4344A" w:rsidRDefault="00F01494" w:rsidP="00F01494">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F01494" w:rsidRPr="00D4344A" w14:paraId="1AF2AED7" w14:textId="77777777" w:rsidTr="00BF0AC3">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B9DAC95" w14:textId="77777777" w:rsidR="00F01494" w:rsidRPr="00D4344A" w:rsidRDefault="00F01494" w:rsidP="00BF0AC3">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F01494" w:rsidRPr="00D4344A" w14:paraId="4DC0FB7C" w14:textId="77777777" w:rsidTr="00BF0AC3">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B2A385B" w14:textId="77777777" w:rsidR="00F01494" w:rsidRPr="00D4344A" w:rsidRDefault="00F01494" w:rsidP="00BF0AC3">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F01494" w:rsidRPr="00D4344A" w14:paraId="2C5A4BBA" w14:textId="77777777" w:rsidTr="00BF0AC3">
        <w:trPr>
          <w:trHeight w:val="302"/>
        </w:trPr>
        <w:tc>
          <w:tcPr>
            <w:tcW w:w="2771" w:type="dxa"/>
            <w:tcBorders>
              <w:top w:val="nil"/>
              <w:left w:val="single" w:sz="4" w:space="0" w:color="auto"/>
              <w:bottom w:val="single" w:sz="4" w:space="0" w:color="auto"/>
              <w:right w:val="single" w:sz="4" w:space="0" w:color="auto"/>
            </w:tcBorders>
            <w:noWrap/>
            <w:vAlign w:val="center"/>
            <w:hideMark/>
          </w:tcPr>
          <w:p w14:paraId="7F7CAAC5" w14:textId="77777777" w:rsidR="00F01494" w:rsidRPr="00D4344A" w:rsidRDefault="00F01494" w:rsidP="00BF0AC3">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6CB048E4" w14:textId="77777777" w:rsidR="00F01494" w:rsidRPr="00D4344A" w:rsidRDefault="00F01494" w:rsidP="00BF0AC3">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41E94073" w14:textId="77777777" w:rsidR="00F01494" w:rsidRPr="00D4344A" w:rsidRDefault="00F01494" w:rsidP="00BF0AC3">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F17F125" w14:textId="77777777" w:rsidR="00F01494" w:rsidRPr="00D4344A" w:rsidRDefault="00F01494" w:rsidP="00F01494">
      <w:pPr>
        <w:jc w:val="both"/>
        <w:rPr>
          <w:rFonts w:ascii="Arial" w:hAnsi="Arial" w:cs="Arial"/>
          <w:b/>
          <w:color w:val="000000" w:themeColor="text1"/>
          <w:sz w:val="20"/>
        </w:rPr>
      </w:pPr>
    </w:p>
    <w:p w14:paraId="748AD25C" w14:textId="77777777" w:rsidR="00F01494" w:rsidRPr="00D4344A" w:rsidRDefault="00F01494" w:rsidP="00F01494">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CB4FCED" w14:textId="77777777" w:rsidR="00F01494" w:rsidRPr="00D4344A" w:rsidRDefault="00F01494" w:rsidP="00F01494">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657B9FC" w14:textId="77777777" w:rsidR="00F01494" w:rsidRPr="00D4344A" w:rsidRDefault="00F01494" w:rsidP="00F01494">
      <w:pPr>
        <w:pStyle w:val="Textoindependiente"/>
        <w:widowControl w:val="0"/>
        <w:spacing w:after="0"/>
        <w:ind w:left="360"/>
        <w:jc w:val="both"/>
        <w:rPr>
          <w:rFonts w:ascii="Arial" w:hAnsi="Arial" w:cs="Arial"/>
          <w:color w:val="000000" w:themeColor="text1"/>
          <w:sz w:val="20"/>
          <w:szCs w:val="20"/>
        </w:rPr>
      </w:pPr>
    </w:p>
    <w:p w14:paraId="3E86C0A1" w14:textId="77777777" w:rsidR="00F01494" w:rsidRPr="00D4344A" w:rsidRDefault="00F01494" w:rsidP="00F01494">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298B049" w14:textId="77777777" w:rsidR="00F01494" w:rsidRPr="00D4344A" w:rsidRDefault="00F01494" w:rsidP="00F01494">
      <w:pPr>
        <w:pStyle w:val="Textoindependiente"/>
        <w:widowControl w:val="0"/>
        <w:spacing w:after="0"/>
        <w:ind w:left="357"/>
        <w:jc w:val="both"/>
        <w:rPr>
          <w:rFonts w:ascii="Arial" w:hAnsi="Arial" w:cs="Arial"/>
          <w:color w:val="000000" w:themeColor="text1"/>
          <w:sz w:val="20"/>
          <w:szCs w:val="20"/>
        </w:rPr>
      </w:pPr>
    </w:p>
    <w:p w14:paraId="46AFCB84" w14:textId="77777777" w:rsidR="00F01494" w:rsidRPr="00D4344A" w:rsidRDefault="00F01494" w:rsidP="00F01494">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611F6F7A" w14:textId="77777777" w:rsidR="00F01494" w:rsidRPr="00D4344A" w:rsidRDefault="00F01494" w:rsidP="00F01494">
      <w:pPr>
        <w:pStyle w:val="Textoindependiente"/>
        <w:widowControl w:val="0"/>
        <w:ind w:left="357"/>
        <w:rPr>
          <w:rFonts w:ascii="Arial" w:hAnsi="Arial" w:cs="Arial"/>
          <w:color w:val="000000" w:themeColor="text1"/>
          <w:sz w:val="20"/>
          <w:szCs w:val="20"/>
        </w:rPr>
      </w:pPr>
    </w:p>
    <w:p w14:paraId="0E048413" w14:textId="77777777" w:rsidR="00F01494" w:rsidRPr="00D4344A" w:rsidRDefault="00F01494" w:rsidP="00F01494">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F01494" w:rsidRPr="00D4344A" w14:paraId="11271F4F" w14:textId="77777777" w:rsidTr="00BF0AC3">
        <w:trPr>
          <w:trHeight w:val="211"/>
        </w:trPr>
        <w:tc>
          <w:tcPr>
            <w:tcW w:w="3519" w:type="dxa"/>
          </w:tcPr>
          <w:p w14:paraId="5E4B7DD4" w14:textId="77777777" w:rsidR="00F01494" w:rsidRPr="00D4344A" w:rsidRDefault="00F01494" w:rsidP="00BF0AC3">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F01494" w:rsidRPr="00D4344A" w14:paraId="60E227FC" w14:textId="77777777" w:rsidTr="00BF0AC3">
        <w:trPr>
          <w:trHeight w:val="625"/>
        </w:trPr>
        <w:tc>
          <w:tcPr>
            <w:tcW w:w="3519" w:type="dxa"/>
          </w:tcPr>
          <w:p w14:paraId="24E8E5C1" w14:textId="77777777" w:rsidR="00F01494" w:rsidRPr="00D4344A" w:rsidRDefault="00F01494" w:rsidP="00BF0AC3">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15C2DE9A" w14:textId="77777777" w:rsidR="00F01494" w:rsidRPr="00D4344A" w:rsidRDefault="00F01494" w:rsidP="00BF0AC3">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6FE28A57" w14:textId="77777777" w:rsidR="00F01494" w:rsidRPr="00D4344A" w:rsidRDefault="00F01494" w:rsidP="00BF0AC3">
            <w:pPr>
              <w:spacing w:before="60"/>
              <w:jc w:val="center"/>
              <w:rPr>
                <w:rFonts w:ascii="Arial" w:hAnsi="Arial" w:cs="Arial"/>
                <w:color w:val="000000" w:themeColor="text1"/>
                <w:sz w:val="20"/>
              </w:rPr>
            </w:pPr>
          </w:p>
        </w:tc>
      </w:tr>
    </w:tbl>
    <w:p w14:paraId="5F24DC77" w14:textId="77777777" w:rsidR="00F01494" w:rsidRPr="00D4344A" w:rsidRDefault="00F01494" w:rsidP="00F01494">
      <w:pPr>
        <w:pStyle w:val="Textoindependiente"/>
        <w:widowControl w:val="0"/>
        <w:rPr>
          <w:rFonts w:ascii="Arial" w:hAnsi="Arial" w:cs="Arial"/>
          <w:color w:val="000000" w:themeColor="text1"/>
          <w:sz w:val="20"/>
          <w:szCs w:val="20"/>
        </w:rPr>
      </w:pPr>
    </w:p>
    <w:p w14:paraId="242AACFB" w14:textId="77777777" w:rsidR="00F01494" w:rsidRPr="00D4344A" w:rsidRDefault="00F01494" w:rsidP="00F01494">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143AD44E" w14:textId="77777777" w:rsidR="00F01494" w:rsidRPr="00D4344A" w:rsidRDefault="00F01494" w:rsidP="00F01494">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FEF73E0" w14:textId="77777777" w:rsidR="00F01494" w:rsidRPr="00D4344A" w:rsidRDefault="00F01494" w:rsidP="00F01494">
      <w:pPr>
        <w:jc w:val="both"/>
        <w:rPr>
          <w:rFonts w:ascii="Arial" w:hAnsi="Arial" w:cs="Arial"/>
          <w:color w:val="000000" w:themeColor="text1"/>
          <w:sz w:val="20"/>
        </w:rPr>
      </w:pPr>
    </w:p>
    <w:p w14:paraId="103D336B" w14:textId="77777777" w:rsidR="00F01494" w:rsidRPr="00D4344A" w:rsidRDefault="00F01494" w:rsidP="00F01494">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16EA3796" w14:textId="77777777" w:rsidR="00F01494" w:rsidRPr="00D4344A" w:rsidRDefault="00F01494" w:rsidP="00F01494">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68F927E8" wp14:editId="397CF0FC">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3C95A6"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3263334F" w14:textId="77777777" w:rsidR="00F01494" w:rsidRPr="00D4344A" w:rsidRDefault="00F01494" w:rsidP="00F01494">
      <w:pPr>
        <w:rPr>
          <w:rFonts w:ascii="Arial" w:hAnsi="Arial" w:cs="Arial"/>
          <w:color w:val="000000" w:themeColor="text1"/>
          <w:sz w:val="20"/>
        </w:rPr>
      </w:pPr>
    </w:p>
    <w:p w14:paraId="22B431EC" w14:textId="77777777" w:rsidR="00F01494" w:rsidRPr="00D4344A" w:rsidRDefault="00F01494" w:rsidP="00F01494">
      <w:pPr>
        <w:jc w:val="both"/>
        <w:rPr>
          <w:rFonts w:ascii="Arial" w:hAnsi="Arial" w:cs="Arial"/>
          <w:color w:val="000000" w:themeColor="text1"/>
          <w:sz w:val="20"/>
        </w:rPr>
      </w:pPr>
      <w:r w:rsidRPr="00D4344A">
        <w:rPr>
          <w:rFonts w:ascii="Arial" w:hAnsi="Arial" w:cs="Arial"/>
          <w:color w:val="000000" w:themeColor="text1"/>
          <w:sz w:val="20"/>
        </w:rPr>
        <w:t>Señores</w:t>
      </w:r>
    </w:p>
    <w:p w14:paraId="75EBE480" w14:textId="77777777" w:rsidR="00F01494" w:rsidRPr="00D4344A" w:rsidRDefault="00F01494" w:rsidP="00F01494">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75AA046C" w14:textId="77777777" w:rsidR="00F01494" w:rsidRPr="00D4344A" w:rsidRDefault="00F01494" w:rsidP="00F01494">
      <w:pPr>
        <w:rPr>
          <w:rFonts w:ascii="Arial" w:hAnsi="Arial" w:cs="Arial"/>
          <w:color w:val="000000" w:themeColor="text1"/>
          <w:sz w:val="20"/>
        </w:rPr>
      </w:pPr>
      <w:r w:rsidRPr="00D4344A">
        <w:rPr>
          <w:rFonts w:ascii="Arial" w:hAnsi="Arial" w:cs="Arial"/>
          <w:color w:val="000000" w:themeColor="text1"/>
          <w:sz w:val="20"/>
        </w:rPr>
        <w:t xml:space="preserve">Presente.-  </w:t>
      </w:r>
    </w:p>
    <w:p w14:paraId="1678A23E" w14:textId="77777777" w:rsidR="00F01494" w:rsidRPr="00D4344A" w:rsidRDefault="00F01494" w:rsidP="00F01494">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F01494" w:rsidRPr="00D4344A" w14:paraId="4762D16E" w14:textId="77777777" w:rsidTr="00BF0AC3">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2CF4D381" w14:textId="77777777" w:rsidR="00F01494" w:rsidRPr="00D4344A" w:rsidRDefault="00F01494" w:rsidP="00BF0AC3">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F01494" w:rsidRPr="00D4344A" w14:paraId="41D2A76F" w14:textId="77777777" w:rsidTr="00BF0AC3">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509536F" w14:textId="77777777" w:rsidR="00F01494" w:rsidRPr="00D4344A" w:rsidRDefault="00F01494" w:rsidP="00BF0AC3">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F01494" w:rsidRPr="00D4344A" w14:paraId="01015E06" w14:textId="77777777" w:rsidTr="00BF0AC3">
        <w:trPr>
          <w:trHeight w:val="302"/>
        </w:trPr>
        <w:tc>
          <w:tcPr>
            <w:tcW w:w="2771" w:type="dxa"/>
            <w:tcBorders>
              <w:top w:val="nil"/>
              <w:left w:val="single" w:sz="4" w:space="0" w:color="auto"/>
              <w:bottom w:val="single" w:sz="4" w:space="0" w:color="auto"/>
              <w:right w:val="single" w:sz="4" w:space="0" w:color="auto"/>
            </w:tcBorders>
            <w:noWrap/>
            <w:vAlign w:val="center"/>
            <w:hideMark/>
          </w:tcPr>
          <w:p w14:paraId="496E2C8F" w14:textId="77777777" w:rsidR="00F01494" w:rsidRPr="00D4344A" w:rsidRDefault="00F01494" w:rsidP="00BF0AC3">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22B03E9F" w14:textId="77777777" w:rsidR="00F01494" w:rsidRPr="00D4344A" w:rsidRDefault="00F01494" w:rsidP="00BF0AC3">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E5F16FA" w14:textId="77777777" w:rsidR="00F01494" w:rsidRPr="00D4344A" w:rsidRDefault="00F01494" w:rsidP="00BF0AC3">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2C80C08E" w14:textId="77777777" w:rsidR="00F01494" w:rsidRPr="00D4344A" w:rsidRDefault="00F01494" w:rsidP="00F01494">
      <w:pPr>
        <w:jc w:val="both"/>
        <w:rPr>
          <w:rFonts w:ascii="Arial" w:hAnsi="Arial" w:cs="Arial"/>
          <w:b/>
          <w:color w:val="000000" w:themeColor="text1"/>
          <w:sz w:val="20"/>
        </w:rPr>
      </w:pPr>
    </w:p>
    <w:p w14:paraId="6267E027" w14:textId="77777777" w:rsidR="00F01494" w:rsidRPr="00D4344A" w:rsidRDefault="00F01494" w:rsidP="00F01494">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460F11F8" w14:textId="77777777" w:rsidR="00F01494" w:rsidRPr="00D4344A" w:rsidRDefault="00F01494" w:rsidP="00F01494">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4B313880" w14:textId="77777777" w:rsidR="00F01494" w:rsidRPr="00D4344A" w:rsidRDefault="00F01494" w:rsidP="00F01494">
      <w:pPr>
        <w:pStyle w:val="Textoindependiente"/>
        <w:widowControl w:val="0"/>
        <w:spacing w:after="0"/>
        <w:ind w:left="357"/>
        <w:jc w:val="both"/>
        <w:rPr>
          <w:rFonts w:ascii="Arial" w:hAnsi="Arial" w:cs="Arial"/>
          <w:color w:val="000000" w:themeColor="text1"/>
          <w:sz w:val="20"/>
          <w:szCs w:val="20"/>
        </w:rPr>
      </w:pPr>
    </w:p>
    <w:p w14:paraId="3A51656F" w14:textId="77777777" w:rsidR="00F01494" w:rsidRPr="00D4344A" w:rsidRDefault="00F01494" w:rsidP="00F01494">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5FAD327B" w14:textId="77777777" w:rsidR="00F01494" w:rsidRPr="00D4344A" w:rsidRDefault="00F01494" w:rsidP="00F01494">
      <w:pPr>
        <w:pStyle w:val="Textoindependiente"/>
        <w:widowControl w:val="0"/>
        <w:spacing w:after="0"/>
        <w:ind w:left="357"/>
        <w:jc w:val="both"/>
        <w:rPr>
          <w:rFonts w:ascii="Arial" w:hAnsi="Arial" w:cs="Arial"/>
          <w:color w:val="000000" w:themeColor="text1"/>
          <w:sz w:val="20"/>
          <w:szCs w:val="20"/>
        </w:rPr>
      </w:pPr>
    </w:p>
    <w:p w14:paraId="12768CC0" w14:textId="77777777" w:rsidR="00F01494" w:rsidRPr="00D4344A" w:rsidRDefault="00F01494" w:rsidP="00F01494">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69026316" w14:textId="77777777" w:rsidR="00F01494" w:rsidRPr="00D4344A" w:rsidRDefault="00F01494" w:rsidP="00F01494">
      <w:pPr>
        <w:pStyle w:val="Textoindependiente"/>
        <w:widowControl w:val="0"/>
        <w:rPr>
          <w:rFonts w:ascii="Arial" w:hAnsi="Arial" w:cs="Arial"/>
          <w:color w:val="000000" w:themeColor="text1"/>
          <w:sz w:val="20"/>
          <w:szCs w:val="20"/>
        </w:rPr>
      </w:pPr>
    </w:p>
    <w:p w14:paraId="1BA02BD2" w14:textId="77777777" w:rsidR="00F01494" w:rsidRPr="00D4344A" w:rsidRDefault="00F01494" w:rsidP="00F01494">
      <w:pPr>
        <w:pStyle w:val="Textoindependiente"/>
        <w:widowControl w:val="0"/>
        <w:rPr>
          <w:rFonts w:ascii="Arial" w:hAnsi="Arial" w:cs="Arial"/>
          <w:color w:val="000000" w:themeColor="text1"/>
          <w:sz w:val="20"/>
          <w:szCs w:val="20"/>
        </w:rPr>
      </w:pPr>
    </w:p>
    <w:p w14:paraId="6ABDCF2F" w14:textId="77777777" w:rsidR="00F01494" w:rsidRPr="00D4344A" w:rsidRDefault="00F01494" w:rsidP="00F01494">
      <w:pPr>
        <w:pStyle w:val="Textoindependiente"/>
        <w:widowControl w:val="0"/>
        <w:rPr>
          <w:rFonts w:ascii="Arial" w:hAnsi="Arial" w:cs="Arial"/>
          <w:color w:val="000000" w:themeColor="text1"/>
          <w:sz w:val="20"/>
          <w:szCs w:val="20"/>
        </w:rPr>
      </w:pPr>
    </w:p>
    <w:p w14:paraId="0EC22B40" w14:textId="77777777" w:rsidR="00F01494" w:rsidRPr="00D4344A" w:rsidRDefault="00F01494" w:rsidP="00F01494">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F01494" w:rsidRPr="00D4344A" w14:paraId="446DCD64" w14:textId="77777777" w:rsidTr="00BF0AC3">
        <w:trPr>
          <w:trHeight w:val="169"/>
        </w:trPr>
        <w:tc>
          <w:tcPr>
            <w:tcW w:w="3913" w:type="dxa"/>
          </w:tcPr>
          <w:p w14:paraId="4A01DC50" w14:textId="77777777" w:rsidR="00F01494" w:rsidRPr="00D4344A" w:rsidRDefault="00F01494" w:rsidP="00BF0AC3">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F01494" w:rsidRPr="00D4344A" w14:paraId="3FB125F3" w14:textId="77777777" w:rsidTr="00BF0AC3">
        <w:trPr>
          <w:trHeight w:val="708"/>
        </w:trPr>
        <w:tc>
          <w:tcPr>
            <w:tcW w:w="3913" w:type="dxa"/>
          </w:tcPr>
          <w:p w14:paraId="436D577C" w14:textId="77777777" w:rsidR="00F01494" w:rsidRPr="00D4344A" w:rsidRDefault="00F01494" w:rsidP="00BF0AC3">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54C207F0" w14:textId="77777777" w:rsidR="00F01494" w:rsidRPr="00D4344A" w:rsidRDefault="00F01494" w:rsidP="00BF0AC3">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32B75E80" w14:textId="77777777" w:rsidR="00F01494" w:rsidRPr="00D4344A" w:rsidRDefault="00F01494" w:rsidP="00BF0AC3">
            <w:pPr>
              <w:spacing w:before="60"/>
              <w:jc w:val="center"/>
              <w:rPr>
                <w:rFonts w:ascii="Arial" w:hAnsi="Arial" w:cs="Arial"/>
                <w:color w:val="000000" w:themeColor="text1"/>
                <w:sz w:val="20"/>
              </w:rPr>
            </w:pPr>
          </w:p>
        </w:tc>
      </w:tr>
    </w:tbl>
    <w:p w14:paraId="0A099FC4" w14:textId="77777777" w:rsidR="00F01494" w:rsidRPr="00D4344A" w:rsidRDefault="00F01494" w:rsidP="00F01494">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E42D66E" w14:textId="77777777" w:rsidR="00F01494" w:rsidRPr="00D4344A" w:rsidRDefault="00F01494" w:rsidP="00F01494">
      <w:pPr>
        <w:jc w:val="both"/>
        <w:rPr>
          <w:rFonts w:ascii="Arial" w:hAnsi="Arial" w:cs="Arial"/>
          <w:color w:val="000000" w:themeColor="text1"/>
          <w:sz w:val="20"/>
        </w:rPr>
      </w:pPr>
    </w:p>
    <w:p w14:paraId="55290497" w14:textId="77777777" w:rsidR="00F01494" w:rsidRPr="00D4344A" w:rsidRDefault="00F01494" w:rsidP="00F01494">
      <w:pPr>
        <w:rPr>
          <w:rFonts w:ascii="Arial" w:hAnsi="Arial" w:cs="Arial"/>
          <w:sz w:val="20"/>
        </w:rPr>
      </w:pPr>
    </w:p>
    <w:p w14:paraId="21A1EB66" w14:textId="77777777" w:rsidR="00F01494" w:rsidRPr="00D4344A" w:rsidRDefault="00F01494" w:rsidP="00F01494">
      <w:pPr>
        <w:rPr>
          <w:rFonts w:ascii="Arial" w:hAnsi="Arial" w:cs="Arial"/>
          <w:sz w:val="20"/>
        </w:rPr>
      </w:pPr>
    </w:p>
    <w:p w14:paraId="5BD07A06" w14:textId="77777777" w:rsidR="00F01494" w:rsidRPr="00D4344A" w:rsidRDefault="00F01494" w:rsidP="00F01494">
      <w:pPr>
        <w:rPr>
          <w:rFonts w:ascii="Arial" w:hAnsi="Arial" w:cs="Arial"/>
          <w:sz w:val="20"/>
        </w:rPr>
      </w:pPr>
    </w:p>
    <w:p w14:paraId="67E62D71" w14:textId="77777777" w:rsidR="00F01494" w:rsidRPr="00D4344A" w:rsidRDefault="00F01494" w:rsidP="00F01494">
      <w:pPr>
        <w:rPr>
          <w:rFonts w:ascii="Arial" w:hAnsi="Arial" w:cs="Arial"/>
          <w:sz w:val="20"/>
        </w:rPr>
      </w:pPr>
    </w:p>
    <w:p w14:paraId="09237857" w14:textId="79651C6C" w:rsidR="00AB1FFC" w:rsidRPr="00D4344A" w:rsidRDefault="00AB1FFC" w:rsidP="00F01494">
      <w:pPr>
        <w:pStyle w:val="Ttulo2"/>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9B9"/>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088"/>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1CBF"/>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E6F"/>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5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6E"/>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5905"/>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5A0"/>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93F"/>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2E2F"/>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1494"/>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611"/>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3157</TotalTime>
  <Pages>3</Pages>
  <Words>552</Words>
  <Characters>3228</Characters>
  <Application>Microsoft Office Word</Application>
  <DocSecurity>0</DocSecurity>
  <Lines>116</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3791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272</cp:revision>
  <cp:lastPrinted>2016-08-17T17:53:00Z</cp:lastPrinted>
  <dcterms:created xsi:type="dcterms:W3CDTF">2022-02-03T23:04:00Z</dcterms:created>
  <dcterms:modified xsi:type="dcterms:W3CDTF">2025-11-04T17:06:00Z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