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4AC706D2"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el (</w:t>
      </w:r>
      <w:r w:rsidRPr="00AF313B">
        <w:rPr>
          <w:rFonts w:ascii="Arial" w:hAnsi="Arial" w:cs="Arial"/>
          <w:i/>
          <w:iCs/>
          <w:color w:val="EE0000"/>
          <w:sz w:val="20"/>
        </w:rPr>
        <w:t>servicio</w:t>
      </w:r>
      <w:r w:rsidR="005F65DF">
        <w:rPr>
          <w:rFonts w:ascii="Arial" w:hAnsi="Arial" w:cs="Arial"/>
          <w:i/>
          <w:iCs/>
          <w:color w:val="EE0000"/>
          <w:sz w:val="20"/>
        </w:rPr>
        <w:t xml:space="preserve"> de </w:t>
      </w:r>
      <w:r w:rsidR="00A671E7">
        <w:rPr>
          <w:rFonts w:ascii="Arial" w:hAnsi="Arial" w:cs="Arial"/>
          <w:i/>
          <w:iCs/>
          <w:color w:val="EE0000"/>
          <w:sz w:val="20"/>
        </w:rPr>
        <w:t>internet para iquitos</w:t>
      </w:r>
      <w:r>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FE1B5F" w14:textId="77777777" w:rsidR="00CA1051" w:rsidRDefault="00CA1051">
      <w:r>
        <w:separator/>
      </w:r>
    </w:p>
  </w:endnote>
  <w:endnote w:type="continuationSeparator" w:id="0">
    <w:p w14:paraId="4F673D3A" w14:textId="77777777" w:rsidR="00CA1051" w:rsidRDefault="00CA10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A71B4B" w14:textId="77777777" w:rsidR="00CA1051" w:rsidRDefault="00CA1051">
      <w:r>
        <w:separator/>
      </w:r>
    </w:p>
  </w:footnote>
  <w:footnote w:type="continuationSeparator" w:id="0">
    <w:p w14:paraId="04E573A1" w14:textId="77777777" w:rsidR="00CA1051" w:rsidRDefault="00CA10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5508"/>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0"/>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2E64"/>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5DF"/>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F0B"/>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C7DA1"/>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5BFD"/>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1E7"/>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E1E"/>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62D"/>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683E"/>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191B"/>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1051"/>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32C"/>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3167</TotalTime>
  <Pages>3</Pages>
  <Words>551</Words>
  <Characters>3251</Characters>
  <Application>Microsoft Office Word</Application>
  <DocSecurity>0</DocSecurity>
  <Lines>125</Lines>
  <Paragraphs>60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3742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273</cp:revision>
  <cp:lastPrinted>2016-08-17T17:53:00Z</cp:lastPrinted>
  <dcterms:created xsi:type="dcterms:W3CDTF">2022-02-03T23:04:00Z</dcterms:created>
  <dcterms:modified xsi:type="dcterms:W3CDTF">2025-12-18T15:37:00Z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