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08DF0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servicio o bien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3</Pages>
  <Words>584</Words>
  <Characters>3216</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2025-09-01T17:38:00Z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