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Tipo de Cuenta:</w:t>
      </w:r>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Nombre del Banco:</w:t>
      </w:r>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Razón social:</w:t>
      </w:r>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Nombre y Apellidos de la Persona:</w:t>
      </w:r>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Correo electrónico y N° Telefónico:</w:t>
      </w:r>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0332733E"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DF9B5" w14:textId="77777777" w:rsidR="00E65C89" w:rsidRDefault="00E65C89">
      <w:r>
        <w:separator/>
      </w:r>
    </w:p>
  </w:endnote>
  <w:endnote w:type="continuationSeparator" w:id="0">
    <w:p w14:paraId="19158146" w14:textId="77777777" w:rsidR="00E65C89" w:rsidRDefault="00E65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84ED2" w14:textId="77777777" w:rsidR="00E65C89" w:rsidRDefault="00E65C89">
      <w:r>
        <w:separator/>
      </w:r>
    </w:p>
  </w:footnote>
  <w:footnote w:type="continuationSeparator" w:id="0">
    <w:p w14:paraId="7450831F" w14:textId="77777777" w:rsidR="00E65C89" w:rsidRDefault="00E65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6FA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16B"/>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37C"/>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C89"/>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257</cp:revision>
  <cp:lastPrinted>2016-08-17T17:53:00Z</cp:lastPrinted>
  <dcterms:created xsi:type="dcterms:W3CDTF">2022-02-03T23:04:00Z</dcterms:created>
  <dcterms:modified xsi:type="dcterms:W3CDTF">2026-01-14T17:07:00Z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