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DB967C8"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771AEE" w:rsidRPr="00771AEE">
        <w:rPr>
          <w:rFonts w:ascii="Arial" w:hAnsi="Arial" w:cs="Arial"/>
          <w:color w:val="000000" w:themeColor="text1"/>
          <w:sz w:val="20"/>
          <w:u w:val="single"/>
        </w:rPr>
        <w:t>servicio de Traslado de bienes muebles patrimoniales</w:t>
      </w:r>
      <w:r w:rsidR="00771AEE">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D72FB" w14:textId="77777777" w:rsidR="00805784" w:rsidRDefault="00805784">
      <w:r>
        <w:separator/>
      </w:r>
    </w:p>
  </w:endnote>
  <w:endnote w:type="continuationSeparator" w:id="0">
    <w:p w14:paraId="17A27A07" w14:textId="77777777" w:rsidR="00805784" w:rsidRDefault="0080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C2A46" w14:textId="77777777" w:rsidR="00805784" w:rsidRDefault="00805784">
      <w:r>
        <w:separator/>
      </w:r>
    </w:p>
  </w:footnote>
  <w:footnote w:type="continuationSeparator" w:id="0">
    <w:p w14:paraId="30CC32E0" w14:textId="77777777" w:rsidR="00805784" w:rsidRDefault="008057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97</Words>
  <Characters>535</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631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270</cp:revision>
  <cp:lastPrinted>2016-08-17T17:53:00Z</cp:lastPrinted>
  <dcterms:created xsi:type="dcterms:W3CDTF">2022-02-03T23:04:00Z</dcterms:created>
  <dcterms:modified xsi:type="dcterms:W3CDTF">2026-01-20T23:44:00Z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