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C656E" w14:textId="77777777" w:rsidR="00E53312" w:rsidRPr="00D4344A" w:rsidRDefault="00E53312" w:rsidP="00E53312">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t>PRESENTAR LA DECLARACIÓN JURADA QUE CORRESPONDA:</w:t>
      </w:r>
    </w:p>
    <w:p w14:paraId="75BBF68A" w14:textId="77777777" w:rsidR="00E53312" w:rsidRPr="00D4344A" w:rsidRDefault="00E53312" w:rsidP="00E53312">
      <w:pPr>
        <w:pStyle w:val="Prrafodelista"/>
        <w:rPr>
          <w:rFonts w:ascii="Arial" w:hAnsi="Arial" w:cs="Arial"/>
          <w:color w:val="EE0000"/>
          <w:sz w:val="20"/>
          <w:lang w:val="es-ES_tradnl"/>
        </w:rPr>
      </w:pPr>
    </w:p>
    <w:p w14:paraId="46EDF435" w14:textId="77777777" w:rsidR="00E53312" w:rsidRPr="00D4344A" w:rsidRDefault="00E53312" w:rsidP="00E53312">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31BE7AA2" w14:textId="77777777" w:rsidR="00E53312" w:rsidRPr="00D4344A" w:rsidRDefault="00E53312" w:rsidP="00E53312">
      <w:pPr>
        <w:pStyle w:val="Prrafodelista"/>
        <w:rPr>
          <w:rFonts w:ascii="Arial" w:hAnsi="Arial" w:cs="Arial"/>
          <w:color w:val="EE0000"/>
          <w:sz w:val="20"/>
          <w:lang w:val="es-ES_tradnl"/>
        </w:rPr>
      </w:pPr>
    </w:p>
    <w:p w14:paraId="73736979" w14:textId="77777777" w:rsidR="00E53312" w:rsidRPr="00D4344A" w:rsidRDefault="00E53312" w:rsidP="00E53312">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2DA231E2" w14:textId="77777777" w:rsidR="00E53312" w:rsidRPr="00D4344A" w:rsidRDefault="00E53312" w:rsidP="00E53312">
      <w:pPr>
        <w:pStyle w:val="Prrafodelista"/>
        <w:rPr>
          <w:rFonts w:ascii="Arial" w:hAnsi="Arial" w:cs="Arial"/>
          <w:sz w:val="20"/>
          <w:lang w:val="es-ES_tradnl"/>
        </w:rPr>
      </w:pPr>
    </w:p>
    <w:p w14:paraId="4260665F" w14:textId="77777777" w:rsidR="00E53312" w:rsidRPr="00D4344A" w:rsidRDefault="00E53312" w:rsidP="00E53312">
      <w:pPr>
        <w:pStyle w:val="Prrafodelista"/>
        <w:rPr>
          <w:rFonts w:ascii="Arial" w:hAnsi="Arial" w:cs="Arial"/>
          <w:sz w:val="20"/>
          <w:lang w:val="es-ES_tradnl"/>
        </w:rPr>
      </w:pPr>
    </w:p>
    <w:p w14:paraId="074417FE" w14:textId="77777777" w:rsidR="00E53312" w:rsidRPr="00D4344A" w:rsidRDefault="00E53312" w:rsidP="00E53312">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16E11F23" wp14:editId="55744141">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A0EEF5"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5A5917B4" w14:textId="77777777" w:rsidR="00E53312" w:rsidRPr="00D4344A" w:rsidRDefault="00E53312" w:rsidP="00E53312">
      <w:pPr>
        <w:rPr>
          <w:rFonts w:ascii="Arial" w:hAnsi="Arial" w:cs="Arial"/>
          <w:b/>
          <w:color w:val="000000" w:themeColor="text1"/>
          <w:sz w:val="20"/>
        </w:rPr>
      </w:pPr>
    </w:p>
    <w:p w14:paraId="26EF4995" w14:textId="77777777" w:rsidR="00E53312" w:rsidRPr="00D4344A" w:rsidRDefault="00E53312" w:rsidP="00E53312">
      <w:pPr>
        <w:rPr>
          <w:rFonts w:ascii="Arial" w:hAnsi="Arial" w:cs="Arial"/>
          <w:color w:val="000000" w:themeColor="text1"/>
          <w:sz w:val="20"/>
        </w:rPr>
      </w:pPr>
      <w:r w:rsidRPr="00D4344A">
        <w:rPr>
          <w:rFonts w:ascii="Arial" w:hAnsi="Arial" w:cs="Arial"/>
          <w:color w:val="000000" w:themeColor="text1"/>
          <w:sz w:val="20"/>
        </w:rPr>
        <w:t>Señores</w:t>
      </w:r>
    </w:p>
    <w:p w14:paraId="44E68FE7" w14:textId="77777777" w:rsidR="00E53312" w:rsidRPr="00D4344A" w:rsidRDefault="00E53312" w:rsidP="00E53312">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5C2B624A" w14:textId="77777777" w:rsidR="00E53312" w:rsidRPr="00D4344A" w:rsidRDefault="00E53312" w:rsidP="00E53312">
      <w:pPr>
        <w:rPr>
          <w:rFonts w:ascii="Arial" w:hAnsi="Arial" w:cs="Arial"/>
          <w:color w:val="000000" w:themeColor="text1"/>
          <w:sz w:val="20"/>
        </w:rPr>
      </w:pPr>
      <w:r w:rsidRPr="00D4344A">
        <w:rPr>
          <w:rFonts w:ascii="Arial" w:hAnsi="Arial" w:cs="Arial"/>
          <w:color w:val="000000" w:themeColor="text1"/>
          <w:sz w:val="20"/>
        </w:rPr>
        <w:t xml:space="preserve">Presente.-   </w:t>
      </w:r>
    </w:p>
    <w:p w14:paraId="076694C4" w14:textId="77777777" w:rsidR="00E53312" w:rsidRPr="00D4344A" w:rsidRDefault="00E53312" w:rsidP="00E53312">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E53312" w:rsidRPr="00D4344A" w14:paraId="2FA47A7A" w14:textId="77777777" w:rsidTr="00B85A40">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565DB8E" w14:textId="77777777" w:rsidR="00E53312" w:rsidRPr="00D4344A" w:rsidRDefault="00E53312" w:rsidP="00B85A40">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E53312" w:rsidRPr="00D4344A" w14:paraId="70ACBA2D" w14:textId="77777777" w:rsidTr="00B85A40">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53FB7462" w14:textId="77777777" w:rsidR="00E53312" w:rsidRPr="00D4344A" w:rsidRDefault="00E53312" w:rsidP="00B85A40">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E53312" w:rsidRPr="00D4344A" w14:paraId="7C8563AD" w14:textId="77777777" w:rsidTr="00B85A40">
        <w:trPr>
          <w:trHeight w:val="302"/>
        </w:trPr>
        <w:tc>
          <w:tcPr>
            <w:tcW w:w="2771" w:type="dxa"/>
            <w:tcBorders>
              <w:top w:val="nil"/>
              <w:left w:val="single" w:sz="4" w:space="0" w:color="auto"/>
              <w:bottom w:val="single" w:sz="4" w:space="0" w:color="auto"/>
              <w:right w:val="single" w:sz="4" w:space="0" w:color="auto"/>
            </w:tcBorders>
            <w:noWrap/>
            <w:vAlign w:val="center"/>
            <w:hideMark/>
          </w:tcPr>
          <w:p w14:paraId="2D6F43BD" w14:textId="77777777" w:rsidR="00E53312" w:rsidRPr="00D4344A" w:rsidRDefault="00E53312" w:rsidP="00B85A40">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20867903" w14:textId="77777777" w:rsidR="00E53312" w:rsidRPr="00D4344A" w:rsidRDefault="00E53312" w:rsidP="00B85A40">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1DD2947" w14:textId="77777777" w:rsidR="00E53312" w:rsidRPr="00D4344A" w:rsidRDefault="00E53312" w:rsidP="00B85A40">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244DF0B7" w14:textId="77777777" w:rsidR="00E53312" w:rsidRPr="00D4344A" w:rsidRDefault="00E53312" w:rsidP="00E53312">
      <w:pPr>
        <w:jc w:val="both"/>
        <w:rPr>
          <w:rFonts w:ascii="Arial" w:hAnsi="Arial" w:cs="Arial"/>
          <w:b/>
          <w:color w:val="000000" w:themeColor="text1"/>
          <w:sz w:val="20"/>
        </w:rPr>
      </w:pPr>
    </w:p>
    <w:p w14:paraId="5D186289" w14:textId="77777777" w:rsidR="00E53312" w:rsidRPr="00D4344A" w:rsidRDefault="00E53312" w:rsidP="00E53312">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B891B9B" w14:textId="77777777" w:rsidR="00E53312" w:rsidRPr="00D4344A" w:rsidRDefault="00E53312" w:rsidP="00E53312">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25F4CA20" w14:textId="77777777" w:rsidR="00E53312" w:rsidRPr="00D4344A" w:rsidRDefault="00E53312" w:rsidP="00E53312">
      <w:pPr>
        <w:pStyle w:val="Textoindependiente"/>
        <w:widowControl w:val="0"/>
        <w:spacing w:after="0"/>
        <w:ind w:left="360"/>
        <w:jc w:val="both"/>
        <w:rPr>
          <w:rFonts w:ascii="Arial" w:hAnsi="Arial" w:cs="Arial"/>
          <w:color w:val="000000" w:themeColor="text1"/>
          <w:sz w:val="20"/>
          <w:szCs w:val="20"/>
        </w:rPr>
      </w:pPr>
    </w:p>
    <w:p w14:paraId="3AFAE5AC" w14:textId="77777777" w:rsidR="00E53312" w:rsidRPr="00D4344A" w:rsidRDefault="00E53312" w:rsidP="00E53312">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4649CC3A" w14:textId="77777777" w:rsidR="00E53312" w:rsidRPr="00D4344A" w:rsidRDefault="00E53312" w:rsidP="00E53312">
      <w:pPr>
        <w:pStyle w:val="Textoindependiente"/>
        <w:widowControl w:val="0"/>
        <w:spacing w:after="0"/>
        <w:ind w:left="357"/>
        <w:jc w:val="both"/>
        <w:rPr>
          <w:rFonts w:ascii="Arial" w:hAnsi="Arial" w:cs="Arial"/>
          <w:color w:val="000000" w:themeColor="text1"/>
          <w:sz w:val="20"/>
          <w:szCs w:val="20"/>
        </w:rPr>
      </w:pPr>
    </w:p>
    <w:p w14:paraId="182CB79F" w14:textId="77777777" w:rsidR="00E53312" w:rsidRPr="00D4344A" w:rsidRDefault="00E53312" w:rsidP="00E53312">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068D0D7B" w14:textId="77777777" w:rsidR="00E53312" w:rsidRPr="00D4344A" w:rsidRDefault="00E53312" w:rsidP="00E53312">
      <w:pPr>
        <w:pStyle w:val="Textoindependiente"/>
        <w:widowControl w:val="0"/>
        <w:ind w:left="357"/>
        <w:rPr>
          <w:rFonts w:ascii="Arial" w:hAnsi="Arial" w:cs="Arial"/>
          <w:color w:val="000000" w:themeColor="text1"/>
          <w:sz w:val="20"/>
          <w:szCs w:val="20"/>
        </w:rPr>
      </w:pPr>
    </w:p>
    <w:p w14:paraId="6C4ADC6E" w14:textId="77777777" w:rsidR="00E53312" w:rsidRPr="00D4344A" w:rsidRDefault="00E53312" w:rsidP="00E53312">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E53312" w:rsidRPr="00D4344A" w14:paraId="43ABED48" w14:textId="77777777" w:rsidTr="00B85A40">
        <w:trPr>
          <w:trHeight w:val="211"/>
        </w:trPr>
        <w:tc>
          <w:tcPr>
            <w:tcW w:w="3519" w:type="dxa"/>
          </w:tcPr>
          <w:p w14:paraId="0EF7635F" w14:textId="77777777" w:rsidR="00E53312" w:rsidRPr="00D4344A" w:rsidRDefault="00E53312" w:rsidP="00B85A40">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E53312" w:rsidRPr="00D4344A" w14:paraId="4C82593E" w14:textId="77777777" w:rsidTr="00B85A40">
        <w:trPr>
          <w:trHeight w:val="625"/>
        </w:trPr>
        <w:tc>
          <w:tcPr>
            <w:tcW w:w="3519" w:type="dxa"/>
          </w:tcPr>
          <w:p w14:paraId="35BABEB8" w14:textId="77777777" w:rsidR="00E53312" w:rsidRPr="00D4344A" w:rsidRDefault="00E53312" w:rsidP="00B85A40">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58337155" w14:textId="77777777" w:rsidR="00E53312" w:rsidRPr="00D4344A" w:rsidRDefault="00E53312" w:rsidP="00B85A40">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488FB793" w14:textId="77777777" w:rsidR="00E53312" w:rsidRPr="00D4344A" w:rsidRDefault="00E53312" w:rsidP="00B85A40">
            <w:pPr>
              <w:spacing w:before="60"/>
              <w:jc w:val="center"/>
              <w:rPr>
                <w:rFonts w:ascii="Arial" w:hAnsi="Arial" w:cs="Arial"/>
                <w:color w:val="000000" w:themeColor="text1"/>
                <w:sz w:val="20"/>
              </w:rPr>
            </w:pPr>
          </w:p>
        </w:tc>
      </w:tr>
    </w:tbl>
    <w:p w14:paraId="3FA68D5E" w14:textId="77777777" w:rsidR="00E53312" w:rsidRPr="00D4344A" w:rsidRDefault="00E53312" w:rsidP="00E53312">
      <w:pPr>
        <w:pStyle w:val="Textoindependiente"/>
        <w:widowControl w:val="0"/>
        <w:rPr>
          <w:rFonts w:ascii="Arial" w:hAnsi="Arial" w:cs="Arial"/>
          <w:color w:val="000000" w:themeColor="text1"/>
          <w:sz w:val="20"/>
          <w:szCs w:val="20"/>
        </w:rPr>
      </w:pPr>
    </w:p>
    <w:p w14:paraId="738A33ED" w14:textId="77777777" w:rsidR="00E53312" w:rsidRPr="00D4344A" w:rsidRDefault="00E53312" w:rsidP="00E53312">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17F6F0B4" w14:textId="77777777" w:rsidR="00E53312" w:rsidRPr="00D4344A" w:rsidRDefault="00E53312" w:rsidP="00E53312">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777CE88D" w14:textId="77777777" w:rsidR="00E53312" w:rsidRPr="00D4344A" w:rsidRDefault="00E53312" w:rsidP="00E53312">
      <w:pPr>
        <w:jc w:val="both"/>
        <w:rPr>
          <w:rFonts w:ascii="Arial" w:hAnsi="Arial" w:cs="Arial"/>
          <w:color w:val="000000" w:themeColor="text1"/>
          <w:sz w:val="20"/>
        </w:rPr>
      </w:pPr>
    </w:p>
    <w:p w14:paraId="0DF26E26" w14:textId="77777777" w:rsidR="00E53312" w:rsidRPr="00D4344A" w:rsidRDefault="00E53312" w:rsidP="00E53312">
      <w:pPr>
        <w:spacing w:line="278" w:lineRule="auto"/>
        <w:rPr>
          <w:rFonts w:ascii="Arial" w:hAnsi="Arial" w:cs="Arial"/>
          <w:sz w:val="20"/>
        </w:rPr>
      </w:pPr>
      <w:r w:rsidRPr="00D4344A">
        <w:rPr>
          <w:rFonts w:ascii="Arial" w:hAnsi="Arial" w:cs="Arial"/>
          <w:sz w:val="20"/>
        </w:rPr>
        <w:br w:type="page"/>
      </w:r>
    </w:p>
    <w:p w14:paraId="28786446" w14:textId="77777777" w:rsidR="00E53312" w:rsidRPr="00D4344A" w:rsidRDefault="00E53312" w:rsidP="00E53312">
      <w:pPr>
        <w:pStyle w:val="Ttulo2"/>
        <w:tabs>
          <w:tab w:val="left" w:pos="2552"/>
        </w:tabs>
        <w:jc w:val="center"/>
        <w:rPr>
          <w:rFonts w:ascii="Arial" w:hAnsi="Arial" w:cs="Arial"/>
          <w:i/>
          <w:color w:val="000000" w:themeColor="text1"/>
          <w:sz w:val="20"/>
          <w:szCs w:val="20"/>
          <w:lang w:val="es-ES_tradnl"/>
        </w:rPr>
      </w:pPr>
      <w:bookmarkStart w:id="0" w:name="_–_“Declaración_jurada"/>
      <w:bookmarkStart w:id="1" w:name="_Toc15993045"/>
      <w:bookmarkEnd w:id="0"/>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67F835A6" wp14:editId="382F15BE">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6C0B60"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2DAB9B4F" w14:textId="77777777" w:rsidR="00E53312" w:rsidRPr="00D4344A" w:rsidRDefault="00E53312" w:rsidP="00E53312">
      <w:pPr>
        <w:rPr>
          <w:rFonts w:ascii="Arial" w:hAnsi="Arial" w:cs="Arial"/>
          <w:color w:val="000000" w:themeColor="text1"/>
          <w:sz w:val="20"/>
        </w:rPr>
      </w:pPr>
    </w:p>
    <w:p w14:paraId="2B720349" w14:textId="77777777" w:rsidR="00E53312" w:rsidRPr="00D4344A" w:rsidRDefault="00E53312" w:rsidP="00E53312">
      <w:pPr>
        <w:jc w:val="both"/>
        <w:rPr>
          <w:rFonts w:ascii="Arial" w:hAnsi="Arial" w:cs="Arial"/>
          <w:color w:val="000000" w:themeColor="text1"/>
          <w:sz w:val="20"/>
        </w:rPr>
      </w:pPr>
      <w:r w:rsidRPr="00D4344A">
        <w:rPr>
          <w:rFonts w:ascii="Arial" w:hAnsi="Arial" w:cs="Arial"/>
          <w:color w:val="000000" w:themeColor="text1"/>
          <w:sz w:val="20"/>
        </w:rPr>
        <w:t>Señores</w:t>
      </w:r>
    </w:p>
    <w:p w14:paraId="4FF4DC56" w14:textId="77777777" w:rsidR="00E53312" w:rsidRPr="00D4344A" w:rsidRDefault="00E53312" w:rsidP="00E53312">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7FB5C0C1" w14:textId="77777777" w:rsidR="00E53312" w:rsidRPr="00D4344A" w:rsidRDefault="00E53312" w:rsidP="00E53312">
      <w:pPr>
        <w:rPr>
          <w:rFonts w:ascii="Arial" w:hAnsi="Arial" w:cs="Arial"/>
          <w:color w:val="000000" w:themeColor="text1"/>
          <w:sz w:val="20"/>
        </w:rPr>
      </w:pPr>
      <w:r w:rsidRPr="00D4344A">
        <w:rPr>
          <w:rFonts w:ascii="Arial" w:hAnsi="Arial" w:cs="Arial"/>
          <w:color w:val="000000" w:themeColor="text1"/>
          <w:sz w:val="20"/>
        </w:rPr>
        <w:t xml:space="preserve">Presente.-  </w:t>
      </w:r>
    </w:p>
    <w:p w14:paraId="7AB0B36E" w14:textId="77777777" w:rsidR="00E53312" w:rsidRPr="00D4344A" w:rsidRDefault="00E53312" w:rsidP="00E53312">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E53312" w:rsidRPr="00D4344A" w14:paraId="2B59B0E7" w14:textId="77777777" w:rsidTr="00B85A40">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7E084F6" w14:textId="77777777" w:rsidR="00E53312" w:rsidRPr="00D4344A" w:rsidRDefault="00E53312" w:rsidP="00B85A40">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E53312" w:rsidRPr="00D4344A" w14:paraId="15148A2E" w14:textId="77777777" w:rsidTr="00B85A40">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2AE45819" w14:textId="77777777" w:rsidR="00E53312" w:rsidRPr="00D4344A" w:rsidRDefault="00E53312" w:rsidP="00B85A40">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E53312" w:rsidRPr="00D4344A" w14:paraId="7B61DC28" w14:textId="77777777" w:rsidTr="00B85A40">
        <w:trPr>
          <w:trHeight w:val="302"/>
        </w:trPr>
        <w:tc>
          <w:tcPr>
            <w:tcW w:w="2771" w:type="dxa"/>
            <w:tcBorders>
              <w:top w:val="nil"/>
              <w:left w:val="single" w:sz="4" w:space="0" w:color="auto"/>
              <w:bottom w:val="single" w:sz="4" w:space="0" w:color="auto"/>
              <w:right w:val="single" w:sz="4" w:space="0" w:color="auto"/>
            </w:tcBorders>
            <w:noWrap/>
            <w:vAlign w:val="center"/>
            <w:hideMark/>
          </w:tcPr>
          <w:p w14:paraId="5005CB0B" w14:textId="77777777" w:rsidR="00E53312" w:rsidRPr="00D4344A" w:rsidRDefault="00E53312" w:rsidP="00B85A40">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094B5804" w14:textId="77777777" w:rsidR="00E53312" w:rsidRPr="00D4344A" w:rsidRDefault="00E53312" w:rsidP="00B85A40">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2A7C3DF6" w14:textId="77777777" w:rsidR="00E53312" w:rsidRPr="00D4344A" w:rsidRDefault="00E53312" w:rsidP="00B85A40">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7447E9E8" w14:textId="77777777" w:rsidR="00E53312" w:rsidRPr="00D4344A" w:rsidRDefault="00E53312" w:rsidP="00E53312">
      <w:pPr>
        <w:jc w:val="both"/>
        <w:rPr>
          <w:rFonts w:ascii="Arial" w:hAnsi="Arial" w:cs="Arial"/>
          <w:b/>
          <w:color w:val="000000" w:themeColor="text1"/>
          <w:sz w:val="20"/>
        </w:rPr>
      </w:pPr>
    </w:p>
    <w:p w14:paraId="05E56165" w14:textId="77777777" w:rsidR="00E53312" w:rsidRPr="00D4344A" w:rsidRDefault="00E53312" w:rsidP="00E53312">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4BD619C3" w14:textId="77777777" w:rsidR="00E53312" w:rsidRPr="00D4344A" w:rsidRDefault="00E53312" w:rsidP="00E53312">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FA71EE9" w14:textId="77777777" w:rsidR="00E53312" w:rsidRPr="00D4344A" w:rsidRDefault="00E53312" w:rsidP="00E53312">
      <w:pPr>
        <w:pStyle w:val="Textoindependiente"/>
        <w:widowControl w:val="0"/>
        <w:spacing w:after="0"/>
        <w:ind w:left="357"/>
        <w:jc w:val="both"/>
        <w:rPr>
          <w:rFonts w:ascii="Arial" w:hAnsi="Arial" w:cs="Arial"/>
          <w:color w:val="000000" w:themeColor="text1"/>
          <w:sz w:val="20"/>
          <w:szCs w:val="20"/>
        </w:rPr>
      </w:pPr>
    </w:p>
    <w:p w14:paraId="7959BF03" w14:textId="77777777" w:rsidR="00E53312" w:rsidRPr="00D4344A" w:rsidRDefault="00E53312" w:rsidP="00E53312">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0301C55D" w14:textId="77777777" w:rsidR="00E53312" w:rsidRPr="00D4344A" w:rsidRDefault="00E53312" w:rsidP="00E53312">
      <w:pPr>
        <w:pStyle w:val="Textoindependiente"/>
        <w:widowControl w:val="0"/>
        <w:spacing w:after="0"/>
        <w:ind w:left="357"/>
        <w:jc w:val="both"/>
        <w:rPr>
          <w:rFonts w:ascii="Arial" w:hAnsi="Arial" w:cs="Arial"/>
          <w:color w:val="000000" w:themeColor="text1"/>
          <w:sz w:val="20"/>
          <w:szCs w:val="20"/>
        </w:rPr>
      </w:pPr>
    </w:p>
    <w:p w14:paraId="75FD2A38" w14:textId="77777777" w:rsidR="00E53312" w:rsidRPr="00D4344A" w:rsidRDefault="00E53312" w:rsidP="00E53312">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0C499159" w14:textId="77777777" w:rsidR="00E53312" w:rsidRPr="00D4344A" w:rsidRDefault="00E53312" w:rsidP="00E53312">
      <w:pPr>
        <w:pStyle w:val="Textoindependiente"/>
        <w:widowControl w:val="0"/>
        <w:rPr>
          <w:rFonts w:ascii="Arial" w:hAnsi="Arial" w:cs="Arial"/>
          <w:color w:val="000000" w:themeColor="text1"/>
          <w:sz w:val="20"/>
          <w:szCs w:val="20"/>
        </w:rPr>
      </w:pPr>
    </w:p>
    <w:p w14:paraId="7D59B634" w14:textId="77777777" w:rsidR="00E53312" w:rsidRPr="00D4344A" w:rsidRDefault="00E53312" w:rsidP="00E53312">
      <w:pPr>
        <w:pStyle w:val="Textoindependiente"/>
        <w:widowControl w:val="0"/>
        <w:rPr>
          <w:rFonts w:ascii="Arial" w:hAnsi="Arial" w:cs="Arial"/>
          <w:color w:val="000000" w:themeColor="text1"/>
          <w:sz w:val="20"/>
          <w:szCs w:val="20"/>
        </w:rPr>
      </w:pPr>
    </w:p>
    <w:p w14:paraId="75AFF5E7" w14:textId="77777777" w:rsidR="00E53312" w:rsidRPr="00D4344A" w:rsidRDefault="00E53312" w:rsidP="00E53312">
      <w:pPr>
        <w:pStyle w:val="Textoindependiente"/>
        <w:widowControl w:val="0"/>
        <w:rPr>
          <w:rFonts w:ascii="Arial" w:hAnsi="Arial" w:cs="Arial"/>
          <w:color w:val="000000" w:themeColor="text1"/>
          <w:sz w:val="20"/>
          <w:szCs w:val="20"/>
        </w:rPr>
      </w:pPr>
    </w:p>
    <w:p w14:paraId="7A79996C" w14:textId="77777777" w:rsidR="00E53312" w:rsidRPr="00D4344A" w:rsidRDefault="00E53312" w:rsidP="00E53312">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E53312" w:rsidRPr="00D4344A" w14:paraId="6008CF78" w14:textId="77777777" w:rsidTr="00B85A40">
        <w:trPr>
          <w:trHeight w:val="169"/>
        </w:trPr>
        <w:tc>
          <w:tcPr>
            <w:tcW w:w="3913" w:type="dxa"/>
          </w:tcPr>
          <w:p w14:paraId="25FFC3D7" w14:textId="77777777" w:rsidR="00E53312" w:rsidRPr="00D4344A" w:rsidRDefault="00E53312" w:rsidP="00B85A40">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E53312" w:rsidRPr="00D4344A" w14:paraId="16F5D0D0" w14:textId="77777777" w:rsidTr="00B85A40">
        <w:trPr>
          <w:trHeight w:val="708"/>
        </w:trPr>
        <w:tc>
          <w:tcPr>
            <w:tcW w:w="3913" w:type="dxa"/>
          </w:tcPr>
          <w:p w14:paraId="4D0C098E" w14:textId="77777777" w:rsidR="00E53312" w:rsidRPr="00D4344A" w:rsidRDefault="00E53312" w:rsidP="00B85A40">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61D77A0E" w14:textId="77777777" w:rsidR="00E53312" w:rsidRPr="00D4344A" w:rsidRDefault="00E53312" w:rsidP="00B85A40">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725363" w14:textId="77777777" w:rsidR="00E53312" w:rsidRPr="00D4344A" w:rsidRDefault="00E53312" w:rsidP="00B85A40">
            <w:pPr>
              <w:spacing w:before="60"/>
              <w:jc w:val="center"/>
              <w:rPr>
                <w:rFonts w:ascii="Arial" w:hAnsi="Arial" w:cs="Arial"/>
                <w:color w:val="000000" w:themeColor="text1"/>
                <w:sz w:val="20"/>
              </w:rPr>
            </w:pPr>
          </w:p>
        </w:tc>
      </w:tr>
    </w:tbl>
    <w:p w14:paraId="6F5878DA" w14:textId="77777777" w:rsidR="00E53312" w:rsidRPr="00D4344A" w:rsidRDefault="00E53312" w:rsidP="00E53312">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3021335D" w14:textId="77777777" w:rsidR="00E53312" w:rsidRPr="00D4344A" w:rsidRDefault="00E53312" w:rsidP="00E53312">
      <w:pPr>
        <w:jc w:val="both"/>
        <w:rPr>
          <w:rFonts w:ascii="Arial" w:hAnsi="Arial" w:cs="Arial"/>
          <w:color w:val="000000" w:themeColor="text1"/>
          <w:sz w:val="20"/>
        </w:rPr>
      </w:pPr>
    </w:p>
    <w:p w14:paraId="04BC4D7B" w14:textId="77777777" w:rsidR="00E53312" w:rsidRPr="00D4344A" w:rsidRDefault="00E53312" w:rsidP="00E53312">
      <w:pPr>
        <w:rPr>
          <w:rFonts w:ascii="Arial" w:hAnsi="Arial" w:cs="Arial"/>
          <w:sz w:val="20"/>
        </w:rPr>
      </w:pPr>
    </w:p>
    <w:p w14:paraId="46F5213A" w14:textId="77777777" w:rsidR="00E53312" w:rsidRPr="00D4344A" w:rsidRDefault="00E53312" w:rsidP="00E53312">
      <w:pPr>
        <w:rPr>
          <w:rFonts w:ascii="Arial" w:hAnsi="Arial" w:cs="Arial"/>
          <w:sz w:val="20"/>
        </w:rPr>
      </w:pPr>
    </w:p>
    <w:p w14:paraId="45089B17" w14:textId="77777777" w:rsidR="00E53312" w:rsidRPr="00D4344A" w:rsidRDefault="00E53312" w:rsidP="00E53312">
      <w:pPr>
        <w:rPr>
          <w:rFonts w:ascii="Arial" w:hAnsi="Arial" w:cs="Arial"/>
          <w:sz w:val="20"/>
        </w:rPr>
      </w:pPr>
    </w:p>
    <w:p w14:paraId="7632A635" w14:textId="77777777" w:rsidR="00E53312" w:rsidRPr="00D4344A" w:rsidRDefault="00E53312" w:rsidP="00E53312">
      <w:pPr>
        <w:rPr>
          <w:rFonts w:ascii="Arial" w:hAnsi="Arial" w:cs="Arial"/>
          <w:sz w:val="20"/>
        </w:rPr>
      </w:pPr>
    </w:p>
    <w:p w14:paraId="101F2BD4" w14:textId="77777777" w:rsidR="00E53312" w:rsidRPr="00D4344A" w:rsidRDefault="00E53312" w:rsidP="00E53312">
      <w:pPr>
        <w:pStyle w:val="Ttulo2"/>
        <w:rPr>
          <w:rFonts w:ascii="Arial" w:hAnsi="Arial" w:cs="Arial"/>
          <w:sz w:val="20"/>
        </w:rPr>
      </w:pPr>
    </w:p>
    <w:p w14:paraId="09237857" w14:textId="79651C6C" w:rsidR="00AB1FFC" w:rsidRPr="00E53312" w:rsidRDefault="00AB1FFC" w:rsidP="00E53312"/>
    <w:sectPr w:rsidR="00AB1FFC" w:rsidRPr="00E5331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D72FB" w14:textId="77777777" w:rsidR="00805784" w:rsidRDefault="00805784">
      <w:r>
        <w:separator/>
      </w:r>
    </w:p>
  </w:endnote>
  <w:endnote w:type="continuationSeparator" w:id="0">
    <w:p w14:paraId="17A27A07" w14:textId="77777777" w:rsidR="00805784" w:rsidRDefault="00805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C2A46" w14:textId="77777777" w:rsidR="00805784" w:rsidRDefault="00805784">
      <w:r>
        <w:separator/>
      </w:r>
    </w:p>
  </w:footnote>
  <w:footnote w:type="continuationSeparator" w:id="0">
    <w:p w14:paraId="30CC32E0" w14:textId="77777777" w:rsidR="00805784" w:rsidRDefault="008057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534"/>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1AEE"/>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E39"/>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84"/>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2E2"/>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44D"/>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74"/>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312"/>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3153</TotalTime>
  <Pages>2</Pages>
  <Words>459</Words>
  <Characters>2677</Characters>
  <Application>Microsoft Office Word</Application>
  <DocSecurity>0</DocSecurity>
  <Lines>89</Lines>
  <Paragraphs>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3156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271</cp:revision>
  <cp:lastPrinted>2016-08-17T17:53:00Z</cp:lastPrinted>
  <dcterms:created xsi:type="dcterms:W3CDTF">2022-02-03T23:04:00Z</dcterms:created>
  <dcterms:modified xsi:type="dcterms:W3CDTF">2026-01-20T23:45:00Z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