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13831AFC"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w:t>
      </w:r>
      <w:r w:rsidR="003C2799">
        <w:rPr>
          <w:rFonts w:ascii="Arial" w:hAnsi="Arial" w:cs="Arial"/>
          <w:b/>
          <w:color w:val="000000" w:themeColor="text1"/>
          <w:sz w:val="20"/>
        </w:rPr>
        <w:t>A</w:t>
      </w:r>
      <w:r w:rsidRPr="00D4344A">
        <w:rPr>
          <w:rFonts w:ascii="Arial" w:hAnsi="Arial" w:cs="Arial"/>
          <w:b/>
          <w:color w:val="000000" w:themeColor="text1"/>
          <w:sz w:val="20"/>
        </w:rPr>
        <w:t xml:space="preserve">S </w:t>
      </w:r>
      <w:r w:rsidR="003C2799">
        <w:rPr>
          <w:rFonts w:ascii="Arial" w:hAnsi="Arial" w:cs="Arial"/>
          <w:b/>
          <w:color w:val="000000" w:themeColor="text1"/>
          <w:sz w:val="20"/>
        </w:rPr>
        <w:t>ESPECIFICACIONES TÉCNICAS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6190CD08" w14:textId="5B2EFC63" w:rsidR="00A12C36" w:rsidRPr="00B8082C" w:rsidRDefault="00A12C36" w:rsidP="00A12C36">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 xml:space="preserve">Es grato dirigirme a usted, para hacer de su conocimiento que luego de haber examinado los Términos de Referencia, conociendo todos los alcances y las condiciones detalladas en dichos documentos, el postor que suscribe ofrece el </w:t>
      </w:r>
      <w:r w:rsidRPr="00412534">
        <w:rPr>
          <w:rFonts w:ascii="Arial" w:hAnsi="Arial" w:cs="Arial"/>
          <w:color w:val="000000" w:themeColor="text1"/>
          <w:sz w:val="20"/>
          <w:u w:val="single"/>
        </w:rPr>
        <w:t>s</w:t>
      </w:r>
      <w:r>
        <w:rPr>
          <w:rFonts w:ascii="Arial" w:hAnsi="Arial" w:cs="Arial"/>
          <w:color w:val="000000" w:themeColor="text1"/>
          <w:sz w:val="20"/>
          <w:u w:val="single"/>
        </w:rPr>
        <w:t xml:space="preserve">uministro de alimentos y </w:t>
      </w:r>
      <w:r w:rsidRPr="008E7F49">
        <w:rPr>
          <w:rFonts w:ascii="Arial" w:hAnsi="Arial" w:cs="Arial"/>
          <w:color w:val="000000" w:themeColor="text1"/>
          <w:sz w:val="20"/>
          <w:u w:val="single"/>
        </w:rPr>
        <w:t>bebidas</w:t>
      </w:r>
      <w:r>
        <w:rPr>
          <w:rFonts w:eastAsia="Arial" w:cs="Arial"/>
          <w:color w:val="000000" w:themeColor="text1"/>
          <w:szCs w:val="22"/>
        </w:rPr>
        <w:t xml:space="preserve"> </w:t>
      </w:r>
      <w:r>
        <w:rPr>
          <w:rFonts w:ascii="Arial" w:hAnsi="Arial" w:cs="Arial"/>
          <w:color w:val="000000" w:themeColor="text1"/>
          <w:sz w:val="20"/>
        </w:rPr>
        <w:t>en las condiciones establecidas en las Especificaciones Técnicas de la Superintendencia.</w:t>
      </w:r>
    </w:p>
    <w:p w14:paraId="127D0761" w14:textId="77777777" w:rsidR="00A12C36" w:rsidRDefault="00A12C36" w:rsidP="00A77B05">
      <w:pPr>
        <w:tabs>
          <w:tab w:val="center" w:pos="5124"/>
          <w:tab w:val="right" w:pos="9543"/>
        </w:tabs>
        <w:jc w:val="both"/>
        <w:rPr>
          <w:rFonts w:ascii="Arial" w:hAnsi="Arial" w:cs="Arial"/>
          <w:color w:val="000000" w:themeColor="text1"/>
          <w:sz w:val="20"/>
        </w:rPr>
      </w:pPr>
    </w:p>
    <w:p w14:paraId="7572C8E0" w14:textId="77777777" w:rsidR="00A12C36" w:rsidRDefault="00A12C36"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1E71BA1" w14:textId="77777777" w:rsidR="006C0F20" w:rsidRPr="00D4344A" w:rsidRDefault="006C0F20" w:rsidP="006C0F20">
      <w:pPr>
        <w:pStyle w:val="Ttulo2"/>
        <w:rPr>
          <w:rFonts w:ascii="Arial" w:hAnsi="Arial" w:cs="Arial"/>
          <w:color w:val="EE0000"/>
          <w:sz w:val="20"/>
          <w:szCs w:val="20"/>
          <w:u w:val="single"/>
          <w:lang w:val="es-ES_tradnl"/>
        </w:rPr>
      </w:pPr>
      <w:bookmarkStart w:id="0" w:name="_–_“Declaración_jurada"/>
      <w:bookmarkEnd w:id="0"/>
      <w:r w:rsidRPr="00D4344A">
        <w:rPr>
          <w:rFonts w:ascii="Arial" w:hAnsi="Arial" w:cs="Arial"/>
          <w:color w:val="EE0000"/>
          <w:sz w:val="20"/>
          <w:szCs w:val="20"/>
          <w:u w:val="single"/>
          <w:lang w:val="es-ES_tradnl"/>
        </w:rPr>
        <w:lastRenderedPageBreak/>
        <w:t>PRESENTAR LA DECLARACIÓN JURADA QUE CORRESPONDA:</w:t>
      </w:r>
    </w:p>
    <w:p w14:paraId="0A1BCE34" w14:textId="77777777" w:rsidR="006C0F20" w:rsidRPr="00D4344A" w:rsidRDefault="006C0F20" w:rsidP="006C0F20">
      <w:pPr>
        <w:pStyle w:val="Prrafodelista"/>
        <w:rPr>
          <w:rFonts w:ascii="Arial" w:hAnsi="Arial" w:cs="Arial"/>
          <w:color w:val="EE0000"/>
          <w:sz w:val="20"/>
          <w:lang w:val="es-ES_tradnl"/>
        </w:rPr>
      </w:pPr>
    </w:p>
    <w:p w14:paraId="67C25048" w14:textId="77777777" w:rsidR="006C0F20" w:rsidRPr="00D4344A" w:rsidRDefault="006C0F20" w:rsidP="006C0F20">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248EC2DF" w14:textId="77777777" w:rsidR="006C0F20" w:rsidRPr="00D4344A" w:rsidRDefault="006C0F20" w:rsidP="006C0F20">
      <w:pPr>
        <w:pStyle w:val="Prrafodelista"/>
        <w:rPr>
          <w:rFonts w:ascii="Arial" w:hAnsi="Arial" w:cs="Arial"/>
          <w:color w:val="EE0000"/>
          <w:sz w:val="20"/>
          <w:lang w:val="es-ES_tradnl"/>
        </w:rPr>
      </w:pPr>
    </w:p>
    <w:p w14:paraId="13D6A59A" w14:textId="77777777" w:rsidR="006C0F20" w:rsidRPr="00D4344A" w:rsidRDefault="006C0F20" w:rsidP="006C0F20">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2C9BCE74" w14:textId="77777777" w:rsidR="006C0F20" w:rsidRPr="00D4344A" w:rsidRDefault="006C0F20" w:rsidP="006C0F20">
      <w:pPr>
        <w:pStyle w:val="Prrafodelista"/>
        <w:rPr>
          <w:rFonts w:ascii="Arial" w:hAnsi="Arial" w:cs="Arial"/>
          <w:sz w:val="20"/>
          <w:lang w:val="es-ES_tradnl"/>
        </w:rPr>
      </w:pPr>
    </w:p>
    <w:p w14:paraId="704BF2E2" w14:textId="77777777" w:rsidR="006C0F20" w:rsidRPr="00D4344A" w:rsidRDefault="006C0F20" w:rsidP="006C0F20">
      <w:pPr>
        <w:pStyle w:val="Prrafodelista"/>
        <w:rPr>
          <w:rFonts w:ascii="Arial" w:hAnsi="Arial" w:cs="Arial"/>
          <w:sz w:val="20"/>
          <w:lang w:val="es-ES_tradnl"/>
        </w:rPr>
      </w:pPr>
    </w:p>
    <w:p w14:paraId="2CB1B187" w14:textId="77777777" w:rsidR="006C0F20" w:rsidRPr="00D4344A" w:rsidRDefault="006C0F20" w:rsidP="006C0F20">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228465A4" wp14:editId="4C3BFD26">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76C0CC"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37F45166" w14:textId="77777777" w:rsidR="006C0F20" w:rsidRPr="00D4344A" w:rsidRDefault="006C0F20" w:rsidP="006C0F20">
      <w:pPr>
        <w:rPr>
          <w:rFonts w:ascii="Arial" w:hAnsi="Arial" w:cs="Arial"/>
          <w:b/>
          <w:color w:val="000000" w:themeColor="text1"/>
          <w:sz w:val="20"/>
        </w:rPr>
      </w:pPr>
    </w:p>
    <w:p w14:paraId="32E3893A" w14:textId="77777777" w:rsidR="006C0F20" w:rsidRPr="00D4344A" w:rsidRDefault="006C0F20" w:rsidP="006C0F20">
      <w:pPr>
        <w:rPr>
          <w:rFonts w:ascii="Arial" w:hAnsi="Arial" w:cs="Arial"/>
          <w:color w:val="000000" w:themeColor="text1"/>
          <w:sz w:val="20"/>
        </w:rPr>
      </w:pPr>
      <w:r w:rsidRPr="00D4344A">
        <w:rPr>
          <w:rFonts w:ascii="Arial" w:hAnsi="Arial" w:cs="Arial"/>
          <w:color w:val="000000" w:themeColor="text1"/>
          <w:sz w:val="20"/>
        </w:rPr>
        <w:t>Señores</w:t>
      </w:r>
    </w:p>
    <w:p w14:paraId="5E14415F" w14:textId="77777777" w:rsidR="006C0F20" w:rsidRPr="00D4344A" w:rsidRDefault="006C0F20" w:rsidP="006C0F20">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4A1CC868" w14:textId="77777777" w:rsidR="006C0F20" w:rsidRPr="00D4344A" w:rsidRDefault="006C0F20" w:rsidP="006C0F20">
      <w:pPr>
        <w:rPr>
          <w:rFonts w:ascii="Arial" w:hAnsi="Arial" w:cs="Arial"/>
          <w:color w:val="000000" w:themeColor="text1"/>
          <w:sz w:val="20"/>
        </w:rPr>
      </w:pPr>
      <w:r w:rsidRPr="00D4344A">
        <w:rPr>
          <w:rFonts w:ascii="Arial" w:hAnsi="Arial" w:cs="Arial"/>
          <w:color w:val="000000" w:themeColor="text1"/>
          <w:sz w:val="20"/>
        </w:rPr>
        <w:t xml:space="preserve">Presente.-   </w:t>
      </w:r>
    </w:p>
    <w:p w14:paraId="4D411107" w14:textId="77777777" w:rsidR="006C0F20" w:rsidRPr="00D4344A" w:rsidRDefault="006C0F20" w:rsidP="006C0F20">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6C0F20" w:rsidRPr="00D4344A" w14:paraId="5ECD1555" w14:textId="77777777" w:rsidTr="00B254A1">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4370BD0" w14:textId="77777777" w:rsidR="006C0F20" w:rsidRPr="00D4344A" w:rsidRDefault="006C0F20" w:rsidP="00B254A1">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6C0F20" w:rsidRPr="00D4344A" w14:paraId="470F8809" w14:textId="77777777" w:rsidTr="00B254A1">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CB857DC" w14:textId="77777777" w:rsidR="006C0F20" w:rsidRPr="00D4344A" w:rsidRDefault="006C0F20" w:rsidP="00B254A1">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6C0F20" w:rsidRPr="00D4344A" w14:paraId="0A8D196B" w14:textId="77777777" w:rsidTr="00B254A1">
        <w:trPr>
          <w:trHeight w:val="302"/>
        </w:trPr>
        <w:tc>
          <w:tcPr>
            <w:tcW w:w="2771" w:type="dxa"/>
            <w:tcBorders>
              <w:top w:val="nil"/>
              <w:left w:val="single" w:sz="4" w:space="0" w:color="auto"/>
              <w:bottom w:val="single" w:sz="4" w:space="0" w:color="auto"/>
              <w:right w:val="single" w:sz="4" w:space="0" w:color="auto"/>
            </w:tcBorders>
            <w:noWrap/>
            <w:vAlign w:val="center"/>
            <w:hideMark/>
          </w:tcPr>
          <w:p w14:paraId="39E29783" w14:textId="77777777" w:rsidR="006C0F20" w:rsidRPr="00D4344A" w:rsidRDefault="006C0F20" w:rsidP="00B254A1">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44DB590D" w14:textId="77777777" w:rsidR="006C0F20" w:rsidRPr="00D4344A" w:rsidRDefault="006C0F20" w:rsidP="00B254A1">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2DF4271C" w14:textId="77777777" w:rsidR="006C0F20" w:rsidRPr="00D4344A" w:rsidRDefault="006C0F20" w:rsidP="00B254A1">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6214D2D8" w14:textId="77777777" w:rsidR="006C0F20" w:rsidRPr="00D4344A" w:rsidRDefault="006C0F20" w:rsidP="006C0F20">
      <w:pPr>
        <w:jc w:val="both"/>
        <w:rPr>
          <w:rFonts w:ascii="Arial" w:hAnsi="Arial" w:cs="Arial"/>
          <w:b/>
          <w:color w:val="000000" w:themeColor="text1"/>
          <w:sz w:val="20"/>
        </w:rPr>
      </w:pPr>
    </w:p>
    <w:p w14:paraId="53E9926B" w14:textId="77777777" w:rsidR="006C0F20" w:rsidRPr="00D4344A" w:rsidRDefault="006C0F20" w:rsidP="006C0F20">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42A2E691" w14:textId="77777777" w:rsidR="006C0F20" w:rsidRPr="00D4344A" w:rsidRDefault="006C0F20" w:rsidP="006C0F20">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7E741E64" w14:textId="77777777" w:rsidR="006C0F20" w:rsidRPr="00D4344A" w:rsidRDefault="006C0F20" w:rsidP="006C0F20">
      <w:pPr>
        <w:pStyle w:val="Textoindependiente"/>
        <w:widowControl w:val="0"/>
        <w:spacing w:after="0"/>
        <w:ind w:left="360"/>
        <w:jc w:val="both"/>
        <w:rPr>
          <w:rFonts w:ascii="Arial" w:hAnsi="Arial" w:cs="Arial"/>
          <w:color w:val="000000" w:themeColor="text1"/>
          <w:sz w:val="20"/>
          <w:szCs w:val="20"/>
        </w:rPr>
      </w:pPr>
    </w:p>
    <w:p w14:paraId="47BEDABD" w14:textId="77777777" w:rsidR="006C0F20" w:rsidRPr="00D4344A" w:rsidRDefault="006C0F20" w:rsidP="006C0F20">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7FDA5A99" w14:textId="77777777" w:rsidR="006C0F20" w:rsidRPr="00D4344A" w:rsidRDefault="006C0F20" w:rsidP="006C0F20">
      <w:pPr>
        <w:pStyle w:val="Textoindependiente"/>
        <w:widowControl w:val="0"/>
        <w:spacing w:after="0"/>
        <w:ind w:left="357"/>
        <w:jc w:val="both"/>
        <w:rPr>
          <w:rFonts w:ascii="Arial" w:hAnsi="Arial" w:cs="Arial"/>
          <w:color w:val="000000" w:themeColor="text1"/>
          <w:sz w:val="20"/>
          <w:szCs w:val="20"/>
        </w:rPr>
      </w:pPr>
    </w:p>
    <w:p w14:paraId="76D2ACE5" w14:textId="77777777" w:rsidR="006C0F20" w:rsidRPr="00D4344A" w:rsidRDefault="006C0F20" w:rsidP="006C0F20">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0B3FBD36" w14:textId="77777777" w:rsidR="006C0F20" w:rsidRPr="00D4344A" w:rsidRDefault="006C0F20" w:rsidP="006C0F20">
      <w:pPr>
        <w:pStyle w:val="Textoindependiente"/>
        <w:widowControl w:val="0"/>
        <w:ind w:left="357"/>
        <w:rPr>
          <w:rFonts w:ascii="Arial" w:hAnsi="Arial" w:cs="Arial"/>
          <w:color w:val="000000" w:themeColor="text1"/>
          <w:sz w:val="20"/>
          <w:szCs w:val="20"/>
        </w:rPr>
      </w:pPr>
    </w:p>
    <w:p w14:paraId="274A8960" w14:textId="77777777" w:rsidR="006C0F20" w:rsidRPr="00D4344A" w:rsidRDefault="006C0F20" w:rsidP="006C0F20">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6C0F20" w:rsidRPr="00D4344A" w14:paraId="1304E4AB" w14:textId="77777777" w:rsidTr="00B254A1">
        <w:trPr>
          <w:trHeight w:val="211"/>
        </w:trPr>
        <w:tc>
          <w:tcPr>
            <w:tcW w:w="3519" w:type="dxa"/>
          </w:tcPr>
          <w:p w14:paraId="7184E9A9" w14:textId="77777777" w:rsidR="006C0F20" w:rsidRPr="00D4344A" w:rsidRDefault="006C0F20" w:rsidP="00B254A1">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6C0F20" w:rsidRPr="00D4344A" w14:paraId="7F355AA8" w14:textId="77777777" w:rsidTr="00B254A1">
        <w:trPr>
          <w:trHeight w:val="625"/>
        </w:trPr>
        <w:tc>
          <w:tcPr>
            <w:tcW w:w="3519" w:type="dxa"/>
          </w:tcPr>
          <w:p w14:paraId="3DC539BB" w14:textId="77777777" w:rsidR="006C0F20" w:rsidRPr="00D4344A" w:rsidRDefault="006C0F20" w:rsidP="00B254A1">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52448AF5" w14:textId="77777777" w:rsidR="006C0F20" w:rsidRPr="00D4344A" w:rsidRDefault="006C0F20" w:rsidP="00B254A1">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A93B28B" w14:textId="77777777" w:rsidR="006C0F20" w:rsidRPr="00D4344A" w:rsidRDefault="006C0F20" w:rsidP="00B254A1">
            <w:pPr>
              <w:spacing w:before="60"/>
              <w:jc w:val="center"/>
              <w:rPr>
                <w:rFonts w:ascii="Arial" w:hAnsi="Arial" w:cs="Arial"/>
                <w:color w:val="000000" w:themeColor="text1"/>
                <w:sz w:val="20"/>
              </w:rPr>
            </w:pPr>
          </w:p>
        </w:tc>
      </w:tr>
    </w:tbl>
    <w:p w14:paraId="3CE3C8E8" w14:textId="77777777" w:rsidR="006C0F20" w:rsidRPr="00D4344A" w:rsidRDefault="006C0F20" w:rsidP="006C0F20">
      <w:pPr>
        <w:pStyle w:val="Textoindependiente"/>
        <w:widowControl w:val="0"/>
        <w:rPr>
          <w:rFonts w:ascii="Arial" w:hAnsi="Arial" w:cs="Arial"/>
          <w:color w:val="000000" w:themeColor="text1"/>
          <w:sz w:val="20"/>
          <w:szCs w:val="20"/>
        </w:rPr>
      </w:pPr>
    </w:p>
    <w:p w14:paraId="099F3916" w14:textId="77777777" w:rsidR="006C0F20" w:rsidRPr="00D4344A" w:rsidRDefault="006C0F20" w:rsidP="006C0F20">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3C5DBB70" w14:textId="77777777" w:rsidR="006C0F20" w:rsidRPr="00D4344A" w:rsidRDefault="006C0F20" w:rsidP="006C0F20">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72EC853C" w14:textId="77777777" w:rsidR="006C0F20" w:rsidRPr="00D4344A" w:rsidRDefault="006C0F20" w:rsidP="006C0F20">
      <w:pPr>
        <w:jc w:val="both"/>
        <w:rPr>
          <w:rFonts w:ascii="Arial" w:hAnsi="Arial" w:cs="Arial"/>
          <w:color w:val="000000" w:themeColor="text1"/>
          <w:sz w:val="20"/>
        </w:rPr>
      </w:pPr>
    </w:p>
    <w:p w14:paraId="76C04EEC" w14:textId="77777777" w:rsidR="006C0F20" w:rsidRPr="00D4344A" w:rsidRDefault="006C0F20" w:rsidP="006C0F20">
      <w:pPr>
        <w:spacing w:line="278" w:lineRule="auto"/>
        <w:rPr>
          <w:rFonts w:ascii="Arial" w:hAnsi="Arial" w:cs="Arial"/>
          <w:sz w:val="20"/>
        </w:rPr>
      </w:pPr>
      <w:r w:rsidRPr="00D4344A">
        <w:rPr>
          <w:rFonts w:ascii="Arial" w:hAnsi="Arial" w:cs="Arial"/>
          <w:sz w:val="20"/>
        </w:rPr>
        <w:br w:type="page"/>
      </w:r>
    </w:p>
    <w:bookmarkStart w:id="1" w:name="_Toc15993045"/>
    <w:p w14:paraId="4AA0A4F3" w14:textId="77777777" w:rsidR="006C0F20" w:rsidRPr="00D4344A" w:rsidRDefault="006C0F20" w:rsidP="006C0F20">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346B79F7" wp14:editId="1A32C66F">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117388"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0FE4E9CD" w14:textId="77777777" w:rsidR="006C0F20" w:rsidRPr="00D4344A" w:rsidRDefault="006C0F20" w:rsidP="006C0F20">
      <w:pPr>
        <w:rPr>
          <w:rFonts w:ascii="Arial" w:hAnsi="Arial" w:cs="Arial"/>
          <w:color w:val="000000" w:themeColor="text1"/>
          <w:sz w:val="20"/>
        </w:rPr>
      </w:pPr>
    </w:p>
    <w:p w14:paraId="5BEA2A0C" w14:textId="77777777" w:rsidR="006C0F20" w:rsidRPr="00D4344A" w:rsidRDefault="006C0F20" w:rsidP="006C0F20">
      <w:pPr>
        <w:jc w:val="both"/>
        <w:rPr>
          <w:rFonts w:ascii="Arial" w:hAnsi="Arial" w:cs="Arial"/>
          <w:color w:val="000000" w:themeColor="text1"/>
          <w:sz w:val="20"/>
        </w:rPr>
      </w:pPr>
      <w:r w:rsidRPr="00D4344A">
        <w:rPr>
          <w:rFonts w:ascii="Arial" w:hAnsi="Arial" w:cs="Arial"/>
          <w:color w:val="000000" w:themeColor="text1"/>
          <w:sz w:val="20"/>
        </w:rPr>
        <w:t>Señores</w:t>
      </w:r>
    </w:p>
    <w:p w14:paraId="415C00A0" w14:textId="77777777" w:rsidR="006C0F20" w:rsidRPr="00D4344A" w:rsidRDefault="006C0F20" w:rsidP="006C0F20">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0190D40B" w14:textId="77777777" w:rsidR="006C0F20" w:rsidRPr="00D4344A" w:rsidRDefault="006C0F20" w:rsidP="006C0F20">
      <w:pPr>
        <w:rPr>
          <w:rFonts w:ascii="Arial" w:hAnsi="Arial" w:cs="Arial"/>
          <w:color w:val="000000" w:themeColor="text1"/>
          <w:sz w:val="20"/>
        </w:rPr>
      </w:pPr>
      <w:r w:rsidRPr="00D4344A">
        <w:rPr>
          <w:rFonts w:ascii="Arial" w:hAnsi="Arial" w:cs="Arial"/>
          <w:color w:val="000000" w:themeColor="text1"/>
          <w:sz w:val="20"/>
        </w:rPr>
        <w:t xml:space="preserve">Presente.-  </w:t>
      </w:r>
    </w:p>
    <w:p w14:paraId="2C235C46" w14:textId="77777777" w:rsidR="006C0F20" w:rsidRPr="00D4344A" w:rsidRDefault="006C0F20" w:rsidP="006C0F20">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6C0F20" w:rsidRPr="00D4344A" w14:paraId="4F7BB321" w14:textId="77777777" w:rsidTr="00B254A1">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397BEB3" w14:textId="77777777" w:rsidR="006C0F20" w:rsidRPr="00D4344A" w:rsidRDefault="006C0F20" w:rsidP="00B254A1">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6C0F20" w:rsidRPr="00D4344A" w14:paraId="5C9BC5BB" w14:textId="77777777" w:rsidTr="00B254A1">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793CFE7" w14:textId="77777777" w:rsidR="006C0F20" w:rsidRPr="00D4344A" w:rsidRDefault="006C0F20" w:rsidP="00B254A1">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6C0F20" w:rsidRPr="00D4344A" w14:paraId="188DA1EC" w14:textId="77777777" w:rsidTr="00B254A1">
        <w:trPr>
          <w:trHeight w:val="302"/>
        </w:trPr>
        <w:tc>
          <w:tcPr>
            <w:tcW w:w="2771" w:type="dxa"/>
            <w:tcBorders>
              <w:top w:val="nil"/>
              <w:left w:val="single" w:sz="4" w:space="0" w:color="auto"/>
              <w:bottom w:val="single" w:sz="4" w:space="0" w:color="auto"/>
              <w:right w:val="single" w:sz="4" w:space="0" w:color="auto"/>
            </w:tcBorders>
            <w:noWrap/>
            <w:vAlign w:val="center"/>
            <w:hideMark/>
          </w:tcPr>
          <w:p w14:paraId="5EFD7797" w14:textId="77777777" w:rsidR="006C0F20" w:rsidRPr="00D4344A" w:rsidRDefault="006C0F20" w:rsidP="00B254A1">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CE1C1D5" w14:textId="77777777" w:rsidR="006C0F20" w:rsidRPr="00D4344A" w:rsidRDefault="006C0F20" w:rsidP="00B254A1">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3BD5EA63" w14:textId="77777777" w:rsidR="006C0F20" w:rsidRPr="00D4344A" w:rsidRDefault="006C0F20" w:rsidP="00B254A1">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0C8998EE" w14:textId="77777777" w:rsidR="006C0F20" w:rsidRPr="00D4344A" w:rsidRDefault="006C0F20" w:rsidP="006C0F20">
      <w:pPr>
        <w:jc w:val="both"/>
        <w:rPr>
          <w:rFonts w:ascii="Arial" w:hAnsi="Arial" w:cs="Arial"/>
          <w:b/>
          <w:color w:val="000000" w:themeColor="text1"/>
          <w:sz w:val="20"/>
        </w:rPr>
      </w:pPr>
    </w:p>
    <w:p w14:paraId="15BC8CCC" w14:textId="77777777" w:rsidR="006C0F20" w:rsidRPr="00D4344A" w:rsidRDefault="006C0F20" w:rsidP="006C0F20">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D7239A2" w14:textId="77777777" w:rsidR="006C0F20" w:rsidRPr="00D4344A" w:rsidRDefault="006C0F20" w:rsidP="006C0F20">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2219FFA7" w14:textId="77777777" w:rsidR="006C0F20" w:rsidRPr="00D4344A" w:rsidRDefault="006C0F20" w:rsidP="006C0F20">
      <w:pPr>
        <w:pStyle w:val="Textoindependiente"/>
        <w:widowControl w:val="0"/>
        <w:spacing w:after="0"/>
        <w:ind w:left="357"/>
        <w:jc w:val="both"/>
        <w:rPr>
          <w:rFonts w:ascii="Arial" w:hAnsi="Arial" w:cs="Arial"/>
          <w:color w:val="000000" w:themeColor="text1"/>
          <w:sz w:val="20"/>
          <w:szCs w:val="20"/>
        </w:rPr>
      </w:pPr>
    </w:p>
    <w:p w14:paraId="5A7170A0" w14:textId="77777777" w:rsidR="006C0F20" w:rsidRPr="00D4344A" w:rsidRDefault="006C0F20" w:rsidP="006C0F20">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4CFA847D" w14:textId="77777777" w:rsidR="006C0F20" w:rsidRPr="00D4344A" w:rsidRDefault="006C0F20" w:rsidP="006C0F20">
      <w:pPr>
        <w:pStyle w:val="Textoindependiente"/>
        <w:widowControl w:val="0"/>
        <w:spacing w:after="0"/>
        <w:ind w:left="357"/>
        <w:jc w:val="both"/>
        <w:rPr>
          <w:rFonts w:ascii="Arial" w:hAnsi="Arial" w:cs="Arial"/>
          <w:color w:val="000000" w:themeColor="text1"/>
          <w:sz w:val="20"/>
          <w:szCs w:val="20"/>
        </w:rPr>
      </w:pPr>
    </w:p>
    <w:p w14:paraId="41B98B7F" w14:textId="77777777" w:rsidR="006C0F20" w:rsidRPr="00D4344A" w:rsidRDefault="006C0F20" w:rsidP="006C0F20">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06296A0C" w14:textId="77777777" w:rsidR="006C0F20" w:rsidRPr="00D4344A" w:rsidRDefault="006C0F20" w:rsidP="006C0F20">
      <w:pPr>
        <w:pStyle w:val="Textoindependiente"/>
        <w:widowControl w:val="0"/>
        <w:rPr>
          <w:rFonts w:ascii="Arial" w:hAnsi="Arial" w:cs="Arial"/>
          <w:color w:val="000000" w:themeColor="text1"/>
          <w:sz w:val="20"/>
          <w:szCs w:val="20"/>
        </w:rPr>
      </w:pPr>
    </w:p>
    <w:p w14:paraId="7DD5F8D7" w14:textId="77777777" w:rsidR="006C0F20" w:rsidRPr="00D4344A" w:rsidRDefault="006C0F20" w:rsidP="006C0F20">
      <w:pPr>
        <w:pStyle w:val="Textoindependiente"/>
        <w:widowControl w:val="0"/>
        <w:rPr>
          <w:rFonts w:ascii="Arial" w:hAnsi="Arial" w:cs="Arial"/>
          <w:color w:val="000000" w:themeColor="text1"/>
          <w:sz w:val="20"/>
          <w:szCs w:val="20"/>
        </w:rPr>
      </w:pPr>
    </w:p>
    <w:p w14:paraId="14B84FF0" w14:textId="77777777" w:rsidR="006C0F20" w:rsidRPr="00D4344A" w:rsidRDefault="006C0F20" w:rsidP="006C0F20">
      <w:pPr>
        <w:pStyle w:val="Textoindependiente"/>
        <w:widowControl w:val="0"/>
        <w:rPr>
          <w:rFonts w:ascii="Arial" w:hAnsi="Arial" w:cs="Arial"/>
          <w:color w:val="000000" w:themeColor="text1"/>
          <w:sz w:val="20"/>
          <w:szCs w:val="20"/>
        </w:rPr>
      </w:pPr>
    </w:p>
    <w:p w14:paraId="7DDF592A" w14:textId="77777777" w:rsidR="006C0F20" w:rsidRPr="00D4344A" w:rsidRDefault="006C0F20" w:rsidP="006C0F20">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6C0F20" w:rsidRPr="00D4344A" w14:paraId="6DB0C80F" w14:textId="77777777" w:rsidTr="00B254A1">
        <w:trPr>
          <w:trHeight w:val="169"/>
        </w:trPr>
        <w:tc>
          <w:tcPr>
            <w:tcW w:w="3913" w:type="dxa"/>
          </w:tcPr>
          <w:p w14:paraId="7C6C9C30" w14:textId="77777777" w:rsidR="006C0F20" w:rsidRPr="00D4344A" w:rsidRDefault="006C0F20" w:rsidP="00B254A1">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6C0F20" w:rsidRPr="00D4344A" w14:paraId="3A06AD69" w14:textId="77777777" w:rsidTr="00B254A1">
        <w:trPr>
          <w:trHeight w:val="708"/>
        </w:trPr>
        <w:tc>
          <w:tcPr>
            <w:tcW w:w="3913" w:type="dxa"/>
          </w:tcPr>
          <w:p w14:paraId="31F7D392" w14:textId="77777777" w:rsidR="006C0F20" w:rsidRPr="00D4344A" w:rsidRDefault="006C0F20" w:rsidP="00B254A1">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0B7C6614" w14:textId="77777777" w:rsidR="006C0F20" w:rsidRPr="00D4344A" w:rsidRDefault="006C0F20" w:rsidP="00B254A1">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3E64BF2B" w14:textId="77777777" w:rsidR="006C0F20" w:rsidRPr="00D4344A" w:rsidRDefault="006C0F20" w:rsidP="00B254A1">
            <w:pPr>
              <w:spacing w:before="60"/>
              <w:jc w:val="center"/>
              <w:rPr>
                <w:rFonts w:ascii="Arial" w:hAnsi="Arial" w:cs="Arial"/>
                <w:color w:val="000000" w:themeColor="text1"/>
                <w:sz w:val="20"/>
              </w:rPr>
            </w:pPr>
          </w:p>
        </w:tc>
      </w:tr>
    </w:tbl>
    <w:p w14:paraId="2D37785A" w14:textId="77777777" w:rsidR="006C0F20" w:rsidRPr="00D4344A" w:rsidRDefault="006C0F20" w:rsidP="006C0F20">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4410DB0E" w14:textId="77777777" w:rsidR="006C0F20" w:rsidRPr="00D4344A" w:rsidRDefault="006C0F20" w:rsidP="006C0F20">
      <w:pPr>
        <w:jc w:val="both"/>
        <w:rPr>
          <w:rFonts w:ascii="Arial" w:hAnsi="Arial" w:cs="Arial"/>
          <w:color w:val="000000" w:themeColor="text1"/>
          <w:sz w:val="20"/>
        </w:rPr>
      </w:pPr>
    </w:p>
    <w:p w14:paraId="55B07111" w14:textId="77777777" w:rsidR="006C0F20" w:rsidRPr="00D4344A" w:rsidRDefault="006C0F20" w:rsidP="006C0F20">
      <w:pPr>
        <w:rPr>
          <w:rFonts w:ascii="Arial" w:hAnsi="Arial" w:cs="Arial"/>
          <w:sz w:val="20"/>
        </w:rPr>
      </w:pPr>
    </w:p>
    <w:p w14:paraId="6CEE6FDE" w14:textId="77777777" w:rsidR="006C0F20" w:rsidRPr="00D4344A" w:rsidRDefault="006C0F20" w:rsidP="006C0F20">
      <w:pPr>
        <w:rPr>
          <w:rFonts w:ascii="Arial" w:hAnsi="Arial" w:cs="Arial"/>
          <w:sz w:val="20"/>
        </w:rPr>
      </w:pPr>
    </w:p>
    <w:p w14:paraId="1246778F" w14:textId="77777777" w:rsidR="006C0F20" w:rsidRPr="00D4344A" w:rsidRDefault="006C0F20" w:rsidP="006C0F20">
      <w:pPr>
        <w:rPr>
          <w:rFonts w:ascii="Arial" w:hAnsi="Arial" w:cs="Arial"/>
          <w:sz w:val="20"/>
        </w:rPr>
      </w:pPr>
    </w:p>
    <w:p w14:paraId="34656F9C" w14:textId="77777777" w:rsidR="006C0F20" w:rsidRPr="00D4344A" w:rsidRDefault="006C0F20" w:rsidP="006C0F20">
      <w:pPr>
        <w:rPr>
          <w:rFonts w:ascii="Arial" w:hAnsi="Arial" w:cs="Arial"/>
          <w:sz w:val="20"/>
        </w:rPr>
      </w:pPr>
    </w:p>
    <w:p w14:paraId="3277722A" w14:textId="77777777" w:rsidR="006C0F20" w:rsidRPr="00D4344A" w:rsidRDefault="006C0F20" w:rsidP="006C0F20">
      <w:pPr>
        <w:pStyle w:val="Ttulo2"/>
        <w:rPr>
          <w:rFonts w:ascii="Arial" w:hAnsi="Arial" w:cs="Arial"/>
          <w:sz w:val="20"/>
        </w:rPr>
      </w:pPr>
    </w:p>
    <w:p w14:paraId="2B637B78" w14:textId="77777777" w:rsidR="006C0F20" w:rsidRPr="00E53312" w:rsidRDefault="006C0F20" w:rsidP="006C0F20"/>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B8332" w14:textId="77777777" w:rsidR="009E3005" w:rsidRDefault="009E3005">
      <w:r>
        <w:separator/>
      </w:r>
    </w:p>
  </w:endnote>
  <w:endnote w:type="continuationSeparator" w:id="0">
    <w:p w14:paraId="71B9CF0F" w14:textId="77777777" w:rsidR="009E3005" w:rsidRDefault="009E3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D0412" w14:textId="77777777" w:rsidR="009E3005" w:rsidRDefault="009E3005">
      <w:r>
        <w:separator/>
      </w:r>
    </w:p>
  </w:footnote>
  <w:footnote w:type="continuationSeparator" w:id="0">
    <w:p w14:paraId="2E1874F2" w14:textId="77777777" w:rsidR="009E3005" w:rsidRDefault="009E30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E11"/>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92E"/>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515"/>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799"/>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0F2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49A5"/>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49"/>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05"/>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2C36"/>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5A91"/>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A27"/>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41"/>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67A51"/>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4A2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3</Pages>
  <Words>567</Words>
  <Characters>3317</Characters>
  <Application>Microsoft Office Word</Application>
  <DocSecurity>0</DocSecurity>
  <Lines>127</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3824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278</cp:revision>
  <cp:lastPrinted>2016-08-17T17:53:00Z</cp:lastPrinted>
  <dcterms:created xsi:type="dcterms:W3CDTF">2022-02-03T23:04:00Z</dcterms:created>
  <dcterms:modified xsi:type="dcterms:W3CDTF">2026-01-21T02:09:00Z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