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469687AC"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3B81F77" w14:textId="655EA4A6" w:rsidR="006433FE" w:rsidRDefault="00C04D5C" w:rsidP="006433FE">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2773BE">
        <w:rPr>
          <w:rFonts w:ascii="Arial" w:hAnsi="Arial" w:cs="Arial"/>
          <w:color w:val="000000" w:themeColor="text1"/>
          <w:sz w:val="20"/>
        </w:rPr>
        <w:t xml:space="preserve">los </w:t>
      </w:r>
      <w:r w:rsidR="002773BE" w:rsidRPr="002773BE">
        <w:rPr>
          <w:rFonts w:ascii="Arial" w:hAnsi="Arial" w:cs="Arial"/>
          <w:color w:val="000000" w:themeColor="text1"/>
          <w:sz w:val="20"/>
        </w:rPr>
        <w:t>servicios de alquiler de Salas de eventos y Coffee Break en la ciudad de Huancayo</w:t>
      </w:r>
      <w:r w:rsidR="006C5746">
        <w:rPr>
          <w:rFonts w:ascii="Arial" w:hAnsi="Arial" w:cs="Arial"/>
          <w:color w:val="000000" w:themeColor="text1"/>
          <w:sz w:val="20"/>
        </w:rPr>
        <w:t>.</w:t>
      </w:r>
    </w:p>
    <w:p w14:paraId="4C6B4761" w14:textId="77777777" w:rsidR="006C5746" w:rsidRPr="00D4344A" w:rsidRDefault="006C5746" w:rsidP="006433FE">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E522115" w14:textId="77777777" w:rsidR="00E95D8A" w:rsidRDefault="00E95D8A" w:rsidP="00E95D8A">
      <w:pPr>
        <w:pStyle w:val="Ttulo2"/>
        <w:tabs>
          <w:tab w:val="left" w:pos="2552"/>
        </w:tabs>
        <w:jc w:val="center"/>
        <w:rPr>
          <w:rFonts w:ascii="Arial Narrow" w:hAnsi="Arial Narrow" w:cs="Calibri"/>
          <w:bCs/>
          <w:i/>
          <w:iCs/>
          <w:color w:val="000000"/>
          <w:spacing w:val="0"/>
          <w:sz w:val="22"/>
          <w:szCs w:val="20"/>
          <w:u w:val="single"/>
          <w:lang w:val="es-ES_tradnl"/>
        </w:rPr>
      </w:pPr>
      <w:bookmarkStart w:id="0" w:name="_Toc15993045"/>
    </w:p>
    <w:p w14:paraId="350103A1" w14:textId="77777777" w:rsidR="00E95D8A" w:rsidRDefault="00E95D8A" w:rsidP="00E95D8A">
      <w:pPr>
        <w:rPr>
          <w:lang w:val="es-ES_tradnl"/>
        </w:rPr>
      </w:pPr>
    </w:p>
    <w:p w14:paraId="0B877925" w14:textId="77777777" w:rsidR="00E95D8A" w:rsidRDefault="00E95D8A" w:rsidP="00E95D8A">
      <w:pPr>
        <w:rPr>
          <w:lang w:val="es-ES_tradnl"/>
        </w:rPr>
      </w:pPr>
    </w:p>
    <w:p w14:paraId="7DDD30DD" w14:textId="77777777" w:rsidR="00E95D8A" w:rsidRDefault="00E95D8A" w:rsidP="00E95D8A">
      <w:pPr>
        <w:rPr>
          <w:lang w:val="es-ES_tradnl"/>
        </w:rPr>
      </w:pPr>
    </w:p>
    <w:p w14:paraId="3FA92307" w14:textId="77777777" w:rsidR="00E95D8A" w:rsidRDefault="00E95D8A" w:rsidP="00E95D8A">
      <w:pPr>
        <w:rPr>
          <w:lang w:val="es-ES_tradnl"/>
        </w:rPr>
      </w:pPr>
    </w:p>
    <w:p w14:paraId="742F49F5" w14:textId="77777777" w:rsidR="00E95D8A" w:rsidRDefault="00E95D8A" w:rsidP="00E95D8A">
      <w:pPr>
        <w:rPr>
          <w:lang w:val="es-ES_tradnl"/>
        </w:rPr>
      </w:pPr>
    </w:p>
    <w:p w14:paraId="72571CD5" w14:textId="77777777" w:rsidR="00E95D8A" w:rsidRDefault="00E95D8A" w:rsidP="00E95D8A">
      <w:pPr>
        <w:rPr>
          <w:lang w:val="es-ES_tradnl"/>
        </w:rPr>
      </w:pPr>
    </w:p>
    <w:p w14:paraId="201C98CE" w14:textId="77777777" w:rsidR="00E95D8A" w:rsidRDefault="00E95D8A" w:rsidP="00E95D8A">
      <w:pPr>
        <w:rPr>
          <w:lang w:val="es-ES_tradnl"/>
        </w:rPr>
      </w:pPr>
    </w:p>
    <w:p w14:paraId="2F9FAA11" w14:textId="77777777" w:rsidR="00E95D8A" w:rsidRDefault="00E95D8A" w:rsidP="00E95D8A">
      <w:pPr>
        <w:rPr>
          <w:lang w:val="es-ES_tradnl"/>
        </w:rPr>
      </w:pPr>
    </w:p>
    <w:p w14:paraId="52E75BCA" w14:textId="77777777" w:rsidR="00E95D8A" w:rsidRDefault="00E95D8A" w:rsidP="00E95D8A">
      <w:pPr>
        <w:rPr>
          <w:lang w:val="es-ES_tradnl"/>
        </w:rPr>
      </w:pPr>
    </w:p>
    <w:p w14:paraId="2C402618" w14:textId="77777777" w:rsidR="00E95D8A" w:rsidRDefault="00E95D8A" w:rsidP="00E95D8A">
      <w:pPr>
        <w:rPr>
          <w:lang w:val="es-ES_tradnl"/>
        </w:rPr>
      </w:pPr>
    </w:p>
    <w:p w14:paraId="54346DFA" w14:textId="77777777" w:rsidR="00E95D8A" w:rsidRDefault="00E95D8A" w:rsidP="00E95D8A">
      <w:pPr>
        <w:rPr>
          <w:lang w:val="es-ES_tradnl"/>
        </w:rPr>
      </w:pPr>
    </w:p>
    <w:p w14:paraId="186E6FE4" w14:textId="77777777" w:rsidR="00E95D8A" w:rsidRDefault="00E95D8A" w:rsidP="00E95D8A">
      <w:pPr>
        <w:rPr>
          <w:lang w:val="es-ES_tradnl"/>
        </w:rPr>
      </w:pPr>
    </w:p>
    <w:p w14:paraId="76B89AA5" w14:textId="77777777" w:rsidR="00E95D8A" w:rsidRDefault="00E95D8A" w:rsidP="00E95D8A">
      <w:pPr>
        <w:rPr>
          <w:lang w:val="es-ES_tradnl"/>
        </w:rPr>
      </w:pPr>
    </w:p>
    <w:p w14:paraId="760BEFF2" w14:textId="77777777" w:rsidR="00E95D8A" w:rsidRDefault="00E95D8A" w:rsidP="00E95D8A">
      <w:pPr>
        <w:rPr>
          <w:lang w:val="es-ES_tradnl"/>
        </w:rPr>
      </w:pPr>
    </w:p>
    <w:p w14:paraId="1C50C6AE" w14:textId="77777777" w:rsidR="00E95D8A" w:rsidRDefault="00E95D8A" w:rsidP="00E95D8A">
      <w:pPr>
        <w:rPr>
          <w:lang w:val="es-ES_tradnl"/>
        </w:rPr>
      </w:pPr>
    </w:p>
    <w:p w14:paraId="52292AE0" w14:textId="77777777" w:rsidR="00E95D8A" w:rsidRDefault="00E95D8A" w:rsidP="00E95D8A">
      <w:pPr>
        <w:rPr>
          <w:lang w:val="es-ES_tradnl"/>
        </w:rPr>
      </w:pPr>
    </w:p>
    <w:p w14:paraId="1B9243DF" w14:textId="77777777" w:rsidR="00E95D8A" w:rsidRDefault="00E95D8A" w:rsidP="00E95D8A">
      <w:pPr>
        <w:rPr>
          <w:lang w:val="es-ES_tradnl"/>
        </w:rPr>
      </w:pPr>
    </w:p>
    <w:bookmarkEnd w:id="0"/>
    <w:p w14:paraId="71B62D2D" w14:textId="77777777" w:rsidR="00E95D8A" w:rsidRPr="00E95D8A" w:rsidRDefault="00E95D8A" w:rsidP="00E95D8A">
      <w:pPr>
        <w:rPr>
          <w:lang w:val="es-ES_tradnl"/>
        </w:rPr>
      </w:pPr>
    </w:p>
    <w:sectPr w:rsidR="00E95D8A" w:rsidRPr="00E95D8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DDD021" w14:textId="77777777" w:rsidR="006414C3" w:rsidRDefault="006414C3">
      <w:r>
        <w:separator/>
      </w:r>
    </w:p>
  </w:endnote>
  <w:endnote w:type="continuationSeparator" w:id="0">
    <w:p w14:paraId="74856BD2" w14:textId="77777777" w:rsidR="006414C3" w:rsidRDefault="006414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4F2A9E" w14:textId="77777777" w:rsidR="006414C3" w:rsidRDefault="006414C3">
      <w:r>
        <w:separator/>
      </w:r>
    </w:p>
  </w:footnote>
  <w:footnote w:type="continuationSeparator" w:id="0">
    <w:p w14:paraId="18B1D04E" w14:textId="77777777" w:rsidR="006414C3" w:rsidRDefault="006414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2B286BAF"/>
    <w:multiLevelType w:val="hybridMultilevel"/>
    <w:tmpl w:val="3B7ED51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645F5249"/>
    <w:multiLevelType w:val="hybridMultilevel"/>
    <w:tmpl w:val="15BAE0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8"/>
  </w:num>
  <w:num w:numId="8" w16cid:durableId="2102294768">
    <w:abstractNumId w:val="9"/>
  </w:num>
  <w:num w:numId="9" w16cid:durableId="288052435">
    <w:abstractNumId w:val="5"/>
  </w:num>
  <w:num w:numId="10" w16cid:durableId="2130199942">
    <w:abstractNumId w:val="10"/>
  </w:num>
  <w:num w:numId="11" w16cid:durableId="1328679256">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335"/>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1AE"/>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8CC"/>
    <w:rsid w:val="00106940"/>
    <w:rsid w:val="00106E1A"/>
    <w:rsid w:val="00107F56"/>
    <w:rsid w:val="001103D2"/>
    <w:rsid w:val="0011063F"/>
    <w:rsid w:val="001109DB"/>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0C2"/>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0F21"/>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773BE"/>
    <w:rsid w:val="00280099"/>
    <w:rsid w:val="002803EF"/>
    <w:rsid w:val="00280A64"/>
    <w:rsid w:val="00280B4B"/>
    <w:rsid w:val="00280FAA"/>
    <w:rsid w:val="002814AF"/>
    <w:rsid w:val="00281B59"/>
    <w:rsid w:val="002825EF"/>
    <w:rsid w:val="00282978"/>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F7E"/>
    <w:rsid w:val="00506000"/>
    <w:rsid w:val="0050605E"/>
    <w:rsid w:val="00506113"/>
    <w:rsid w:val="00506182"/>
    <w:rsid w:val="00506253"/>
    <w:rsid w:val="00506615"/>
    <w:rsid w:val="0050679C"/>
    <w:rsid w:val="005071DD"/>
    <w:rsid w:val="0050772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69"/>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4C3"/>
    <w:rsid w:val="00641AE9"/>
    <w:rsid w:val="00641B72"/>
    <w:rsid w:val="00642082"/>
    <w:rsid w:val="00642282"/>
    <w:rsid w:val="00642550"/>
    <w:rsid w:val="00643268"/>
    <w:rsid w:val="006433FE"/>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448"/>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746"/>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6F4C"/>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4DF4"/>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87DF7"/>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CA0"/>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CDC"/>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5D"/>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A36"/>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36F"/>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2D4B"/>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36E"/>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9B"/>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7C5"/>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D66"/>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04B"/>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2A5"/>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13A8"/>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D8A"/>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3161</TotalTime>
  <Pages>1</Pages>
  <Words>86</Words>
  <Characters>508</Characters>
  <Application>Microsoft Office Word</Application>
  <DocSecurity>0</DocSecurity>
  <Lines>19</Lines>
  <Paragraphs>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585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282</cp:revision>
  <cp:lastPrinted>2016-08-17T17:53:00Z</cp:lastPrinted>
  <dcterms:created xsi:type="dcterms:W3CDTF">2022-02-03T23:04:00Z</dcterms:created>
  <dcterms:modified xsi:type="dcterms:W3CDTF">2026-01-16T14:28:00Z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