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3A98201" w14:textId="6C595B98" w:rsidR="00CC0BAA" w:rsidRPr="009815AF" w:rsidRDefault="00C04D5C" w:rsidP="00CC0BAA">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7E3B3D">
        <w:rPr>
          <w:rFonts w:ascii="Arial" w:hAnsi="Arial" w:cs="Arial"/>
          <w:color w:val="000000" w:themeColor="text1"/>
          <w:sz w:val="20"/>
        </w:rPr>
        <w:t>los siguientes biene</w:t>
      </w:r>
      <w:r w:rsidR="00533690">
        <w:rPr>
          <w:rFonts w:ascii="Arial" w:hAnsi="Arial" w:cs="Arial"/>
          <w:color w:val="000000" w:themeColor="text1"/>
          <w:sz w:val="20"/>
        </w:rPr>
        <w:t xml:space="preserve">s y </w:t>
      </w:r>
      <w:r w:rsidR="00533690" w:rsidRPr="009815AF">
        <w:rPr>
          <w:rFonts w:ascii="Arial" w:hAnsi="Arial" w:cs="Arial"/>
          <w:color w:val="000000" w:themeColor="text1"/>
          <w:sz w:val="20"/>
        </w:rPr>
        <w:t>características:</w:t>
      </w:r>
      <w:r w:rsidR="009815AF" w:rsidRPr="009815AF">
        <w:rPr>
          <w:rFonts w:ascii="Arial" w:eastAsia="Calibri" w:hAnsi="Arial" w:cs="Arial"/>
          <w:sz w:val="20"/>
        </w:rPr>
        <w:t xml:space="preserve"> </w:t>
      </w:r>
      <w:r w:rsidR="009815AF" w:rsidRPr="009815AF">
        <w:rPr>
          <w:rFonts w:ascii="Arial" w:eastAsia="Calibri" w:hAnsi="Arial" w:cs="Arial"/>
          <w:sz w:val="20"/>
        </w:rPr>
        <w:t>Adquisición de dispositivo multimedia IOS IPad</w:t>
      </w:r>
    </w:p>
    <w:p w14:paraId="621D7113" w14:textId="77777777" w:rsidR="007E3B3D" w:rsidRPr="009815AF" w:rsidRDefault="007E3B3D" w:rsidP="00CC0BAA">
      <w:pPr>
        <w:widowControl w:val="0"/>
        <w:jc w:val="both"/>
        <w:rPr>
          <w:rFonts w:ascii="Arial" w:hAnsi="Arial" w:cs="Arial"/>
          <w:color w:val="000000" w:themeColor="text1"/>
          <w:sz w:val="20"/>
        </w:rPr>
      </w:pPr>
    </w:p>
    <w:p w14:paraId="5BE9787A"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Cantidad: 01</w:t>
      </w:r>
    </w:p>
    <w:p w14:paraId="26BFCD7E"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 xml:space="preserve">Tamaño y peso:  Ancho: 177.5 mm, alto: 249.7, grosor: 5.3 Peso: 446g                                              </w:t>
      </w:r>
    </w:p>
    <w:p w14:paraId="273B2734"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 xml:space="preserve">Conexiones: </w:t>
      </w:r>
      <w:proofErr w:type="spellStart"/>
      <w:r w:rsidRPr="008B3F6C">
        <w:rPr>
          <w:rFonts w:ascii="Arial" w:hAnsi="Arial" w:cs="Arial"/>
          <w:sz w:val="20"/>
        </w:rPr>
        <w:t>Wi</w:t>
      </w:r>
      <w:proofErr w:type="spellEnd"/>
      <w:r w:rsidRPr="008B3F6C">
        <w:rPr>
          <w:rFonts w:ascii="Cambria Math" w:hAnsi="Cambria Math" w:cs="Cambria Math"/>
          <w:sz w:val="20"/>
        </w:rPr>
        <w:t>‑</w:t>
      </w:r>
      <w:r w:rsidRPr="008B3F6C">
        <w:rPr>
          <w:rFonts w:ascii="Arial" w:hAnsi="Arial" w:cs="Arial"/>
          <w:sz w:val="20"/>
        </w:rPr>
        <w:t xml:space="preserve">Fi + </w:t>
      </w:r>
      <w:proofErr w:type="spellStart"/>
      <w:r w:rsidRPr="008B3F6C">
        <w:rPr>
          <w:rFonts w:ascii="Arial" w:hAnsi="Arial" w:cs="Arial"/>
          <w:sz w:val="20"/>
        </w:rPr>
        <w:t>Cellular</w:t>
      </w:r>
      <w:proofErr w:type="spellEnd"/>
      <w:r w:rsidRPr="008B3F6C">
        <w:rPr>
          <w:rFonts w:ascii="Arial" w:hAnsi="Arial" w:cs="Arial"/>
          <w:sz w:val="20"/>
        </w:rPr>
        <w:t xml:space="preserve"> (</w:t>
      </w:r>
      <w:proofErr w:type="spellStart"/>
      <w:r w:rsidRPr="008B3F6C">
        <w:rPr>
          <w:rFonts w:ascii="Arial" w:hAnsi="Arial" w:cs="Arial"/>
          <w:sz w:val="20"/>
        </w:rPr>
        <w:t>eSIM</w:t>
      </w:r>
      <w:proofErr w:type="spellEnd"/>
      <w:r w:rsidRPr="008B3F6C">
        <w:rPr>
          <w:rFonts w:ascii="Arial" w:hAnsi="Arial" w:cs="Arial"/>
          <w:sz w:val="20"/>
        </w:rPr>
        <w:t xml:space="preserve">)                                 </w:t>
      </w:r>
    </w:p>
    <w:p w14:paraId="235BB3DC"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Modelo: iPad Pro de 11 pulgadas</w:t>
      </w:r>
    </w:p>
    <w:p w14:paraId="100FBAB8"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Procesador:  M5</w:t>
      </w:r>
    </w:p>
    <w:p w14:paraId="467AD65F"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Capacidad: 512 GB.</w:t>
      </w:r>
    </w:p>
    <w:p w14:paraId="717ED6D2" w14:textId="77777777" w:rsidR="008B3F6C" w:rsidRPr="008B3F6C" w:rsidRDefault="008B3F6C" w:rsidP="008B3F6C">
      <w:pPr>
        <w:autoSpaceDE w:val="0"/>
        <w:autoSpaceDN w:val="0"/>
        <w:adjustRightInd w:val="0"/>
        <w:rPr>
          <w:rFonts w:ascii="Arial" w:hAnsi="Arial" w:cs="Arial"/>
          <w:sz w:val="20"/>
        </w:rPr>
      </w:pPr>
      <w:r w:rsidRPr="008B3F6C">
        <w:rPr>
          <w:rFonts w:ascii="Arial" w:hAnsi="Arial" w:cs="Arial"/>
          <w:sz w:val="20"/>
        </w:rPr>
        <w:t>Color: Negro espacial - Modelo - A3358</w:t>
      </w:r>
    </w:p>
    <w:p w14:paraId="40E9A271" w14:textId="2A042E1A" w:rsidR="007D6DA5" w:rsidRPr="008B3F6C" w:rsidRDefault="008B3F6C" w:rsidP="008B3F6C">
      <w:pPr>
        <w:tabs>
          <w:tab w:val="center" w:pos="5124"/>
          <w:tab w:val="right" w:pos="9543"/>
        </w:tabs>
        <w:jc w:val="both"/>
        <w:rPr>
          <w:rFonts w:ascii="Arial" w:hAnsi="Arial" w:cs="Arial"/>
          <w:color w:val="000000" w:themeColor="text1"/>
          <w:sz w:val="20"/>
        </w:rPr>
      </w:pPr>
      <w:r w:rsidRPr="008B3F6C">
        <w:rPr>
          <w:rFonts w:ascii="Arial" w:hAnsi="Arial" w:cs="Arial"/>
          <w:sz w:val="20"/>
        </w:rPr>
        <w:t>Accesorio: Smart Folio Apple para el iPad Pro de 11 M5</w:t>
      </w:r>
    </w:p>
    <w:p w14:paraId="426ECA07" w14:textId="77777777" w:rsidR="00374381" w:rsidRPr="007D6DA5"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FC91E" w14:textId="77777777" w:rsidR="00FD7E5D" w:rsidRDefault="00FD7E5D">
      <w:r>
        <w:separator/>
      </w:r>
    </w:p>
  </w:endnote>
  <w:endnote w:type="continuationSeparator" w:id="0">
    <w:p w14:paraId="2E149D9D" w14:textId="77777777" w:rsidR="00FD7E5D" w:rsidRDefault="00FD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9BF73" w14:textId="77777777" w:rsidR="00FD7E5D" w:rsidRDefault="00FD7E5D">
      <w:r>
        <w:separator/>
      </w:r>
    </w:p>
  </w:footnote>
  <w:footnote w:type="continuationSeparator" w:id="0">
    <w:p w14:paraId="74103E62" w14:textId="77777777" w:rsidR="00FD7E5D" w:rsidRDefault="00FD7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D7F38"/>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7D4"/>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4D6"/>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69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BE6"/>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6E1"/>
    <w:rsid w:val="007D6DA5"/>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B3D"/>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3F6C"/>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AF"/>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D0C"/>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076D5"/>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D7E5D"/>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TotalTime>
  <Pages>2</Pages>
  <Words>345</Words>
  <Characters>2091</Characters>
  <Application>Microsoft Office Word</Application>
  <DocSecurity>0</DocSecurity>
  <Lines>52</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2406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16</cp:revision>
  <cp:lastPrinted>2016-08-17T17:53:00Z</cp:lastPrinted>
  <dcterms:created xsi:type="dcterms:W3CDTF">2025-10-02T20:14:00Z</dcterms:created>
  <dcterms:modified xsi:type="dcterms:W3CDTF">2026-01-22T16:20:00Z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