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61A4F90" w:rsidR="00861740" w:rsidRPr="00A35441" w:rsidRDefault="00E90A5B" w:rsidP="00A35441">
            <w:pPr>
              <w:tabs>
                <w:tab w:val="left" w:pos="993"/>
              </w:tabs>
              <w:rPr>
                <w:rFonts w:ascii="Arial Narrow" w:hAnsi="Arial Narrow"/>
                <w:lang w:val="es-ES"/>
              </w:rPr>
            </w:pPr>
            <w:r w:rsidRPr="00056785">
              <w:rPr>
                <w:rFonts w:ascii="Arial" w:eastAsia="Times New Roman" w:hAnsi="Arial" w:cs="Arial"/>
                <w:color w:val="000000" w:themeColor="text1"/>
                <w:sz w:val="18"/>
                <w:lang w:eastAsia="en-US"/>
              </w:rPr>
              <w:t> </w:t>
            </w:r>
            <w:r w:rsidR="00A35441">
              <w:rPr>
                <w:rFonts w:ascii="Arial Narrow" w:eastAsia="Calibri" w:hAnsi="Arial Narrow" w:cs="Calibri"/>
                <w:bCs/>
                <w:iCs/>
                <w:kern w:val="2"/>
                <w:sz w:val="20"/>
                <w14:ligatures w14:val="standardContextual"/>
              </w:rPr>
              <w:t>Servicio de d</w:t>
            </w:r>
            <w:r w:rsidR="00A35441" w:rsidRPr="00C7204E">
              <w:rPr>
                <w:rFonts w:ascii="Arial Narrow" w:eastAsia="Calibri" w:hAnsi="Arial Narrow" w:cs="Calibri"/>
                <w:bCs/>
                <w:iCs/>
                <w:kern w:val="2"/>
                <w:sz w:val="20"/>
                <w14:ligatures w14:val="standardContextual"/>
              </w:rPr>
              <w:t>esmontaje de portón metálico de la fachada y suministro e instalación de puerta y reja metálica en el local de la Av. Salaverry N° 2555 San Isidro</w:t>
            </w:r>
            <w:r w:rsidR="00A35441" w:rsidRPr="00C7204E">
              <w:rPr>
                <w:rFonts w:ascii="Arial Narrow" w:hAnsi="Arial Narrow"/>
                <w:lang w:val="es-ES"/>
              </w:rPr>
              <w:t xml:space="preserve">.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2D8C2" w14:textId="77777777" w:rsidR="00C81338" w:rsidRDefault="00C81338">
      <w:r>
        <w:separator/>
      </w:r>
    </w:p>
  </w:endnote>
  <w:endnote w:type="continuationSeparator" w:id="0">
    <w:p w14:paraId="7A91D632" w14:textId="77777777" w:rsidR="00C81338" w:rsidRDefault="00C81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4D783" w14:textId="77777777" w:rsidR="00C81338" w:rsidRDefault="00C81338">
      <w:r>
        <w:separator/>
      </w:r>
    </w:p>
  </w:footnote>
  <w:footnote w:type="continuationSeparator" w:id="0">
    <w:p w14:paraId="7F7C2086" w14:textId="77777777" w:rsidR="00C81338" w:rsidRDefault="00C813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2DA9"/>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3D4"/>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1C80"/>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7A5"/>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740"/>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4FF4"/>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37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3F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4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1F60"/>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338"/>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39C"/>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2763B"/>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C7767"/>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3162</TotalTime>
  <Pages>1</Pages>
  <Words>126</Words>
  <Characters>716</Characters>
  <Application>Microsoft Office Word</Application>
  <DocSecurity>0</DocSecurity>
  <Lines>14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836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282</cp:revision>
  <cp:lastPrinted>2016-08-17T17:53:00Z</cp:lastPrinted>
  <dcterms:created xsi:type="dcterms:W3CDTF">2022-02-03T23:04:00Z</dcterms:created>
  <dcterms:modified xsi:type="dcterms:W3CDTF">2026-01-22T15:11:00Z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