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AC50F" w14:textId="77777777" w:rsidR="00B77244" w:rsidRDefault="00B77244"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2</w:t>
      </w:r>
    </w:p>
    <w:p w14:paraId="2DB359E2" w14:textId="566853F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9A9FEE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B77244" w:rsidRPr="00B77244">
        <w:rPr>
          <w:rFonts w:ascii="Arial" w:hAnsi="Arial" w:cs="Arial"/>
          <w:color w:val="000000" w:themeColor="text1"/>
          <w:sz w:val="20"/>
        </w:rPr>
        <w:t>Servicio de Monitoreo Psicosocial</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persona responsable de las coordinaciones (contacto) por cuenta de mi representada es …………………………………………….,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E8648" w14:textId="77777777" w:rsidR="00672A1D" w:rsidRDefault="00672A1D">
      <w:r>
        <w:separator/>
      </w:r>
    </w:p>
  </w:endnote>
  <w:endnote w:type="continuationSeparator" w:id="0">
    <w:p w14:paraId="019AA0C4" w14:textId="77777777" w:rsidR="00672A1D" w:rsidRDefault="0067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9C09D" w14:textId="77777777" w:rsidR="00672A1D" w:rsidRDefault="00672A1D">
      <w:r>
        <w:separator/>
      </w:r>
    </w:p>
  </w:footnote>
  <w:footnote w:type="continuationSeparator" w:id="0">
    <w:p w14:paraId="1A8FBD90" w14:textId="77777777" w:rsidR="00672A1D" w:rsidRDefault="0067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2A1D"/>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244"/>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555</Words>
  <Characters>3264</Characters>
  <Application>Microsoft Office Word</Application>
  <DocSecurity>0</DocSecurity>
  <Lines>125</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2026-01-22T15:58:00Z</dcterms:created>
  <dcterms:modified xsi:type="dcterms:W3CDTF">2026-01-26T23:33:00Z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