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559C7F" w14:textId="77777777" w:rsidR="00E00452" w:rsidRDefault="00E00452" w:rsidP="00CD6104">
      <w:pPr>
        <w:widowControl w:val="0"/>
        <w:jc w:val="center"/>
        <w:rPr>
          <w:rFonts w:ascii="Arial" w:hAnsi="Arial" w:cs="Arial"/>
          <w:b/>
          <w:color w:val="000000" w:themeColor="text1"/>
        </w:rPr>
      </w:pPr>
    </w:p>
    <w:p w14:paraId="636B6336" w14:textId="778BCF88" w:rsidR="00CD6104" w:rsidRDefault="002C2683" w:rsidP="00CD6104">
      <w:pPr>
        <w:widowControl w:val="0"/>
        <w:jc w:val="center"/>
        <w:rPr>
          <w:rFonts w:ascii="Arial" w:hAnsi="Arial" w:cs="Arial"/>
          <w:b/>
          <w:color w:val="000000" w:themeColor="text1"/>
        </w:rPr>
      </w:pPr>
      <w:r>
        <w:rPr>
          <w:rFonts w:ascii="Arial" w:hAnsi="Arial" w:cs="Arial"/>
          <w:b/>
          <w:color w:val="000000" w:themeColor="text1"/>
        </w:rPr>
        <w:t>FORMATO 1</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497"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551"/>
      </w:tblGrid>
      <w:tr w:rsidR="00E90A5B" w:rsidRPr="00E90A5B" w14:paraId="48FDD79F" w14:textId="77777777" w:rsidTr="00E4610F">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551"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1456B305" w14:textId="77777777" w:rsidTr="00E4610F">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4D45BF89" w14:textId="63A1652F" w:rsidR="00E90A5B" w:rsidRPr="00E90A5B" w:rsidRDefault="00E4610F" w:rsidP="00E63266">
            <w:pPr>
              <w:widowControl w:val="0"/>
              <w:rPr>
                <w:rFonts w:ascii="Arial" w:eastAsia="Times New Roman" w:hAnsi="Arial" w:cs="Arial"/>
                <w:b/>
                <w:bCs/>
                <w:color w:val="000000" w:themeColor="text1"/>
                <w:sz w:val="18"/>
                <w:lang w:eastAsia="en-US"/>
              </w:rPr>
            </w:pPr>
            <w:r w:rsidRPr="00E4610F">
              <w:rPr>
                <w:rFonts w:ascii="Arial Narrow" w:eastAsia="Calibri" w:hAnsi="Arial Narrow" w:cs="Calibri"/>
              </w:rPr>
              <w:t>Servicio de Monitoreo Psicosocial</w:t>
            </w:r>
          </w:p>
        </w:tc>
        <w:tc>
          <w:tcPr>
            <w:tcW w:w="2551"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E90A5B" w:rsidRPr="00E90A5B" w14:paraId="609E23E5" w14:textId="77777777" w:rsidTr="00E4610F">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D1E8E12" w14:textId="41C18505" w:rsidR="00E90A5B" w:rsidRPr="00E90A5B" w:rsidRDefault="008A745E"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551"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506B35B"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C33AA5">
        <w:rPr>
          <w:rFonts w:ascii="Arial" w:hAnsi="Arial" w:cs="Arial"/>
          <w:sz w:val="20"/>
        </w:rPr>
        <w:t>soles</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AA6128" w14:textId="77777777" w:rsidR="00DA1FBD" w:rsidRDefault="00DA1FBD">
      <w:r>
        <w:separator/>
      </w:r>
    </w:p>
  </w:endnote>
  <w:endnote w:type="continuationSeparator" w:id="0">
    <w:p w14:paraId="0BD49850" w14:textId="77777777" w:rsidR="00DA1FBD" w:rsidRDefault="00DA1F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EC30CE" w14:textId="77777777" w:rsidR="00DA1FBD" w:rsidRDefault="00DA1FBD">
      <w:r>
        <w:separator/>
      </w:r>
    </w:p>
  </w:footnote>
  <w:footnote w:type="continuationSeparator" w:id="0">
    <w:p w14:paraId="42B0A3BF" w14:textId="77777777" w:rsidR="00DA1FBD" w:rsidRDefault="00DA1F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3D1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1FA"/>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0AC"/>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883"/>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5A9"/>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0CA"/>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3BA2"/>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683"/>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8AF"/>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62FA"/>
    <w:rsid w:val="002F7449"/>
    <w:rsid w:val="0030002F"/>
    <w:rsid w:val="003000C5"/>
    <w:rsid w:val="00300112"/>
    <w:rsid w:val="003003A0"/>
    <w:rsid w:val="00300A96"/>
    <w:rsid w:val="003012B5"/>
    <w:rsid w:val="003014B6"/>
    <w:rsid w:val="00301B39"/>
    <w:rsid w:val="003027AF"/>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1CB"/>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65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D14"/>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BF2"/>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0A5"/>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781"/>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0BF"/>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822"/>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A9B"/>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11"/>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5C1"/>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05"/>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4AE"/>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79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6F4D"/>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5AC"/>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640"/>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474"/>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4EBC"/>
    <w:rsid w:val="00C0528F"/>
    <w:rsid w:val="00C05A05"/>
    <w:rsid w:val="00C05A12"/>
    <w:rsid w:val="00C05A92"/>
    <w:rsid w:val="00C05C9D"/>
    <w:rsid w:val="00C05D58"/>
    <w:rsid w:val="00C05EF0"/>
    <w:rsid w:val="00C068A9"/>
    <w:rsid w:val="00C07A58"/>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AA5"/>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03C"/>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57FC"/>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3CB"/>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1FBD"/>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452"/>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10F"/>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266"/>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1</TotalTime>
  <Pages>1</Pages>
  <Words>108</Words>
  <Characters>623</Characters>
  <Application>Microsoft Office Word</Application>
  <DocSecurity>0</DocSecurity>
  <Lines>34</Lines>
  <Paragraphs>16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715</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5</cp:revision>
  <cp:lastPrinted>2016-08-17T17:53:00Z</cp:lastPrinted>
  <dcterms:created xsi:type="dcterms:W3CDTF">2026-01-22T15:56:00Z</dcterms:created>
  <dcterms:modified xsi:type="dcterms:W3CDTF">2026-01-26T23:34:00Z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