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3155B83" w:rsidR="00E90A5B" w:rsidRPr="00E90A5B" w:rsidRDefault="00E90A5B" w:rsidP="00E63266">
            <w:pPr>
              <w:widowControl w:val="0"/>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9D0167" w:rsidRPr="009D0167">
              <w:rPr>
                <w:rFonts w:ascii="Arial Narrow" w:eastAsia="Calibri" w:hAnsi="Arial Narrow" w:cs="Calibri"/>
              </w:rPr>
              <w:t>Servicio de Tasación de Terreno y Edificación de la Nueva Sede Institucional.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C341A" w14:textId="77777777" w:rsidR="00EC5003" w:rsidRDefault="00EC5003">
      <w:r>
        <w:separator/>
      </w:r>
    </w:p>
  </w:endnote>
  <w:endnote w:type="continuationSeparator" w:id="0">
    <w:p w14:paraId="259A2F0D" w14:textId="77777777" w:rsidR="00EC5003" w:rsidRDefault="00EC5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59A40" w14:textId="77777777" w:rsidR="00EC5003" w:rsidRDefault="00EC5003">
      <w:r>
        <w:separator/>
      </w:r>
    </w:p>
  </w:footnote>
  <w:footnote w:type="continuationSeparator" w:id="0">
    <w:p w14:paraId="71E9C5F2" w14:textId="77777777" w:rsidR="00EC5003" w:rsidRDefault="00EC5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3BF"/>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167"/>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5FE1"/>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61E"/>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00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115</Words>
  <Characters>657</Characters>
  <Application>Microsoft Office Word</Application>
  <DocSecurity>0</DocSecurity>
  <Lines>14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7</cp:revision>
  <cp:lastPrinted>2016-08-17T17:53:00Z</cp:lastPrinted>
  <dcterms:created xsi:type="dcterms:W3CDTF">2026-01-22T15:56:00Z</dcterms:created>
  <dcterms:modified xsi:type="dcterms:W3CDTF">2026-01-28T14:34:00Z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