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17841873" w14:textId="77777777" w:rsidR="00330FD7" w:rsidRDefault="00E90A5B" w:rsidP="00330FD7">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p>
          <w:p w14:paraId="331C7781" w14:textId="073B5109" w:rsidR="00330FD7" w:rsidRDefault="00330FD7" w:rsidP="00330FD7">
            <w:pPr>
              <w:widowControl w:val="0"/>
              <w:jc w:val="both"/>
              <w:rPr>
                <w:rFonts w:ascii="Arial" w:eastAsia="Times New Roman" w:hAnsi="Arial" w:cs="Arial"/>
                <w:color w:val="000000" w:themeColor="text1"/>
                <w:sz w:val="18"/>
                <w:lang w:eastAsia="en-US"/>
              </w:rPr>
            </w:pPr>
            <w:r w:rsidRPr="00330FD7">
              <w:rPr>
                <w:rFonts w:ascii="Arial" w:eastAsia="Times New Roman" w:hAnsi="Arial" w:cs="Arial"/>
                <w:color w:val="000000" w:themeColor="text1"/>
                <w:sz w:val="18"/>
                <w:lang w:eastAsia="en-US"/>
              </w:rPr>
              <w:t>Contratación de una sala de reuniones para la realización del taller de capacitación para periodistas de la ciudad de Tarapoto, en la región San Martín.</w:t>
            </w:r>
          </w:p>
          <w:p w14:paraId="4D45BF89" w14:textId="4B52AE85" w:rsidR="00861740" w:rsidRPr="00056785" w:rsidRDefault="00861740" w:rsidP="00A003F0">
            <w:pPr>
              <w:widowControl w:val="0"/>
              <w:jc w:val="both"/>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6A777" w14:textId="77777777" w:rsidR="009C5AC6" w:rsidRDefault="009C5AC6">
      <w:r>
        <w:separator/>
      </w:r>
    </w:p>
  </w:endnote>
  <w:endnote w:type="continuationSeparator" w:id="0">
    <w:p w14:paraId="5EB31B41" w14:textId="77777777" w:rsidR="009C5AC6" w:rsidRDefault="009C5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EF3AB" w14:textId="77777777" w:rsidR="009C5AC6" w:rsidRDefault="009C5AC6">
      <w:r>
        <w:separator/>
      </w:r>
    </w:p>
  </w:footnote>
  <w:footnote w:type="continuationSeparator" w:id="0">
    <w:p w14:paraId="5D13DEF2" w14:textId="77777777" w:rsidR="009C5AC6" w:rsidRDefault="009C5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2DA9"/>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0FD7"/>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3D4"/>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2F5"/>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1C80"/>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37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AC6"/>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3F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C7767"/>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126</Words>
  <Characters>736</Characters>
  <Application>Microsoft Office Word</Application>
  <DocSecurity>0</DocSecurity>
  <Lines>33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282</cp:revision>
  <cp:lastPrinted>2016-08-17T17:53:00Z</cp:lastPrinted>
  <dcterms:created xsi:type="dcterms:W3CDTF">2022-02-03T23:04:00Z</dcterms:created>
  <dcterms:modified xsi:type="dcterms:W3CDTF">2026-01-28T22:08:00Z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