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CF1A9E"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8A745E">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544E7F" w:rsidRPr="00CF1A9E" w14:paraId="1456B305"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D45BF89" w14:textId="5248BF4F" w:rsidR="00544E7F" w:rsidRPr="00CF1A9E" w:rsidRDefault="00A63FC6" w:rsidP="00CF1A9E">
            <w:pPr>
              <w:widowControl w:val="0"/>
              <w:jc w:val="both"/>
              <w:rPr>
                <w:rFonts w:ascii="Arial Narrow" w:eastAsia="Times New Roman" w:hAnsi="Arial Narrow" w:cs="Arial"/>
                <w:color w:val="000000" w:themeColor="text1"/>
                <w:szCs w:val="22"/>
                <w:lang w:eastAsia="en-US"/>
              </w:rPr>
            </w:pPr>
            <w:r w:rsidRPr="00A63FC6">
              <w:rPr>
                <w:rFonts w:ascii="Arial Narrow" w:eastAsia="Times New Roman" w:hAnsi="Arial Narrow" w:cs="Arial"/>
                <w:color w:val="000000" w:themeColor="text1"/>
                <w:szCs w:val="22"/>
                <w:lang w:eastAsia="en-US"/>
              </w:rPr>
              <w:t>Servicio de mantenimiento preventivo para la unidad de placa EAD-932 Nissan Sentra</w:t>
            </w:r>
          </w:p>
        </w:tc>
        <w:tc>
          <w:tcPr>
            <w:tcW w:w="1701"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B482F" w14:textId="77777777" w:rsidR="00922437" w:rsidRDefault="00922437">
      <w:r>
        <w:separator/>
      </w:r>
    </w:p>
  </w:endnote>
  <w:endnote w:type="continuationSeparator" w:id="0">
    <w:p w14:paraId="2A76884F" w14:textId="77777777" w:rsidR="00922437" w:rsidRDefault="0092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B6CA2" w14:textId="77777777" w:rsidR="00922437" w:rsidRDefault="00922437">
      <w:r>
        <w:separator/>
      </w:r>
    </w:p>
  </w:footnote>
  <w:footnote w:type="continuationSeparator" w:id="0">
    <w:p w14:paraId="315E9BD5" w14:textId="77777777" w:rsidR="00922437" w:rsidRDefault="00922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3166</TotalTime>
  <Pages>1</Pages>
  <Words>106</Words>
  <Characters>637</Characters>
  <Application>Microsoft Office Word</Application>
  <DocSecurity>0</DocSecurity>
  <Lines>63</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306</cp:revision>
  <cp:lastPrinted>2016-08-17T17:53:00Z</cp:lastPrinted>
  <dcterms:created xsi:type="dcterms:W3CDTF">2022-02-03T23:04:00Z</dcterms:created>
  <dcterms:modified xsi:type="dcterms:W3CDTF">2026-01-28T17:24:00Z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