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843010"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0CCF3EA" w:rsidR="00843010" w:rsidRPr="00E90A5B" w:rsidRDefault="00843010" w:rsidP="00843010">
            <w:pPr>
              <w:widowControl w:val="0"/>
              <w:jc w:val="both"/>
              <w:rPr>
                <w:rFonts w:ascii="Arial" w:eastAsia="Times New Roman" w:hAnsi="Arial" w:cs="Arial"/>
                <w:b/>
                <w:bCs/>
                <w:color w:val="000000" w:themeColor="text1"/>
                <w:sz w:val="18"/>
                <w:lang w:eastAsia="en-US"/>
              </w:rPr>
            </w:pPr>
            <w:r w:rsidRPr="006555B3">
              <w:rPr>
                <w:rFonts w:ascii="Arial" w:eastAsia="Times New Roman" w:hAnsi="Arial" w:cs="Arial"/>
                <w:b/>
                <w:bCs/>
                <w:color w:val="000000" w:themeColor="text1"/>
                <w:sz w:val="18"/>
                <w:lang w:eastAsia="en-US"/>
              </w:rPr>
              <w:t xml:space="preserve">Suscripción a la revista Capitales.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5B44918D" w:rsidR="00843010" w:rsidRPr="00E90A5B" w:rsidRDefault="00843010" w:rsidP="00843010">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843010"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843010" w:rsidRPr="00E90A5B" w:rsidRDefault="00843010" w:rsidP="00843010">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18F52A69" w:rsidR="00843010" w:rsidRPr="00E90A5B" w:rsidRDefault="00843010" w:rsidP="00843010">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F444ED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0542B6">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7B7F94FF" w14:textId="77777777" w:rsidR="007F0464" w:rsidRPr="007F0464" w:rsidRDefault="007F0464" w:rsidP="007F0464">
      <w:pPr>
        <w:widowControl w:val="0"/>
        <w:tabs>
          <w:tab w:val="left" w:pos="3544"/>
        </w:tabs>
        <w:rPr>
          <w:rFonts w:ascii="Arial" w:hAnsi="Arial" w:cs="Arial"/>
          <w:b/>
          <w:i/>
          <w:iCs/>
          <w:color w:val="000000" w:themeColor="text1"/>
          <w:sz w:val="20"/>
        </w:rPr>
      </w:pPr>
      <w:r w:rsidRPr="007F0464">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7BEA6" w14:textId="77777777" w:rsidR="007F0CB3" w:rsidRDefault="007F0CB3">
      <w:r>
        <w:separator/>
      </w:r>
    </w:p>
  </w:endnote>
  <w:endnote w:type="continuationSeparator" w:id="0">
    <w:p w14:paraId="55AD531A" w14:textId="77777777" w:rsidR="007F0CB3" w:rsidRDefault="007F0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EF741" w14:textId="77777777" w:rsidR="007F0CB3" w:rsidRDefault="007F0CB3">
      <w:r>
        <w:separator/>
      </w:r>
    </w:p>
  </w:footnote>
  <w:footnote w:type="continuationSeparator" w:id="0">
    <w:p w14:paraId="65DCCF32" w14:textId="77777777" w:rsidR="007F0CB3" w:rsidRDefault="007F0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2B6"/>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52C"/>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0B4"/>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45F"/>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76B"/>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642"/>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4D0"/>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B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55B3"/>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1CD4"/>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0464"/>
    <w:rsid w:val="007F0CB3"/>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010"/>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533"/>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4D3A"/>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3191</TotalTime>
  <Pages>1</Pages>
  <Words>113</Words>
  <Characters>631</Characters>
  <Application>Microsoft Office Word</Application>
  <DocSecurity>0</DocSecurity>
  <Lines>26</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288</cp:revision>
  <cp:lastPrinted>2016-08-17T17:53:00Z</cp:lastPrinted>
  <dcterms:created xsi:type="dcterms:W3CDTF">2022-02-03T23:04:00Z</dcterms:created>
  <dcterms:modified xsi:type="dcterms:W3CDTF">2026-02-02T21:16:00Z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