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DF4FD0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E93263">
        <w:rPr>
          <w:rFonts w:ascii="Arial" w:hAnsi="Arial" w:cs="Arial"/>
          <w:color w:val="000000" w:themeColor="text1"/>
          <w:sz w:val="20"/>
        </w:rPr>
        <w:t>servicio de s</w:t>
      </w:r>
      <w:r w:rsidR="00E93263" w:rsidRPr="00E93263">
        <w:rPr>
          <w:rFonts w:ascii="Arial" w:hAnsi="Arial" w:cs="Arial"/>
          <w:color w:val="000000" w:themeColor="text1"/>
          <w:sz w:val="20"/>
        </w:rPr>
        <w:t>uscripción a revista Capitales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0CF633" w14:textId="77777777" w:rsidR="000706F2" w:rsidRPr="000706F2" w:rsidRDefault="000706F2" w:rsidP="000706F2">
      <w:pPr>
        <w:widowControl w:val="0"/>
        <w:autoSpaceDE w:val="0"/>
        <w:autoSpaceDN w:val="0"/>
        <w:adjustRightInd w:val="0"/>
        <w:jc w:val="both"/>
        <w:rPr>
          <w:rFonts w:ascii="Arial" w:hAnsi="Arial" w:cs="Arial"/>
          <w:b/>
          <w:i/>
          <w:iCs/>
          <w:color w:val="000000" w:themeColor="text1"/>
          <w:sz w:val="20"/>
        </w:rPr>
      </w:pPr>
      <w:r w:rsidRPr="000706F2">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0C7DE6E" w14:textId="77777777" w:rsidR="00A93AB8" w:rsidRDefault="00A93AB8"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531391A9"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503A8" w14:textId="77777777" w:rsidR="00C8147A" w:rsidRDefault="00C8147A">
      <w:r>
        <w:separator/>
      </w:r>
    </w:p>
  </w:endnote>
  <w:endnote w:type="continuationSeparator" w:id="0">
    <w:p w14:paraId="3677ABD2" w14:textId="77777777" w:rsidR="00C8147A" w:rsidRDefault="00C81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12DFB" w14:textId="77777777" w:rsidR="00C8147A" w:rsidRDefault="00C8147A">
      <w:r>
        <w:separator/>
      </w:r>
    </w:p>
  </w:footnote>
  <w:footnote w:type="continuationSeparator" w:id="0">
    <w:p w14:paraId="64F5AF7D" w14:textId="77777777" w:rsidR="00C8147A" w:rsidRDefault="00C81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6F2"/>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52C"/>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3C8"/>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4D0"/>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19CB"/>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3B"/>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99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BFB"/>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AA"/>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8DF"/>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6AE"/>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599"/>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BEA"/>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225"/>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3AB8"/>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7D0"/>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47A"/>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809"/>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63"/>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12</TotalTime>
  <Pages>2</Pages>
  <Words>331</Words>
  <Characters>1835</Characters>
  <Application>Microsoft Office Word</Application>
  <DocSecurity>0</DocSecurity>
  <Lines>76</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13</cp:revision>
  <cp:lastPrinted>2016-08-17T17:53:00Z</cp:lastPrinted>
  <dcterms:created xsi:type="dcterms:W3CDTF">2026-02-02T14:53:00Z</dcterms:created>
  <dcterms:modified xsi:type="dcterms:W3CDTF">2026-02-02T21:16:00Z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