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7865E3F" w14:textId="571DBA24" w:rsidR="00CA2802" w:rsidRPr="00CA2802" w:rsidRDefault="00C04D5C" w:rsidP="00CA2802">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CA2802">
        <w:rPr>
          <w:rFonts w:ascii="Arial" w:hAnsi="Arial" w:cs="Arial"/>
          <w:color w:val="000000" w:themeColor="text1"/>
          <w:sz w:val="20"/>
        </w:rPr>
        <w:t xml:space="preserve"> s</w:t>
      </w:r>
      <w:r w:rsidR="00CA2802" w:rsidRPr="00CA2802">
        <w:rPr>
          <w:rFonts w:ascii="Arial" w:hAnsi="Arial" w:cs="Arial"/>
          <w:color w:val="000000" w:themeColor="text1"/>
          <w:sz w:val="20"/>
        </w:rPr>
        <w:t xml:space="preserve">ervicio de migración de Pro*C a Oracle PL/SQL de cuatro </w:t>
      </w:r>
    </w:p>
    <w:p w14:paraId="6419F29E" w14:textId="68DA64A9" w:rsidR="00C04D5C" w:rsidRPr="007E425F" w:rsidRDefault="00CA2802" w:rsidP="00CA2802">
      <w:pPr>
        <w:tabs>
          <w:tab w:val="center" w:pos="5124"/>
          <w:tab w:val="right" w:pos="9543"/>
        </w:tabs>
        <w:jc w:val="both"/>
        <w:rPr>
          <w:rFonts w:ascii="Arial" w:hAnsi="Arial" w:cs="Arial"/>
          <w:color w:val="000000" w:themeColor="text1"/>
          <w:sz w:val="20"/>
        </w:rPr>
      </w:pPr>
      <w:r w:rsidRPr="00CA2802">
        <w:rPr>
          <w:rFonts w:ascii="Arial" w:hAnsi="Arial" w:cs="Arial"/>
          <w:color w:val="000000" w:themeColor="text1"/>
          <w:sz w:val="20"/>
        </w:rPr>
        <w:t>procesos</w:t>
      </w:r>
      <w:r w:rsidR="00C04D5C">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131A397" w14:textId="21921269" w:rsidR="002A73BE" w:rsidRPr="00D4344A" w:rsidRDefault="00ED092D" w:rsidP="005125EC">
      <w:pPr>
        <w:rPr>
          <w:rFonts w:ascii="Arial" w:hAnsi="Arial" w:cs="Arial"/>
          <w:sz w:val="20"/>
        </w:rPr>
      </w:pPr>
      <w:r w:rsidRPr="00D4344A">
        <w:rPr>
          <w:rFonts w:ascii="Arial" w:hAnsi="Arial" w:cs="Arial"/>
          <w:b/>
          <w:color w:val="000000" w:themeColor="text1"/>
          <w:sz w:val="20"/>
        </w:rPr>
        <w:br w:type="page"/>
      </w:r>
    </w:p>
    <w:p w14:paraId="22A69E9A" w14:textId="77777777" w:rsidR="005125EC" w:rsidRDefault="005125EC"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78424D91"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8760F" w14:textId="77777777" w:rsidR="00AF5DB9" w:rsidRDefault="00AF5DB9">
      <w:r>
        <w:separator/>
      </w:r>
    </w:p>
  </w:endnote>
  <w:endnote w:type="continuationSeparator" w:id="0">
    <w:p w14:paraId="4FDDF795" w14:textId="77777777" w:rsidR="00AF5DB9" w:rsidRDefault="00AF5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D8B5C" w14:textId="77777777" w:rsidR="00AF5DB9" w:rsidRDefault="00AF5DB9">
      <w:r>
        <w:separator/>
      </w:r>
    </w:p>
  </w:footnote>
  <w:footnote w:type="continuationSeparator" w:id="0">
    <w:p w14:paraId="4CC512D6" w14:textId="77777777" w:rsidR="00AF5DB9" w:rsidRDefault="00AF5D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5EC"/>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5DB9"/>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3B4B"/>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02"/>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BDC"/>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TotalTime>
  <Pages>2</Pages>
  <Words>318</Words>
  <Characters>1871</Characters>
  <Application>Microsoft Office Word</Application>
  <DocSecurity>0</DocSecurity>
  <Lines>81</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2155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6</cp:revision>
  <cp:lastPrinted>2016-08-17T17:53:00Z</cp:lastPrinted>
  <dcterms:created xsi:type="dcterms:W3CDTF">2026-02-02T14:53:00Z</dcterms:created>
  <dcterms:modified xsi:type="dcterms:W3CDTF">2026-02-02T22:57:00Z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