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5B9F2" w14:textId="77777777" w:rsidR="00107571" w:rsidRDefault="00107571">
      <w:r>
        <w:separator/>
      </w:r>
    </w:p>
  </w:endnote>
  <w:endnote w:type="continuationSeparator" w:id="0">
    <w:p w14:paraId="74FBE42A" w14:textId="77777777" w:rsidR="00107571" w:rsidRDefault="00107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AF2A9" w14:textId="77777777" w:rsidR="00107571" w:rsidRDefault="00107571">
      <w:r>
        <w:separator/>
      </w:r>
    </w:p>
  </w:footnote>
  <w:footnote w:type="continuationSeparator" w:id="0">
    <w:p w14:paraId="06BA0F93" w14:textId="77777777" w:rsidR="00107571" w:rsidRDefault="00107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6C"/>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571"/>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1F55"/>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1D4"/>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2</Pages>
  <Words>525</Words>
  <Characters>2893</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3412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4</cp:revision>
  <cp:lastPrinted>2016-08-17T17:53:00Z</cp:lastPrinted>
  <dcterms:created xsi:type="dcterms:W3CDTF">2026-02-02T14:53:00Z</dcterms:created>
  <dcterms:modified xsi:type="dcterms:W3CDTF">2026-02-04T17:45:00Z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