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41204ACA" w:rsidR="00374381" w:rsidRPr="00D2201F" w:rsidRDefault="00935AAA" w:rsidP="00A77B05">
      <w:pPr>
        <w:tabs>
          <w:tab w:val="center" w:pos="5124"/>
          <w:tab w:val="right" w:pos="9543"/>
        </w:tabs>
        <w:jc w:val="both"/>
        <w:rPr>
          <w:rFonts w:ascii="Arial" w:hAnsi="Arial" w:cs="Arial"/>
          <w:color w:val="000000" w:themeColor="text1"/>
          <w:sz w:val="20"/>
          <w:u w:val="single"/>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 xml:space="preserve">el </w:t>
      </w:r>
      <w:r w:rsidR="00D2201F" w:rsidRPr="00D2201F">
        <w:rPr>
          <w:rFonts w:ascii="Arial" w:eastAsia="Times New Roman" w:hAnsi="Arial" w:cs="Arial"/>
          <w:color w:val="auto"/>
          <w:sz w:val="20"/>
          <w:szCs w:val="22"/>
          <w:u w:val="single"/>
          <w:lang w:val="es-ES" w:eastAsia="en-US"/>
        </w:rPr>
        <w:t>s</w:t>
      </w:r>
      <w:r w:rsidR="00D2201F" w:rsidRPr="00D2201F">
        <w:rPr>
          <w:rFonts w:ascii="Arial" w:eastAsia="Times New Roman" w:hAnsi="Arial" w:cs="Arial"/>
          <w:color w:val="auto"/>
          <w:sz w:val="20"/>
          <w:szCs w:val="22"/>
          <w:u w:val="single"/>
          <w:lang w:val="es-ES" w:eastAsia="en-US"/>
        </w:rPr>
        <w:t>ervicio de atención de emergencias médicas y accidentales</w:t>
      </w:r>
      <w:r w:rsidR="009026F5">
        <w:rPr>
          <w:rFonts w:ascii="Arial" w:hAnsi="Arial" w:cs="Arial"/>
          <w:color w:val="000000" w:themeColor="text1"/>
          <w:sz w:val="20"/>
        </w:rPr>
        <w:t xml:space="preserve">, </w:t>
      </w:r>
      <w:r w:rsidR="00B8082C">
        <w:rPr>
          <w:rFonts w:ascii="Arial" w:hAnsi="Arial" w:cs="Arial"/>
          <w:color w:val="000000" w:themeColor="text1"/>
          <w:sz w:val="20"/>
        </w:rPr>
        <w:t xml:space="preserve">en las condiciones </w:t>
      </w:r>
      <w:r w:rsidR="003B37BB">
        <w:rPr>
          <w:rFonts w:ascii="Arial" w:hAnsi="Arial" w:cs="Arial"/>
          <w:color w:val="000000" w:themeColor="text1"/>
          <w:sz w:val="20"/>
        </w:rPr>
        <w:t>establecidas</w:t>
      </w:r>
      <w:r w:rsidR="00B8082C">
        <w:rPr>
          <w:rFonts w:ascii="Arial" w:hAnsi="Arial" w:cs="Arial"/>
          <w:color w:val="000000" w:themeColor="text1"/>
          <w:sz w:val="20"/>
        </w:rPr>
        <w:t xml:space="preserve"> en los Términos de Referencia de la Superintendencia.</w:t>
      </w:r>
    </w:p>
    <w:p w14:paraId="290F23DE" w14:textId="77777777" w:rsidR="00A77B05" w:rsidRDefault="00A77B05" w:rsidP="00A77B05">
      <w:pPr>
        <w:tabs>
          <w:tab w:val="center" w:pos="5124"/>
          <w:tab w:val="right" w:pos="9543"/>
        </w:tabs>
        <w:jc w:val="both"/>
        <w:rPr>
          <w:rFonts w:eastAsia="Arial" w:cs="Arial"/>
          <w:szCs w:val="22"/>
        </w:rPr>
      </w:pPr>
    </w:p>
    <w:p w14:paraId="57398EAC" w14:textId="77777777" w:rsidR="00A77B05" w:rsidRPr="00D4344A" w:rsidRDefault="00A77B05" w:rsidP="00A77B05">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29341B8D" w14:textId="77777777" w:rsidR="009A343C" w:rsidRPr="00D4344A" w:rsidRDefault="009A343C" w:rsidP="009A343C">
      <w:pPr>
        <w:pStyle w:val="Ttulo2"/>
        <w:rPr>
          <w:rFonts w:ascii="Arial" w:hAnsi="Arial" w:cs="Arial"/>
          <w:color w:val="EE0000"/>
          <w:sz w:val="20"/>
          <w:szCs w:val="20"/>
          <w:u w:val="single"/>
          <w:lang w:val="es-ES_tradnl"/>
        </w:rPr>
      </w:pPr>
      <w:bookmarkStart w:id="0" w:name="_–_“Declaración_jurada"/>
      <w:bookmarkEnd w:id="0"/>
      <w:r w:rsidRPr="00D4344A">
        <w:rPr>
          <w:rFonts w:ascii="Arial" w:hAnsi="Arial" w:cs="Arial"/>
          <w:color w:val="EE0000"/>
          <w:sz w:val="20"/>
          <w:szCs w:val="20"/>
          <w:u w:val="single"/>
          <w:lang w:val="es-ES_tradnl"/>
        </w:rPr>
        <w:lastRenderedPageBreak/>
        <w:t>PRESENTAR LA DECLARACIÓN JURADA QUE CORRESPONDA:</w:t>
      </w:r>
    </w:p>
    <w:p w14:paraId="4F11AB7E" w14:textId="77777777" w:rsidR="009A343C" w:rsidRPr="00D4344A" w:rsidRDefault="009A343C" w:rsidP="009A343C">
      <w:pPr>
        <w:pStyle w:val="Prrafodelista"/>
        <w:rPr>
          <w:rFonts w:ascii="Arial" w:hAnsi="Arial" w:cs="Arial"/>
          <w:color w:val="EE0000"/>
          <w:sz w:val="20"/>
          <w:lang w:val="es-ES_tradnl"/>
        </w:rPr>
      </w:pPr>
    </w:p>
    <w:p w14:paraId="73ECCE3F" w14:textId="77777777" w:rsidR="009A343C" w:rsidRPr="00D4344A" w:rsidRDefault="009A343C" w:rsidP="009A343C">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5EB1400B" w14:textId="77777777" w:rsidR="009A343C" w:rsidRPr="00D4344A" w:rsidRDefault="009A343C" w:rsidP="009A343C">
      <w:pPr>
        <w:pStyle w:val="Prrafodelista"/>
        <w:rPr>
          <w:rFonts w:ascii="Arial" w:hAnsi="Arial" w:cs="Arial"/>
          <w:color w:val="EE0000"/>
          <w:sz w:val="20"/>
          <w:lang w:val="es-ES_tradnl"/>
        </w:rPr>
      </w:pPr>
    </w:p>
    <w:p w14:paraId="50F2DB42" w14:textId="77777777" w:rsidR="009A343C" w:rsidRPr="00D4344A" w:rsidRDefault="009A343C" w:rsidP="009A343C">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0FD25716" w14:textId="77777777" w:rsidR="009A343C" w:rsidRPr="00D4344A" w:rsidRDefault="009A343C" w:rsidP="009A343C">
      <w:pPr>
        <w:pStyle w:val="Prrafodelista"/>
        <w:rPr>
          <w:rFonts w:ascii="Arial" w:hAnsi="Arial" w:cs="Arial"/>
          <w:sz w:val="20"/>
          <w:lang w:val="es-ES_tradnl"/>
        </w:rPr>
      </w:pPr>
    </w:p>
    <w:p w14:paraId="13638DE2" w14:textId="77777777" w:rsidR="009A343C" w:rsidRPr="00D4344A" w:rsidRDefault="009A343C" w:rsidP="009A343C">
      <w:pPr>
        <w:pStyle w:val="Prrafodelista"/>
        <w:rPr>
          <w:rFonts w:ascii="Arial" w:hAnsi="Arial" w:cs="Arial"/>
          <w:sz w:val="20"/>
          <w:lang w:val="es-ES_tradnl"/>
        </w:rPr>
      </w:pPr>
    </w:p>
    <w:p w14:paraId="6D46D4FD" w14:textId="77777777" w:rsidR="009A343C" w:rsidRPr="00D4344A" w:rsidRDefault="009A343C" w:rsidP="009A343C">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69A424A7" wp14:editId="591F0E95">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24FC23"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5165EF76" w14:textId="77777777" w:rsidR="009A343C" w:rsidRPr="00D4344A" w:rsidRDefault="009A343C" w:rsidP="009A343C">
      <w:pPr>
        <w:rPr>
          <w:rFonts w:ascii="Arial" w:hAnsi="Arial" w:cs="Arial"/>
          <w:b/>
          <w:color w:val="000000" w:themeColor="text1"/>
          <w:sz w:val="20"/>
        </w:rPr>
      </w:pPr>
    </w:p>
    <w:p w14:paraId="4EA05DF4" w14:textId="77777777" w:rsidR="009A343C" w:rsidRPr="00D4344A" w:rsidRDefault="009A343C" w:rsidP="009A343C">
      <w:pPr>
        <w:rPr>
          <w:rFonts w:ascii="Arial" w:hAnsi="Arial" w:cs="Arial"/>
          <w:color w:val="000000" w:themeColor="text1"/>
          <w:sz w:val="20"/>
        </w:rPr>
      </w:pPr>
      <w:r w:rsidRPr="00D4344A">
        <w:rPr>
          <w:rFonts w:ascii="Arial" w:hAnsi="Arial" w:cs="Arial"/>
          <w:color w:val="000000" w:themeColor="text1"/>
          <w:sz w:val="20"/>
        </w:rPr>
        <w:t>Señores</w:t>
      </w:r>
    </w:p>
    <w:p w14:paraId="79413C8B" w14:textId="77777777" w:rsidR="009A343C" w:rsidRPr="00D4344A" w:rsidRDefault="009A343C" w:rsidP="009A343C">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56BC97B5" w14:textId="77777777" w:rsidR="009A343C" w:rsidRPr="00D4344A" w:rsidRDefault="009A343C" w:rsidP="009A343C">
      <w:pPr>
        <w:rPr>
          <w:rFonts w:ascii="Arial" w:hAnsi="Arial" w:cs="Arial"/>
          <w:color w:val="000000" w:themeColor="text1"/>
          <w:sz w:val="20"/>
        </w:rPr>
      </w:pPr>
      <w:r w:rsidRPr="00D4344A">
        <w:rPr>
          <w:rFonts w:ascii="Arial" w:hAnsi="Arial" w:cs="Arial"/>
          <w:color w:val="000000" w:themeColor="text1"/>
          <w:sz w:val="20"/>
        </w:rPr>
        <w:t xml:space="preserve">Presente.-   </w:t>
      </w:r>
    </w:p>
    <w:p w14:paraId="1C14D44C" w14:textId="77777777" w:rsidR="009A343C" w:rsidRPr="00D4344A" w:rsidRDefault="009A343C" w:rsidP="009A343C">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9A343C" w:rsidRPr="00D4344A" w14:paraId="1F7208A8" w14:textId="77777777" w:rsidTr="0001206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66211D68"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9A343C" w:rsidRPr="00D4344A" w14:paraId="735BA950" w14:textId="77777777" w:rsidTr="0001206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4C2E1C1"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9A343C" w:rsidRPr="00D4344A" w14:paraId="0B7BDB13" w14:textId="77777777" w:rsidTr="00012067">
        <w:trPr>
          <w:trHeight w:val="302"/>
        </w:trPr>
        <w:tc>
          <w:tcPr>
            <w:tcW w:w="2771" w:type="dxa"/>
            <w:tcBorders>
              <w:top w:val="nil"/>
              <w:left w:val="single" w:sz="4" w:space="0" w:color="auto"/>
              <w:bottom w:val="single" w:sz="4" w:space="0" w:color="auto"/>
              <w:right w:val="single" w:sz="4" w:space="0" w:color="auto"/>
            </w:tcBorders>
            <w:noWrap/>
            <w:vAlign w:val="center"/>
            <w:hideMark/>
          </w:tcPr>
          <w:p w14:paraId="1E7B5A2D"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D3F2A6A" w14:textId="77777777" w:rsidR="009A343C" w:rsidRPr="00D4344A" w:rsidRDefault="009A343C" w:rsidP="00012067">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7B4B1BF1" w14:textId="77777777" w:rsidR="009A343C" w:rsidRPr="00D4344A" w:rsidRDefault="009A343C" w:rsidP="00012067">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29901862" w14:textId="77777777" w:rsidR="009A343C" w:rsidRPr="00D4344A" w:rsidRDefault="009A343C" w:rsidP="009A343C">
      <w:pPr>
        <w:jc w:val="both"/>
        <w:rPr>
          <w:rFonts w:ascii="Arial" w:hAnsi="Arial" w:cs="Arial"/>
          <w:b/>
          <w:color w:val="000000" w:themeColor="text1"/>
          <w:sz w:val="20"/>
        </w:rPr>
      </w:pPr>
    </w:p>
    <w:p w14:paraId="18042F16" w14:textId="77777777" w:rsidR="009A343C" w:rsidRPr="00D4344A" w:rsidRDefault="009A343C" w:rsidP="009A343C">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738F1D68" w14:textId="77777777" w:rsidR="009A343C" w:rsidRPr="00D4344A" w:rsidRDefault="009A343C" w:rsidP="009A343C">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t xml:space="preserve"> (ver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54680462" w14:textId="77777777" w:rsidR="009A343C" w:rsidRPr="00D4344A" w:rsidRDefault="009A343C" w:rsidP="009A343C">
      <w:pPr>
        <w:pStyle w:val="Textoindependiente"/>
        <w:widowControl w:val="0"/>
        <w:spacing w:after="0"/>
        <w:ind w:left="360"/>
        <w:jc w:val="both"/>
        <w:rPr>
          <w:rFonts w:ascii="Arial" w:hAnsi="Arial" w:cs="Arial"/>
          <w:color w:val="000000" w:themeColor="text1"/>
          <w:sz w:val="20"/>
          <w:szCs w:val="20"/>
        </w:rPr>
      </w:pPr>
    </w:p>
    <w:p w14:paraId="357D0921" w14:textId="77777777" w:rsidR="009A343C" w:rsidRPr="00D4344A" w:rsidRDefault="009A343C" w:rsidP="009A343C">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18D4158D" w14:textId="77777777" w:rsidR="009A343C" w:rsidRPr="00D4344A" w:rsidRDefault="009A343C" w:rsidP="009A343C">
      <w:pPr>
        <w:pStyle w:val="Textoindependiente"/>
        <w:widowControl w:val="0"/>
        <w:spacing w:after="0"/>
        <w:ind w:left="357"/>
        <w:jc w:val="both"/>
        <w:rPr>
          <w:rFonts w:ascii="Arial" w:hAnsi="Arial" w:cs="Arial"/>
          <w:color w:val="000000" w:themeColor="text1"/>
          <w:sz w:val="20"/>
          <w:szCs w:val="20"/>
        </w:rPr>
      </w:pPr>
    </w:p>
    <w:p w14:paraId="1B4B7E8B" w14:textId="77777777" w:rsidR="009A343C" w:rsidRDefault="009A343C" w:rsidP="009A343C">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A425670" w14:textId="77777777" w:rsidR="009A343C" w:rsidRDefault="009A343C" w:rsidP="009A343C">
      <w:pPr>
        <w:pStyle w:val="Prrafodelista"/>
        <w:rPr>
          <w:rFonts w:ascii="Arial" w:hAnsi="Arial" w:cs="Arial"/>
          <w:color w:val="000000" w:themeColor="text1"/>
          <w:sz w:val="20"/>
        </w:rPr>
      </w:pPr>
    </w:p>
    <w:p w14:paraId="1DFAEC84" w14:textId="77777777" w:rsidR="009A343C" w:rsidRPr="00D4344A" w:rsidRDefault="009A343C" w:rsidP="009A343C">
      <w:pPr>
        <w:pStyle w:val="Textoindependiente"/>
        <w:widowControl w:val="0"/>
        <w:ind w:left="357"/>
        <w:rPr>
          <w:rFonts w:ascii="Arial" w:hAnsi="Arial" w:cs="Arial"/>
          <w:color w:val="000000" w:themeColor="text1"/>
          <w:sz w:val="20"/>
          <w:szCs w:val="20"/>
        </w:rPr>
      </w:pPr>
    </w:p>
    <w:p w14:paraId="3E505806" w14:textId="77777777" w:rsidR="009A343C" w:rsidRPr="00D4344A" w:rsidRDefault="009A343C" w:rsidP="009A343C">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9A343C" w:rsidRPr="00D4344A" w14:paraId="5E7436AE" w14:textId="77777777" w:rsidTr="00012067">
        <w:trPr>
          <w:trHeight w:val="211"/>
        </w:trPr>
        <w:tc>
          <w:tcPr>
            <w:tcW w:w="3519" w:type="dxa"/>
          </w:tcPr>
          <w:p w14:paraId="2B4DB061" w14:textId="77777777" w:rsidR="009A343C" w:rsidRPr="00D4344A" w:rsidRDefault="009A343C" w:rsidP="00012067">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9A343C" w:rsidRPr="00D4344A" w14:paraId="071A5541" w14:textId="77777777" w:rsidTr="00012067">
        <w:trPr>
          <w:trHeight w:val="625"/>
        </w:trPr>
        <w:tc>
          <w:tcPr>
            <w:tcW w:w="3519" w:type="dxa"/>
          </w:tcPr>
          <w:p w14:paraId="2B6288F4" w14:textId="77777777" w:rsidR="009A343C" w:rsidRPr="00D4344A" w:rsidRDefault="009A343C" w:rsidP="00012067">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7E2CC703" w14:textId="77777777" w:rsidR="009A343C" w:rsidRPr="00D4344A" w:rsidRDefault="009A343C" w:rsidP="00012067">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16DBBE25" w14:textId="77777777" w:rsidR="009A343C" w:rsidRPr="00D4344A" w:rsidRDefault="009A343C" w:rsidP="00012067">
            <w:pPr>
              <w:spacing w:before="60"/>
              <w:jc w:val="center"/>
              <w:rPr>
                <w:rFonts w:ascii="Arial" w:hAnsi="Arial" w:cs="Arial"/>
                <w:color w:val="000000" w:themeColor="text1"/>
                <w:sz w:val="20"/>
              </w:rPr>
            </w:pPr>
          </w:p>
        </w:tc>
      </w:tr>
    </w:tbl>
    <w:p w14:paraId="184560DA" w14:textId="77777777" w:rsidR="009A343C" w:rsidRPr="00D4344A" w:rsidRDefault="009A343C" w:rsidP="009A343C">
      <w:pPr>
        <w:pStyle w:val="Textoindependiente"/>
        <w:widowControl w:val="0"/>
        <w:rPr>
          <w:rFonts w:ascii="Arial" w:hAnsi="Arial" w:cs="Arial"/>
          <w:color w:val="000000" w:themeColor="text1"/>
          <w:sz w:val="20"/>
          <w:szCs w:val="20"/>
        </w:rPr>
      </w:pPr>
    </w:p>
    <w:p w14:paraId="38A1548D" w14:textId="77777777" w:rsidR="009A343C" w:rsidRPr="00D4344A" w:rsidRDefault="009A343C" w:rsidP="009A343C">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20357865" w14:textId="77777777" w:rsidR="009A343C" w:rsidRPr="00D4344A" w:rsidRDefault="009A343C" w:rsidP="009A343C">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3E5885FF" w14:textId="77777777" w:rsidR="009A343C" w:rsidRPr="00D4344A" w:rsidRDefault="009A343C" w:rsidP="009A343C">
      <w:pPr>
        <w:jc w:val="both"/>
        <w:rPr>
          <w:rFonts w:ascii="Arial" w:hAnsi="Arial" w:cs="Arial"/>
          <w:color w:val="000000" w:themeColor="text1"/>
          <w:sz w:val="20"/>
        </w:rPr>
      </w:pPr>
    </w:p>
    <w:p w14:paraId="6519502A" w14:textId="77777777" w:rsidR="009A343C" w:rsidRPr="00D4344A" w:rsidRDefault="009A343C" w:rsidP="009A343C">
      <w:pPr>
        <w:spacing w:line="278" w:lineRule="auto"/>
        <w:rPr>
          <w:rFonts w:ascii="Arial" w:hAnsi="Arial" w:cs="Arial"/>
          <w:sz w:val="20"/>
        </w:rPr>
      </w:pPr>
      <w:r w:rsidRPr="00D4344A">
        <w:rPr>
          <w:rFonts w:ascii="Arial" w:hAnsi="Arial" w:cs="Arial"/>
          <w:sz w:val="20"/>
        </w:rPr>
        <w:br w:type="page"/>
      </w:r>
    </w:p>
    <w:bookmarkStart w:id="1" w:name="_Toc15993045"/>
    <w:p w14:paraId="172554DF" w14:textId="77777777" w:rsidR="009A343C" w:rsidRPr="00D4344A" w:rsidRDefault="009A343C" w:rsidP="009A343C">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177F43E5" wp14:editId="085C72E6">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586707F"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0E359AEC" w14:textId="77777777" w:rsidR="009A343C" w:rsidRPr="00D4344A" w:rsidRDefault="009A343C" w:rsidP="009A343C">
      <w:pPr>
        <w:rPr>
          <w:rFonts w:ascii="Arial" w:hAnsi="Arial" w:cs="Arial"/>
          <w:color w:val="000000" w:themeColor="text1"/>
          <w:sz w:val="20"/>
        </w:rPr>
      </w:pPr>
    </w:p>
    <w:p w14:paraId="39851425" w14:textId="77777777" w:rsidR="009A343C" w:rsidRPr="00D4344A" w:rsidRDefault="009A343C" w:rsidP="009A343C">
      <w:pPr>
        <w:jc w:val="both"/>
        <w:rPr>
          <w:rFonts w:ascii="Arial" w:hAnsi="Arial" w:cs="Arial"/>
          <w:color w:val="000000" w:themeColor="text1"/>
          <w:sz w:val="20"/>
        </w:rPr>
      </w:pPr>
      <w:r w:rsidRPr="00D4344A">
        <w:rPr>
          <w:rFonts w:ascii="Arial" w:hAnsi="Arial" w:cs="Arial"/>
          <w:color w:val="000000" w:themeColor="text1"/>
          <w:sz w:val="20"/>
        </w:rPr>
        <w:t>Señores</w:t>
      </w:r>
    </w:p>
    <w:p w14:paraId="4162A310" w14:textId="77777777" w:rsidR="009A343C" w:rsidRPr="00D4344A" w:rsidRDefault="009A343C" w:rsidP="009A343C">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00166B91" w14:textId="77777777" w:rsidR="009A343C" w:rsidRPr="00D4344A" w:rsidRDefault="009A343C" w:rsidP="009A343C">
      <w:pPr>
        <w:rPr>
          <w:rFonts w:ascii="Arial" w:hAnsi="Arial" w:cs="Arial"/>
          <w:color w:val="000000" w:themeColor="text1"/>
          <w:sz w:val="20"/>
        </w:rPr>
      </w:pPr>
      <w:r w:rsidRPr="00D4344A">
        <w:rPr>
          <w:rFonts w:ascii="Arial" w:hAnsi="Arial" w:cs="Arial"/>
          <w:color w:val="000000" w:themeColor="text1"/>
          <w:sz w:val="20"/>
        </w:rPr>
        <w:t xml:space="preserve">Presente.-  </w:t>
      </w:r>
    </w:p>
    <w:p w14:paraId="7729497A" w14:textId="77777777" w:rsidR="009A343C" w:rsidRPr="00D4344A" w:rsidRDefault="009A343C" w:rsidP="009A343C">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9A343C" w:rsidRPr="00D4344A" w14:paraId="1AD6B491" w14:textId="77777777" w:rsidTr="0001206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5F4C92F"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9A343C" w:rsidRPr="00D4344A" w14:paraId="77037572" w14:textId="77777777" w:rsidTr="0001206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9D9E3C3"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9A343C" w:rsidRPr="00D4344A" w14:paraId="15B99220" w14:textId="77777777" w:rsidTr="00012067">
        <w:trPr>
          <w:trHeight w:val="302"/>
        </w:trPr>
        <w:tc>
          <w:tcPr>
            <w:tcW w:w="2771" w:type="dxa"/>
            <w:tcBorders>
              <w:top w:val="nil"/>
              <w:left w:val="single" w:sz="4" w:space="0" w:color="auto"/>
              <w:bottom w:val="single" w:sz="4" w:space="0" w:color="auto"/>
              <w:right w:val="single" w:sz="4" w:space="0" w:color="auto"/>
            </w:tcBorders>
            <w:noWrap/>
            <w:vAlign w:val="center"/>
            <w:hideMark/>
          </w:tcPr>
          <w:p w14:paraId="5ABD8CCD"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4CF6E03" w14:textId="77777777" w:rsidR="009A343C" w:rsidRPr="00D4344A" w:rsidRDefault="009A343C" w:rsidP="00012067">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14BC4541" w14:textId="77777777" w:rsidR="009A343C" w:rsidRPr="00D4344A" w:rsidRDefault="009A343C" w:rsidP="00012067">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0B27A25B" w14:textId="77777777" w:rsidR="009A343C" w:rsidRPr="00D4344A" w:rsidRDefault="009A343C" w:rsidP="009A343C">
      <w:pPr>
        <w:jc w:val="both"/>
        <w:rPr>
          <w:rFonts w:ascii="Arial" w:hAnsi="Arial" w:cs="Arial"/>
          <w:b/>
          <w:color w:val="000000" w:themeColor="text1"/>
          <w:sz w:val="20"/>
        </w:rPr>
      </w:pPr>
    </w:p>
    <w:p w14:paraId="0A8C308A" w14:textId="77777777" w:rsidR="009A343C" w:rsidRPr="00D4344A" w:rsidRDefault="009A343C" w:rsidP="009A343C">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3F2EC971" w14:textId="77777777" w:rsidR="009A343C" w:rsidRPr="00D4344A" w:rsidRDefault="009A343C" w:rsidP="009A343C">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t xml:space="preserve"> (ver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00F2CD72" w14:textId="77777777" w:rsidR="009A343C" w:rsidRPr="00D4344A" w:rsidRDefault="009A343C" w:rsidP="009A343C">
      <w:pPr>
        <w:pStyle w:val="Textoindependiente"/>
        <w:widowControl w:val="0"/>
        <w:spacing w:after="0"/>
        <w:ind w:left="357"/>
        <w:jc w:val="both"/>
        <w:rPr>
          <w:rFonts w:ascii="Arial" w:hAnsi="Arial" w:cs="Arial"/>
          <w:color w:val="000000" w:themeColor="text1"/>
          <w:sz w:val="20"/>
          <w:szCs w:val="20"/>
        </w:rPr>
      </w:pPr>
    </w:p>
    <w:p w14:paraId="7DC03646" w14:textId="77777777" w:rsidR="009A343C" w:rsidRPr="00D4344A" w:rsidRDefault="009A343C" w:rsidP="009A343C">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51EF0D8C" w14:textId="77777777" w:rsidR="009A343C" w:rsidRPr="00D4344A" w:rsidRDefault="009A343C" w:rsidP="009A343C">
      <w:pPr>
        <w:pStyle w:val="Textoindependiente"/>
        <w:widowControl w:val="0"/>
        <w:spacing w:after="0"/>
        <w:ind w:left="357"/>
        <w:jc w:val="both"/>
        <w:rPr>
          <w:rFonts w:ascii="Arial" w:hAnsi="Arial" w:cs="Arial"/>
          <w:color w:val="000000" w:themeColor="text1"/>
          <w:sz w:val="20"/>
          <w:szCs w:val="20"/>
        </w:rPr>
      </w:pPr>
    </w:p>
    <w:p w14:paraId="5AE78B73" w14:textId="77777777" w:rsidR="009A343C" w:rsidRDefault="009A343C" w:rsidP="009A343C">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7FDDA193" w14:textId="77777777" w:rsidR="009A343C" w:rsidRDefault="009A343C" w:rsidP="009A343C">
      <w:pPr>
        <w:pStyle w:val="Prrafodelista"/>
        <w:rPr>
          <w:rFonts w:ascii="Arial" w:hAnsi="Arial" w:cs="Arial"/>
          <w:color w:val="000000" w:themeColor="text1"/>
          <w:sz w:val="20"/>
        </w:rPr>
      </w:pPr>
    </w:p>
    <w:p w14:paraId="748C8CB2" w14:textId="77777777" w:rsidR="009A343C" w:rsidRPr="00D4344A" w:rsidRDefault="009A343C" w:rsidP="009A343C">
      <w:pPr>
        <w:pStyle w:val="Textoindependiente"/>
        <w:widowControl w:val="0"/>
        <w:rPr>
          <w:rFonts w:ascii="Arial" w:hAnsi="Arial" w:cs="Arial"/>
          <w:color w:val="000000" w:themeColor="text1"/>
          <w:sz w:val="20"/>
          <w:szCs w:val="20"/>
        </w:rPr>
      </w:pPr>
    </w:p>
    <w:p w14:paraId="4EFE7216" w14:textId="77777777" w:rsidR="009A343C" w:rsidRPr="00D4344A" w:rsidRDefault="009A343C" w:rsidP="009A343C">
      <w:pPr>
        <w:pStyle w:val="Textoindependiente"/>
        <w:widowControl w:val="0"/>
        <w:rPr>
          <w:rFonts w:ascii="Arial" w:hAnsi="Arial" w:cs="Arial"/>
          <w:color w:val="000000" w:themeColor="text1"/>
          <w:sz w:val="20"/>
          <w:szCs w:val="20"/>
        </w:rPr>
      </w:pPr>
    </w:p>
    <w:p w14:paraId="126BA5B7" w14:textId="77777777" w:rsidR="009A343C" w:rsidRPr="00D4344A" w:rsidRDefault="009A343C" w:rsidP="009A343C">
      <w:pPr>
        <w:pStyle w:val="Textoindependiente"/>
        <w:widowControl w:val="0"/>
        <w:rPr>
          <w:rFonts w:ascii="Arial" w:hAnsi="Arial" w:cs="Arial"/>
          <w:color w:val="000000" w:themeColor="text1"/>
          <w:sz w:val="20"/>
          <w:szCs w:val="20"/>
        </w:rPr>
      </w:pPr>
    </w:p>
    <w:p w14:paraId="46C10A4A" w14:textId="77777777" w:rsidR="009A343C" w:rsidRPr="00D4344A" w:rsidRDefault="009A343C" w:rsidP="009A343C">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9A343C" w:rsidRPr="00D4344A" w14:paraId="063FEDF9" w14:textId="77777777" w:rsidTr="00012067">
        <w:trPr>
          <w:trHeight w:val="169"/>
        </w:trPr>
        <w:tc>
          <w:tcPr>
            <w:tcW w:w="3913" w:type="dxa"/>
          </w:tcPr>
          <w:p w14:paraId="76B4842F" w14:textId="77777777" w:rsidR="009A343C" w:rsidRPr="00D4344A" w:rsidRDefault="009A343C" w:rsidP="00012067">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9A343C" w:rsidRPr="00D4344A" w14:paraId="3386F26D" w14:textId="77777777" w:rsidTr="00012067">
        <w:trPr>
          <w:trHeight w:val="708"/>
        </w:trPr>
        <w:tc>
          <w:tcPr>
            <w:tcW w:w="3913" w:type="dxa"/>
          </w:tcPr>
          <w:p w14:paraId="5D991656" w14:textId="77777777" w:rsidR="009A343C" w:rsidRPr="00D4344A" w:rsidRDefault="009A343C" w:rsidP="00012067">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54FAD9E0" w14:textId="77777777" w:rsidR="009A343C" w:rsidRPr="00D4344A" w:rsidRDefault="009A343C" w:rsidP="00012067">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36855126" w14:textId="77777777" w:rsidR="009A343C" w:rsidRPr="00D4344A" w:rsidRDefault="009A343C" w:rsidP="00012067">
            <w:pPr>
              <w:spacing w:before="60"/>
              <w:jc w:val="center"/>
              <w:rPr>
                <w:rFonts w:ascii="Arial" w:hAnsi="Arial" w:cs="Arial"/>
                <w:color w:val="000000" w:themeColor="text1"/>
                <w:sz w:val="20"/>
              </w:rPr>
            </w:pPr>
          </w:p>
        </w:tc>
      </w:tr>
    </w:tbl>
    <w:p w14:paraId="5B0F0E59" w14:textId="77777777" w:rsidR="009A343C" w:rsidRPr="00D4344A" w:rsidRDefault="009A343C" w:rsidP="009A343C">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6BA6427F" w14:textId="77777777" w:rsidR="009A343C" w:rsidRPr="00D4344A" w:rsidRDefault="009A343C" w:rsidP="009A343C">
      <w:pPr>
        <w:jc w:val="both"/>
        <w:rPr>
          <w:rFonts w:ascii="Arial" w:hAnsi="Arial" w:cs="Arial"/>
          <w:color w:val="000000" w:themeColor="text1"/>
          <w:sz w:val="20"/>
        </w:rPr>
      </w:pPr>
    </w:p>
    <w:p w14:paraId="6451FDFE" w14:textId="77777777" w:rsidR="009A343C" w:rsidRPr="00D4344A" w:rsidRDefault="009A343C" w:rsidP="009A343C">
      <w:pPr>
        <w:rPr>
          <w:rFonts w:ascii="Arial" w:hAnsi="Arial" w:cs="Arial"/>
          <w:sz w:val="20"/>
        </w:rPr>
      </w:pPr>
    </w:p>
    <w:p w14:paraId="3889DCDB" w14:textId="77777777" w:rsidR="009A343C" w:rsidRPr="00D4344A" w:rsidRDefault="009A343C" w:rsidP="009A343C">
      <w:pPr>
        <w:rPr>
          <w:rFonts w:ascii="Arial" w:hAnsi="Arial" w:cs="Arial"/>
          <w:sz w:val="20"/>
        </w:rPr>
      </w:pPr>
    </w:p>
    <w:p w14:paraId="1BEA8066" w14:textId="77777777" w:rsidR="009A343C" w:rsidRPr="00D4344A" w:rsidRDefault="009A343C" w:rsidP="009A343C">
      <w:pPr>
        <w:rPr>
          <w:rFonts w:ascii="Arial" w:hAnsi="Arial" w:cs="Arial"/>
          <w:sz w:val="20"/>
        </w:rPr>
      </w:pPr>
    </w:p>
    <w:p w14:paraId="0E4C7D6F" w14:textId="77777777" w:rsidR="009A343C" w:rsidRPr="00D4344A" w:rsidRDefault="009A343C" w:rsidP="009A343C">
      <w:pPr>
        <w:rPr>
          <w:rFonts w:ascii="Arial" w:hAnsi="Arial" w:cs="Arial"/>
          <w:sz w:val="20"/>
        </w:rPr>
      </w:pPr>
    </w:p>
    <w:p w14:paraId="2774BD87" w14:textId="77777777" w:rsidR="009A343C" w:rsidRDefault="009A343C" w:rsidP="009A343C">
      <w:pPr>
        <w:spacing w:line="278" w:lineRule="auto"/>
        <w:rPr>
          <w:rFonts w:ascii="Arial" w:hAnsi="Arial" w:cs="Arial"/>
          <w:sz w:val="20"/>
        </w:rPr>
      </w:pPr>
    </w:p>
    <w:p w14:paraId="4497B258" w14:textId="77777777" w:rsidR="009A343C" w:rsidRDefault="009A343C" w:rsidP="009A343C">
      <w:pPr>
        <w:spacing w:line="278" w:lineRule="auto"/>
        <w:rPr>
          <w:rFonts w:ascii="Arial" w:hAnsi="Arial" w:cs="Arial"/>
          <w:sz w:val="20"/>
        </w:rPr>
      </w:pPr>
    </w:p>
    <w:p w14:paraId="0AA1ACB1" w14:textId="77777777" w:rsidR="009A343C" w:rsidRDefault="009A343C" w:rsidP="009A343C">
      <w:pPr>
        <w:spacing w:line="278" w:lineRule="auto"/>
        <w:rPr>
          <w:rFonts w:ascii="Arial" w:hAnsi="Arial" w:cs="Arial"/>
          <w:sz w:val="20"/>
        </w:rPr>
      </w:pPr>
    </w:p>
    <w:p w14:paraId="776ACA27" w14:textId="77777777" w:rsidR="009A343C" w:rsidRDefault="009A343C" w:rsidP="009A343C">
      <w:pPr>
        <w:spacing w:line="278" w:lineRule="auto"/>
        <w:rPr>
          <w:rFonts w:ascii="Arial" w:hAnsi="Arial" w:cs="Arial"/>
          <w:sz w:val="20"/>
        </w:rPr>
      </w:pPr>
    </w:p>
    <w:p w14:paraId="56DA41CA" w14:textId="77777777" w:rsidR="009A343C" w:rsidRDefault="009A343C" w:rsidP="009A343C">
      <w:pPr>
        <w:spacing w:line="278" w:lineRule="auto"/>
        <w:rPr>
          <w:rFonts w:ascii="Arial" w:hAnsi="Arial" w:cs="Arial"/>
          <w:sz w:val="20"/>
        </w:rPr>
      </w:pPr>
    </w:p>
    <w:p w14:paraId="0E1AB389" w14:textId="77777777" w:rsidR="009A343C" w:rsidRDefault="009A343C" w:rsidP="009A343C">
      <w:pPr>
        <w:spacing w:line="278" w:lineRule="auto"/>
        <w:rPr>
          <w:rFonts w:ascii="Arial" w:hAnsi="Arial" w:cs="Arial"/>
          <w:sz w:val="20"/>
        </w:rPr>
      </w:pPr>
    </w:p>
    <w:p w14:paraId="31663762" w14:textId="77777777" w:rsidR="009A343C" w:rsidRDefault="009A343C" w:rsidP="009A343C">
      <w:pPr>
        <w:spacing w:line="278" w:lineRule="auto"/>
        <w:rPr>
          <w:rFonts w:ascii="Arial" w:hAnsi="Arial" w:cs="Arial"/>
          <w:sz w:val="20"/>
        </w:rPr>
      </w:pPr>
    </w:p>
    <w:p w14:paraId="39676F50" w14:textId="77777777" w:rsidR="009A343C" w:rsidRDefault="009A343C" w:rsidP="009A343C">
      <w:pPr>
        <w:spacing w:line="278" w:lineRule="auto"/>
        <w:rPr>
          <w:rFonts w:ascii="Arial" w:hAnsi="Arial" w:cs="Arial"/>
          <w:sz w:val="20"/>
        </w:rPr>
      </w:pPr>
    </w:p>
    <w:p w14:paraId="50261931" w14:textId="77777777" w:rsidR="009A343C" w:rsidRDefault="009A343C" w:rsidP="009A343C">
      <w:pPr>
        <w:spacing w:line="278" w:lineRule="auto"/>
        <w:rPr>
          <w:rFonts w:ascii="Arial" w:hAnsi="Arial" w:cs="Arial"/>
          <w:sz w:val="20"/>
        </w:rPr>
      </w:pPr>
    </w:p>
    <w:p w14:paraId="60A1516E" w14:textId="77777777" w:rsidR="009A343C" w:rsidRDefault="009A343C" w:rsidP="009A343C">
      <w:pPr>
        <w:spacing w:line="278" w:lineRule="auto"/>
        <w:rPr>
          <w:rFonts w:ascii="Arial" w:hAnsi="Arial" w:cs="Arial"/>
          <w:sz w:val="20"/>
        </w:rPr>
      </w:pPr>
    </w:p>
    <w:p w14:paraId="27BDC0A1" w14:textId="77777777" w:rsidR="009A343C" w:rsidRDefault="009A343C" w:rsidP="009A343C">
      <w:pPr>
        <w:spacing w:line="278" w:lineRule="auto"/>
        <w:rPr>
          <w:rFonts w:ascii="Arial" w:hAnsi="Arial" w:cs="Arial"/>
          <w:sz w:val="20"/>
        </w:rPr>
      </w:pPr>
    </w:p>
    <w:p w14:paraId="3593A7E5" w14:textId="77777777" w:rsidR="009A343C" w:rsidRDefault="009A343C" w:rsidP="009A343C">
      <w:pPr>
        <w:spacing w:line="278" w:lineRule="auto"/>
        <w:rPr>
          <w:rFonts w:ascii="Arial" w:hAnsi="Arial" w:cs="Arial"/>
          <w:sz w:val="20"/>
        </w:rPr>
      </w:pPr>
    </w:p>
    <w:p w14:paraId="7C9CDA00" w14:textId="77777777" w:rsidR="009A343C" w:rsidRDefault="009A343C" w:rsidP="009A343C">
      <w:pPr>
        <w:spacing w:line="278" w:lineRule="auto"/>
        <w:rPr>
          <w:rFonts w:ascii="Arial" w:hAnsi="Arial" w:cs="Arial"/>
          <w:sz w:val="20"/>
        </w:rPr>
      </w:pPr>
    </w:p>
    <w:p w14:paraId="28641BBA" w14:textId="77777777" w:rsidR="009A343C" w:rsidRDefault="009A343C" w:rsidP="009A343C">
      <w:pPr>
        <w:spacing w:line="278" w:lineRule="auto"/>
        <w:rPr>
          <w:rFonts w:ascii="Arial" w:hAnsi="Arial" w:cs="Arial"/>
          <w:sz w:val="20"/>
        </w:rPr>
      </w:pPr>
    </w:p>
    <w:p w14:paraId="23886D70" w14:textId="77777777" w:rsidR="009A343C" w:rsidRDefault="009A343C" w:rsidP="009A343C">
      <w:pPr>
        <w:spacing w:line="278" w:lineRule="auto"/>
        <w:rPr>
          <w:rFonts w:ascii="Arial" w:hAnsi="Arial" w:cs="Arial"/>
          <w:sz w:val="20"/>
        </w:rPr>
      </w:pPr>
    </w:p>
    <w:p w14:paraId="43DB2460" w14:textId="77777777" w:rsidR="009A343C" w:rsidRDefault="009A343C" w:rsidP="009A343C">
      <w:pPr>
        <w:spacing w:line="278" w:lineRule="auto"/>
        <w:rPr>
          <w:rFonts w:ascii="Arial" w:hAnsi="Arial" w:cs="Arial"/>
          <w:sz w:val="20"/>
        </w:rPr>
      </w:pPr>
    </w:p>
    <w:p w14:paraId="490F43AD" w14:textId="77777777" w:rsidR="009A343C" w:rsidRPr="00D4344A" w:rsidRDefault="009A343C" w:rsidP="009A343C">
      <w:pPr>
        <w:spacing w:line="278" w:lineRule="auto"/>
        <w:rPr>
          <w:rFonts w:ascii="Arial" w:hAnsi="Arial" w:cs="Arial"/>
          <w:sz w:val="20"/>
        </w:rPr>
      </w:pPr>
    </w:p>
    <w:p w14:paraId="09237857" w14:textId="79651C6C" w:rsidR="00AB1FFC" w:rsidRPr="00D4344A" w:rsidRDefault="00AB1FFC" w:rsidP="009A343C">
      <w:pPr>
        <w:pStyle w:val="Ttulo2"/>
        <w:tabs>
          <w:tab w:val="left" w:pos="2552"/>
        </w:tabs>
        <w:jc w:val="center"/>
        <w:rPr>
          <w:rFonts w:ascii="Arial" w:hAnsi="Arial" w:cs="Arial"/>
          <w:sz w:val="20"/>
        </w:rPr>
      </w:pPr>
    </w:p>
    <w:sectPr w:rsidR="00AB1FFC"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3C"/>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0BE2"/>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7BB"/>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BD"/>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E58"/>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533D"/>
    <w:rsid w:val="008F6318"/>
    <w:rsid w:val="008F6556"/>
    <w:rsid w:val="008F6700"/>
    <w:rsid w:val="008F6BB2"/>
    <w:rsid w:val="008F6FE8"/>
    <w:rsid w:val="008F7071"/>
    <w:rsid w:val="009007D3"/>
    <w:rsid w:val="009010EA"/>
    <w:rsid w:val="009016EC"/>
    <w:rsid w:val="00902688"/>
    <w:rsid w:val="009026F5"/>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43C"/>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403"/>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6EFB"/>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01F"/>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5F4"/>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1934"/>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3153</TotalTime>
  <Pages>3</Pages>
  <Words>601</Words>
  <Characters>3460</Characters>
  <Application>Microsoft Office Word</Application>
  <DocSecurity>0</DocSecurity>
  <Lines>86</Lines>
  <Paragraphs>58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4003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273</cp:revision>
  <cp:lastPrinted>2016-08-17T17:53:00Z</cp:lastPrinted>
  <dcterms:created xsi:type="dcterms:W3CDTF">2022-02-03T23:04:00Z</dcterms:created>
  <dcterms:modified xsi:type="dcterms:W3CDTF">2026-02-06T21:28:00Z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