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73AAF215"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el (</w:t>
      </w:r>
      <w:r w:rsidR="00B406B7" w:rsidRPr="00791F4E">
        <w:rPr>
          <w:rFonts w:ascii="Arial" w:hAnsi="Arial" w:cs="Arial"/>
          <w:i/>
          <w:iCs/>
          <w:color w:val="000000" w:themeColor="text1"/>
          <w:sz w:val="20"/>
        </w:rPr>
        <w:t>Servicio de alquiler de mobiliario para evento ASBA</w:t>
      </w:r>
      <w:r>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50840" w14:textId="77777777" w:rsidR="00684C56" w:rsidRDefault="00684C56">
      <w:r>
        <w:separator/>
      </w:r>
    </w:p>
  </w:endnote>
  <w:endnote w:type="continuationSeparator" w:id="0">
    <w:p w14:paraId="129EA9A4" w14:textId="77777777" w:rsidR="00684C56" w:rsidRDefault="00684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BA1932" w14:textId="77777777" w:rsidR="00684C56" w:rsidRDefault="00684C56">
      <w:r>
        <w:separator/>
      </w:r>
    </w:p>
  </w:footnote>
  <w:footnote w:type="continuationSeparator" w:id="0">
    <w:p w14:paraId="516438EC" w14:textId="77777777" w:rsidR="00684C56" w:rsidRDefault="00684C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C56"/>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6B7"/>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15F"/>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6B7"/>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32"/>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478"/>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7C0"/>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0E63"/>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3</Pages>
  <Words>545</Words>
  <Characters>3200</Characters>
  <Application>Microsoft Office Word</Application>
  <DocSecurity>0</DocSecurity>
  <Lines>136</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3756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6</cp:revision>
  <cp:lastPrinted>2016-08-17T17:53:00Z</cp:lastPrinted>
  <dcterms:created xsi:type="dcterms:W3CDTF">2026-02-02T14:53:00Z</dcterms:created>
  <dcterms:modified xsi:type="dcterms:W3CDTF">2026-02-09T16:45:00Z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