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6CC70F9" w14:textId="1E4AAE41" w:rsidR="00FD4936" w:rsidRPr="00FD4936" w:rsidRDefault="00C04D5C" w:rsidP="00FD4936">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FD4936">
        <w:rPr>
          <w:rFonts w:ascii="Arial" w:hAnsi="Arial" w:cs="Arial"/>
          <w:color w:val="000000" w:themeColor="text1"/>
          <w:sz w:val="20"/>
        </w:rPr>
        <w:t>s</w:t>
      </w:r>
      <w:r w:rsidR="00FD4936" w:rsidRPr="00FD4936">
        <w:rPr>
          <w:rFonts w:ascii="Arial" w:hAnsi="Arial" w:cs="Arial"/>
          <w:color w:val="000000" w:themeColor="text1"/>
          <w:sz w:val="20"/>
        </w:rPr>
        <w:t xml:space="preserve">ervicio de almuerzos para el evento internacional “Encuentro </w:t>
      </w:r>
    </w:p>
    <w:p w14:paraId="6419F29E" w14:textId="1CADE12E" w:rsidR="00C04D5C" w:rsidRPr="007E425F" w:rsidRDefault="00FD4936" w:rsidP="00FD4936">
      <w:pPr>
        <w:tabs>
          <w:tab w:val="center" w:pos="5124"/>
          <w:tab w:val="right" w:pos="9543"/>
        </w:tabs>
        <w:jc w:val="both"/>
        <w:rPr>
          <w:rFonts w:ascii="Arial" w:hAnsi="Arial" w:cs="Arial"/>
          <w:color w:val="000000" w:themeColor="text1"/>
          <w:sz w:val="20"/>
        </w:rPr>
      </w:pPr>
      <w:r w:rsidRPr="00FD4936">
        <w:rPr>
          <w:rFonts w:ascii="Arial" w:hAnsi="Arial" w:cs="Arial"/>
          <w:color w:val="000000" w:themeColor="text1"/>
          <w:sz w:val="20"/>
        </w:rPr>
        <w:t>de Supervisores Bancarios ASBA-SBS: Retos en la Supervisión”.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076F4" w14:textId="77777777" w:rsidR="00F57178" w:rsidRDefault="00F57178">
      <w:r>
        <w:separator/>
      </w:r>
    </w:p>
  </w:endnote>
  <w:endnote w:type="continuationSeparator" w:id="0">
    <w:p w14:paraId="1E9E2931" w14:textId="77777777" w:rsidR="00F57178" w:rsidRDefault="00F57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CE71C" w14:textId="77777777" w:rsidR="00F57178" w:rsidRDefault="00F57178">
      <w:r>
        <w:separator/>
      </w:r>
    </w:p>
  </w:footnote>
  <w:footnote w:type="continuationSeparator" w:id="0">
    <w:p w14:paraId="7A08F56A" w14:textId="77777777" w:rsidR="00F57178" w:rsidRDefault="00F57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BCA"/>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71E"/>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8B3"/>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17"/>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17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4936"/>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3</Pages>
  <Words>629</Words>
  <Characters>3465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2026-02-02T14:53:00Z</dcterms:created>
  <dcterms:modified xsi:type="dcterms:W3CDTF">2026-02-10T21:50:00Z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