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229794DA" w14:textId="77777777" w:rsidR="009C45EA" w:rsidRPr="009C45EA" w:rsidRDefault="00CE79EA" w:rsidP="009C45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6811"/>
            </w:tblGrid>
            <w:tr w:rsidR="009C45EA" w:rsidRPr="009C45EA" w14:paraId="3888BC5C" w14:textId="77777777">
              <w:tblPrEx>
                <w:tblCellMar>
                  <w:top w:w="0" w:type="dxa"/>
                  <w:bottom w:w="0" w:type="dxa"/>
                </w:tblCellMar>
              </w:tblPrEx>
              <w:trPr>
                <w:trHeight w:val="225"/>
              </w:trPr>
              <w:tc>
                <w:tcPr>
                  <w:tcW w:w="0" w:type="auto"/>
                  <w:tcBorders>
                    <w:top w:val="none" w:sz="6" w:space="0" w:color="auto"/>
                    <w:bottom w:val="none" w:sz="6" w:space="0" w:color="auto"/>
                  </w:tcBorders>
                </w:tcPr>
                <w:p w14:paraId="2C3641D8" w14:textId="77777777" w:rsidR="009C45EA" w:rsidRPr="009C45EA" w:rsidRDefault="009C45EA" w:rsidP="009C45EA">
                  <w:pPr>
                    <w:widowControl w:val="0"/>
                    <w:jc w:val="both"/>
                    <w:rPr>
                      <w:rFonts w:ascii="Arial" w:eastAsia="Times New Roman" w:hAnsi="Arial" w:cs="Arial"/>
                      <w:b/>
                      <w:bCs/>
                      <w:color w:val="000000" w:themeColor="text1"/>
                      <w:sz w:val="18"/>
                      <w:lang w:eastAsia="en-US"/>
                    </w:rPr>
                  </w:pPr>
                  <w:r w:rsidRPr="009C45EA">
                    <w:rPr>
                      <w:rFonts w:ascii="Arial" w:eastAsia="Times New Roman" w:hAnsi="Arial" w:cs="Arial"/>
                      <w:b/>
                      <w:bCs/>
                      <w:color w:val="000000" w:themeColor="text1"/>
                      <w:sz w:val="18"/>
                      <w:lang w:eastAsia="en-US"/>
                    </w:rPr>
                    <w:t xml:space="preserve"> Servicio de cena para el evento internacional “Encuentro de Supervisores Bancarios ASBA-SBS: Retos en la Supervisión”. </w:t>
                  </w:r>
                </w:p>
              </w:tc>
            </w:tr>
          </w:tbl>
          <w:p w14:paraId="0FD6D601" w14:textId="70AED46F" w:rsidR="00CE79EA" w:rsidRPr="00E90A5B" w:rsidRDefault="00CE79EA" w:rsidP="00494EB4">
            <w:pPr>
              <w:widowControl w:val="0"/>
              <w:jc w:val="both"/>
              <w:rPr>
                <w:rFonts w:ascii="Arial" w:eastAsia="Times New Roman" w:hAnsi="Arial" w:cs="Arial"/>
                <w:b/>
                <w:bCs/>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BC6FB" w14:textId="77777777" w:rsidR="004C0EA2" w:rsidRDefault="004C0EA2">
      <w:r>
        <w:separator/>
      </w:r>
    </w:p>
  </w:endnote>
  <w:endnote w:type="continuationSeparator" w:id="0">
    <w:p w14:paraId="708486E9" w14:textId="77777777" w:rsidR="004C0EA2" w:rsidRDefault="004C0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0288F" w14:textId="77777777" w:rsidR="004C0EA2" w:rsidRDefault="004C0EA2">
      <w:r>
        <w:separator/>
      </w:r>
    </w:p>
  </w:footnote>
  <w:footnote w:type="continuationSeparator" w:id="0">
    <w:p w14:paraId="2F654B47" w14:textId="77777777" w:rsidR="004C0EA2" w:rsidRDefault="004C0E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89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6CFB"/>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0EA2"/>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B2A"/>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8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A21"/>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5EA"/>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081"/>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3C71"/>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3CEF"/>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B0E"/>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09FC"/>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129</Words>
  <Characters>714</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3</cp:revision>
  <cp:lastPrinted>2016-08-17T17:53:00Z</cp:lastPrinted>
  <dcterms:created xsi:type="dcterms:W3CDTF">2026-02-10T22:05:00Z</dcterms:created>
  <dcterms:modified xsi:type="dcterms:W3CDTF">2026-02-10T22:05:00Z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