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480D0" w14:textId="6BA56420" w:rsidR="00FD5E8F" w:rsidRDefault="00FD5E8F" w:rsidP="00FD5E8F">
      <w:pPr>
        <w:widowControl w:val="0"/>
        <w:tabs>
          <w:tab w:val="left" w:pos="3544"/>
        </w:tabs>
        <w:jc w:val="center"/>
        <w:rPr>
          <w:rFonts w:ascii="Arial" w:hAnsi="Arial" w:cs="Arial"/>
          <w:b/>
        </w:rPr>
      </w:pPr>
      <w:bookmarkStart w:id="0" w:name="_GoBack"/>
      <w:bookmarkEnd w:id="0"/>
      <w:r w:rsidRPr="00FD5E8F">
        <w:rPr>
          <w:rFonts w:ascii="Arial" w:hAnsi="Arial" w:cs="Arial"/>
          <w:b/>
        </w:rPr>
        <w:t>ANE</w:t>
      </w:r>
      <w:r>
        <w:rPr>
          <w:rFonts w:ascii="Arial" w:hAnsi="Arial" w:cs="Arial"/>
          <w:b/>
        </w:rPr>
        <w:t>XO 6</w:t>
      </w:r>
    </w:p>
    <w:p w14:paraId="5A205EDC" w14:textId="77777777" w:rsidR="00FD5E8F" w:rsidRPr="00FD5E8F" w:rsidRDefault="00FD5E8F" w:rsidP="00FD5E8F">
      <w:pPr>
        <w:widowControl w:val="0"/>
        <w:tabs>
          <w:tab w:val="left" w:pos="3544"/>
        </w:tabs>
        <w:jc w:val="center"/>
        <w:rPr>
          <w:rFonts w:ascii="Arial" w:hAnsi="Arial" w:cs="Arial"/>
          <w:b/>
        </w:rPr>
      </w:pPr>
    </w:p>
    <w:p w14:paraId="0ADFEA7B" w14:textId="6C0E3502" w:rsidR="00FD5E8F" w:rsidRPr="00FD5E8F" w:rsidRDefault="00FD5E8F" w:rsidP="00FD5E8F">
      <w:pPr>
        <w:spacing w:line="360" w:lineRule="auto"/>
        <w:jc w:val="center"/>
        <w:rPr>
          <w:b/>
          <w:sz w:val="28"/>
          <w:u w:val="single"/>
        </w:rPr>
      </w:pPr>
      <w:r w:rsidRPr="00FD5E8F">
        <w:rPr>
          <w:b/>
          <w:sz w:val="28"/>
          <w:u w:val="single"/>
        </w:rPr>
        <w:t>CARTA DE AUTORIZACION CCI</w:t>
      </w:r>
    </w:p>
    <w:p w14:paraId="64314285" w14:textId="77777777" w:rsidR="00FD5E8F" w:rsidRPr="009B7CD5" w:rsidRDefault="00FD5E8F" w:rsidP="00FD5E8F">
      <w:pPr>
        <w:widowControl w:val="0"/>
        <w:autoSpaceDE w:val="0"/>
        <w:autoSpaceDN w:val="0"/>
        <w:adjustRightInd w:val="0"/>
        <w:jc w:val="right"/>
        <w:rPr>
          <w:rFonts w:ascii="Arial" w:hAnsi="Arial" w:cs="Arial"/>
          <w:b/>
          <w:bCs/>
          <w:i/>
          <w:sz w:val="20"/>
          <w:szCs w:val="20"/>
          <w:u w:val="single"/>
        </w:rPr>
      </w:pPr>
      <w:r w:rsidRPr="009B7CD5">
        <w:rPr>
          <w:rFonts w:ascii="Arial" w:hAnsi="Arial" w:cs="Arial"/>
          <w:b/>
          <w:bCs/>
          <w:sz w:val="20"/>
          <w:szCs w:val="20"/>
          <w:u w:val="single"/>
        </w:rPr>
        <w:t>[CONSIGNAR CIUDAD Y FECHA]</w:t>
      </w:r>
    </w:p>
    <w:p w14:paraId="1CAA4C55" w14:textId="77777777" w:rsidR="00FD5E8F" w:rsidRDefault="00FD5E8F" w:rsidP="00FD5E8F">
      <w:pPr>
        <w:spacing w:line="360" w:lineRule="auto"/>
        <w:jc w:val="both"/>
      </w:pPr>
    </w:p>
    <w:p w14:paraId="2EDA99D8" w14:textId="50D1D377" w:rsidR="00FD5E8F" w:rsidRPr="00FD5E8F" w:rsidRDefault="00FD5E8F" w:rsidP="00FD5E8F">
      <w:pPr>
        <w:widowControl w:val="0"/>
        <w:autoSpaceDE w:val="0"/>
        <w:autoSpaceDN w:val="0"/>
        <w:adjustRightInd w:val="0"/>
        <w:jc w:val="both"/>
        <w:rPr>
          <w:rFonts w:ascii="Arial" w:hAnsi="Arial" w:cs="Arial"/>
          <w:sz w:val="20"/>
        </w:rPr>
      </w:pPr>
      <w:r w:rsidRPr="00FD5E8F">
        <w:rPr>
          <w:rFonts w:ascii="Arial" w:hAnsi="Arial" w:cs="Arial"/>
          <w:sz w:val="20"/>
        </w:rPr>
        <w:t>Señor(a):</w:t>
      </w:r>
    </w:p>
    <w:p w14:paraId="134CB542" w14:textId="77777777" w:rsidR="00FD5E8F" w:rsidRPr="00FD5E8F" w:rsidRDefault="00FD5E8F" w:rsidP="00FD5E8F">
      <w:pPr>
        <w:widowControl w:val="0"/>
        <w:autoSpaceDE w:val="0"/>
        <w:autoSpaceDN w:val="0"/>
        <w:adjustRightInd w:val="0"/>
        <w:jc w:val="both"/>
        <w:rPr>
          <w:rFonts w:ascii="Arial" w:hAnsi="Arial" w:cs="Arial"/>
          <w:sz w:val="20"/>
        </w:rPr>
      </w:pPr>
    </w:p>
    <w:p w14:paraId="00D26AE4" w14:textId="77777777" w:rsidR="00FD5E8F" w:rsidRPr="00FD5E8F" w:rsidRDefault="00FD5E8F" w:rsidP="00FD5E8F">
      <w:pPr>
        <w:widowControl w:val="0"/>
        <w:autoSpaceDE w:val="0"/>
        <w:autoSpaceDN w:val="0"/>
        <w:adjustRightInd w:val="0"/>
        <w:jc w:val="both"/>
        <w:rPr>
          <w:rFonts w:ascii="Arial" w:hAnsi="Arial" w:cs="Arial"/>
          <w:sz w:val="20"/>
        </w:rPr>
      </w:pPr>
      <w:r w:rsidRPr="00FD5E8F">
        <w:rPr>
          <w:rFonts w:ascii="Arial" w:hAnsi="Arial" w:cs="Arial"/>
          <w:sz w:val="20"/>
        </w:rPr>
        <w:t>MILAGRO ROSARIO HENRIQUEZ SUAREZ</w:t>
      </w:r>
    </w:p>
    <w:p w14:paraId="235B4C00" w14:textId="77777777" w:rsidR="00FD5E8F" w:rsidRPr="00FD5E8F" w:rsidRDefault="00FD5E8F" w:rsidP="00FD5E8F">
      <w:pPr>
        <w:widowControl w:val="0"/>
        <w:autoSpaceDE w:val="0"/>
        <w:autoSpaceDN w:val="0"/>
        <w:adjustRightInd w:val="0"/>
        <w:jc w:val="both"/>
        <w:rPr>
          <w:rFonts w:ascii="Arial" w:hAnsi="Arial" w:cs="Arial"/>
          <w:sz w:val="20"/>
        </w:rPr>
      </w:pPr>
      <w:r w:rsidRPr="00FD5E8F">
        <w:rPr>
          <w:rFonts w:ascii="Arial" w:hAnsi="Arial" w:cs="Arial"/>
          <w:sz w:val="20"/>
        </w:rPr>
        <w:t>Presidente de la Comisión Organizadora de la Universidad Nacional Autónoma Altoandina de Tarma.</w:t>
      </w:r>
    </w:p>
    <w:p w14:paraId="007F650F" w14:textId="77777777" w:rsidR="00FD5E8F" w:rsidRPr="00FD5E8F" w:rsidRDefault="00FD5E8F" w:rsidP="00FD5E8F">
      <w:pPr>
        <w:widowControl w:val="0"/>
        <w:autoSpaceDE w:val="0"/>
        <w:autoSpaceDN w:val="0"/>
        <w:adjustRightInd w:val="0"/>
        <w:jc w:val="both"/>
        <w:rPr>
          <w:rFonts w:ascii="Arial" w:hAnsi="Arial" w:cs="Arial"/>
          <w:sz w:val="20"/>
        </w:rPr>
      </w:pPr>
    </w:p>
    <w:p w14:paraId="3254B340" w14:textId="77777777" w:rsidR="00FD5E8F" w:rsidRPr="00FD5E8F" w:rsidRDefault="00FD5E8F" w:rsidP="00FD5E8F">
      <w:pPr>
        <w:widowControl w:val="0"/>
        <w:autoSpaceDE w:val="0"/>
        <w:autoSpaceDN w:val="0"/>
        <w:adjustRightInd w:val="0"/>
        <w:jc w:val="both"/>
        <w:rPr>
          <w:rFonts w:ascii="Arial" w:hAnsi="Arial" w:cs="Arial"/>
          <w:sz w:val="20"/>
        </w:rPr>
      </w:pPr>
      <w:r w:rsidRPr="00FD5E8F">
        <w:rPr>
          <w:rFonts w:ascii="Arial" w:hAnsi="Arial" w:cs="Arial"/>
          <w:sz w:val="20"/>
        </w:rPr>
        <w:t xml:space="preserve">Presente. </w:t>
      </w:r>
    </w:p>
    <w:p w14:paraId="766D6252" w14:textId="77777777" w:rsidR="00FD5E8F" w:rsidRPr="00FD5E8F" w:rsidRDefault="00FD5E8F" w:rsidP="00FD5E8F">
      <w:pPr>
        <w:widowControl w:val="0"/>
        <w:autoSpaceDE w:val="0"/>
        <w:autoSpaceDN w:val="0"/>
        <w:adjustRightInd w:val="0"/>
        <w:jc w:val="both"/>
        <w:rPr>
          <w:rFonts w:ascii="Arial" w:hAnsi="Arial" w:cs="Arial"/>
          <w:sz w:val="20"/>
        </w:rPr>
      </w:pPr>
    </w:p>
    <w:p w14:paraId="5D61DD19" w14:textId="77777777" w:rsidR="00FD5E8F" w:rsidRPr="00FD5E8F" w:rsidRDefault="00FD5E8F" w:rsidP="00FD5E8F">
      <w:pPr>
        <w:widowControl w:val="0"/>
        <w:autoSpaceDE w:val="0"/>
        <w:autoSpaceDN w:val="0"/>
        <w:adjustRightInd w:val="0"/>
        <w:jc w:val="both"/>
        <w:rPr>
          <w:rFonts w:ascii="Arial" w:hAnsi="Arial" w:cs="Arial"/>
          <w:sz w:val="20"/>
        </w:rPr>
      </w:pPr>
      <w:r w:rsidRPr="00FD5E8F">
        <w:rPr>
          <w:rFonts w:ascii="Arial" w:hAnsi="Arial" w:cs="Arial"/>
          <w:sz w:val="20"/>
        </w:rPr>
        <w:t xml:space="preserve">ASUNTO: </w:t>
      </w:r>
      <w:r w:rsidRPr="00FD5E8F">
        <w:rPr>
          <w:rFonts w:ascii="Arial" w:hAnsi="Arial" w:cs="Arial"/>
          <w:b/>
          <w:sz w:val="20"/>
          <w:u w:val="single"/>
        </w:rPr>
        <w:t>AUTORIZACIÓN PARA EL PAGO CON ABONOS EN CUENTA.</w:t>
      </w:r>
    </w:p>
    <w:p w14:paraId="0E6BE4EC" w14:textId="77777777" w:rsidR="00FD5E8F" w:rsidRPr="00FD5E8F" w:rsidRDefault="00FD5E8F" w:rsidP="00FD5E8F">
      <w:pPr>
        <w:widowControl w:val="0"/>
        <w:autoSpaceDE w:val="0"/>
        <w:autoSpaceDN w:val="0"/>
        <w:adjustRightInd w:val="0"/>
        <w:jc w:val="both"/>
        <w:rPr>
          <w:rFonts w:ascii="Arial" w:hAnsi="Arial" w:cs="Arial"/>
          <w:sz w:val="20"/>
        </w:rPr>
      </w:pPr>
    </w:p>
    <w:p w14:paraId="5C39E73B" w14:textId="1E6A0593" w:rsidR="00FD5E8F" w:rsidRPr="00FD5E8F" w:rsidRDefault="00FD5E8F" w:rsidP="00FD5E8F">
      <w:pPr>
        <w:widowControl w:val="0"/>
        <w:autoSpaceDE w:val="0"/>
        <w:autoSpaceDN w:val="0"/>
        <w:adjustRightInd w:val="0"/>
        <w:jc w:val="both"/>
        <w:rPr>
          <w:rFonts w:ascii="Arial" w:hAnsi="Arial" w:cs="Arial"/>
          <w:sz w:val="20"/>
        </w:rPr>
      </w:pPr>
      <w:r w:rsidRPr="00FD5E8F">
        <w:rPr>
          <w:rFonts w:ascii="Arial" w:hAnsi="Arial" w:cs="Arial"/>
          <w:sz w:val="20"/>
        </w:rPr>
        <w:t>Por medio de la presente, comunico a Ud.  Que el número del código de Cuenta       Interbancario (CCI) de: ………………………, es el N°…………………………</w:t>
      </w:r>
      <w:proofErr w:type="gramStart"/>
      <w:r w:rsidRPr="00FD5E8F">
        <w:rPr>
          <w:rFonts w:ascii="Arial" w:hAnsi="Arial" w:cs="Arial"/>
          <w:sz w:val="20"/>
        </w:rPr>
        <w:t>…….</w:t>
      </w:r>
      <w:proofErr w:type="gramEnd"/>
      <w:r w:rsidRPr="00FD5E8F">
        <w:rPr>
          <w:rFonts w:ascii="Arial" w:hAnsi="Arial" w:cs="Arial"/>
          <w:sz w:val="20"/>
        </w:rPr>
        <w:t>.……, el cual esta previamente vinculado a mi RUC N°………………………….……..., agradeciéndole se sirva disponer lo conveniente para que los pagos a nombre de mi persona sean abonados en la cuenta corresponde al indicado CCI en el Banco ………..….</w:t>
      </w:r>
    </w:p>
    <w:p w14:paraId="3468B6CC" w14:textId="77777777" w:rsidR="00FD5E8F" w:rsidRPr="00FD5E8F" w:rsidRDefault="00FD5E8F" w:rsidP="00FD5E8F">
      <w:pPr>
        <w:widowControl w:val="0"/>
        <w:autoSpaceDE w:val="0"/>
        <w:autoSpaceDN w:val="0"/>
        <w:adjustRightInd w:val="0"/>
        <w:jc w:val="both"/>
        <w:rPr>
          <w:rFonts w:ascii="Arial" w:hAnsi="Arial" w:cs="Arial"/>
          <w:sz w:val="20"/>
        </w:rPr>
      </w:pPr>
    </w:p>
    <w:p w14:paraId="30398D52" w14:textId="73777D01" w:rsidR="00FD5E8F" w:rsidRDefault="00FD5E8F" w:rsidP="00FD5E8F">
      <w:pPr>
        <w:widowControl w:val="0"/>
        <w:autoSpaceDE w:val="0"/>
        <w:autoSpaceDN w:val="0"/>
        <w:adjustRightInd w:val="0"/>
        <w:jc w:val="both"/>
        <w:rPr>
          <w:rFonts w:ascii="Arial" w:hAnsi="Arial" w:cs="Arial"/>
          <w:sz w:val="20"/>
        </w:rPr>
      </w:pPr>
      <w:r w:rsidRPr="00FD5E8F">
        <w:rPr>
          <w:rFonts w:ascii="Arial" w:hAnsi="Arial" w:cs="Arial"/>
          <w:sz w:val="20"/>
        </w:rPr>
        <w:t>Asimismo, dejo constancia que la ……………………………...… a ser emitida por mi representada una vez cumplida o atendida la correspondiente Orden se Compra y/o Servicio o las prestaciones en bienes y/o servicios materia del contrato quedará cancelada para todos sus efectos mediante la sola acreditación del importe de la referida a favor de la cuenta en la entidad bancaria a que se refiere el primer párrafo de la presente.</w:t>
      </w:r>
    </w:p>
    <w:p w14:paraId="4A037B09" w14:textId="77777777" w:rsidR="00FD5E8F" w:rsidRPr="00FD5E8F" w:rsidRDefault="00FD5E8F" w:rsidP="00FD5E8F">
      <w:pPr>
        <w:widowControl w:val="0"/>
        <w:autoSpaceDE w:val="0"/>
        <w:autoSpaceDN w:val="0"/>
        <w:adjustRightInd w:val="0"/>
        <w:jc w:val="both"/>
        <w:rPr>
          <w:rFonts w:ascii="Arial" w:hAnsi="Arial" w:cs="Arial"/>
          <w:sz w:val="20"/>
        </w:rPr>
      </w:pPr>
    </w:p>
    <w:p w14:paraId="2AEF5B22" w14:textId="516E1111" w:rsidR="00FD5E8F" w:rsidRPr="00FD5E8F" w:rsidRDefault="00FD5E8F" w:rsidP="00FD5E8F">
      <w:pPr>
        <w:widowControl w:val="0"/>
        <w:autoSpaceDE w:val="0"/>
        <w:autoSpaceDN w:val="0"/>
        <w:adjustRightInd w:val="0"/>
        <w:jc w:val="both"/>
        <w:rPr>
          <w:rFonts w:ascii="Arial" w:hAnsi="Arial" w:cs="Arial"/>
          <w:sz w:val="20"/>
        </w:rPr>
      </w:pPr>
      <w:r w:rsidRPr="00FD5E8F">
        <w:rPr>
          <w:rFonts w:ascii="Arial" w:hAnsi="Arial" w:cs="Arial"/>
          <w:sz w:val="20"/>
        </w:rPr>
        <w:t>Finalmente, declaró que el número de cuenta bancaria para la detracción (Caso de servicios) tributaria en el N° ……………………la cuenta corresponde al Banco ………………….</w:t>
      </w:r>
    </w:p>
    <w:p w14:paraId="3B87E0BF" w14:textId="77777777" w:rsidR="00FD5E8F" w:rsidRPr="00FD5E8F" w:rsidRDefault="00FD5E8F" w:rsidP="00FD5E8F">
      <w:pPr>
        <w:widowControl w:val="0"/>
        <w:autoSpaceDE w:val="0"/>
        <w:autoSpaceDN w:val="0"/>
        <w:adjustRightInd w:val="0"/>
        <w:jc w:val="both"/>
        <w:rPr>
          <w:rFonts w:ascii="Arial" w:hAnsi="Arial" w:cs="Arial"/>
          <w:sz w:val="20"/>
        </w:rPr>
      </w:pPr>
    </w:p>
    <w:p w14:paraId="66C5DE78" w14:textId="77777777" w:rsidR="00FD5E8F" w:rsidRPr="00FD5E8F" w:rsidRDefault="00FD5E8F" w:rsidP="00FD5E8F">
      <w:pPr>
        <w:widowControl w:val="0"/>
        <w:autoSpaceDE w:val="0"/>
        <w:autoSpaceDN w:val="0"/>
        <w:adjustRightInd w:val="0"/>
        <w:jc w:val="both"/>
        <w:rPr>
          <w:rFonts w:ascii="Arial" w:hAnsi="Arial" w:cs="Arial"/>
          <w:sz w:val="20"/>
        </w:rPr>
      </w:pPr>
      <w:r w:rsidRPr="00FD5E8F">
        <w:rPr>
          <w:rFonts w:ascii="Arial" w:hAnsi="Arial" w:cs="Arial"/>
          <w:sz w:val="20"/>
        </w:rPr>
        <w:t xml:space="preserve">Atentamente, </w:t>
      </w:r>
    </w:p>
    <w:p w14:paraId="4FF48EB0" w14:textId="77777777" w:rsidR="00FD5E8F" w:rsidRPr="00FD5E8F" w:rsidRDefault="00FD5E8F" w:rsidP="00FD5E8F">
      <w:pPr>
        <w:widowControl w:val="0"/>
        <w:autoSpaceDE w:val="0"/>
        <w:autoSpaceDN w:val="0"/>
        <w:adjustRightInd w:val="0"/>
        <w:jc w:val="both"/>
        <w:rPr>
          <w:rFonts w:ascii="Arial" w:hAnsi="Arial" w:cs="Arial"/>
          <w:sz w:val="20"/>
        </w:rPr>
      </w:pPr>
    </w:p>
    <w:p w14:paraId="7412E1C2" w14:textId="069192F2" w:rsidR="00FD5E8F" w:rsidRPr="00FD5E8F" w:rsidRDefault="00FD5E8F" w:rsidP="00FD5E8F">
      <w:pPr>
        <w:widowControl w:val="0"/>
        <w:autoSpaceDE w:val="0"/>
        <w:autoSpaceDN w:val="0"/>
        <w:adjustRightInd w:val="0"/>
        <w:jc w:val="both"/>
        <w:rPr>
          <w:rFonts w:ascii="Arial" w:hAnsi="Arial" w:cs="Arial"/>
          <w:sz w:val="20"/>
        </w:rPr>
      </w:pPr>
    </w:p>
    <w:p w14:paraId="19BEF242" w14:textId="77777777" w:rsidR="00FD5E8F" w:rsidRPr="00FD5E8F" w:rsidRDefault="00FD5E8F" w:rsidP="00FD5E8F">
      <w:pPr>
        <w:widowControl w:val="0"/>
        <w:autoSpaceDE w:val="0"/>
        <w:autoSpaceDN w:val="0"/>
        <w:adjustRightInd w:val="0"/>
        <w:jc w:val="both"/>
        <w:rPr>
          <w:rFonts w:ascii="Arial" w:hAnsi="Arial" w:cs="Arial"/>
          <w:sz w:val="20"/>
        </w:rPr>
      </w:pPr>
    </w:p>
    <w:p w14:paraId="136BB7EE" w14:textId="77777777" w:rsidR="00FD5E8F" w:rsidRPr="00FD5E8F" w:rsidRDefault="00FD5E8F" w:rsidP="00FD5E8F">
      <w:pPr>
        <w:widowControl w:val="0"/>
        <w:autoSpaceDE w:val="0"/>
        <w:autoSpaceDN w:val="0"/>
        <w:adjustRightInd w:val="0"/>
        <w:jc w:val="center"/>
        <w:rPr>
          <w:rFonts w:ascii="Arial" w:hAnsi="Arial" w:cs="Arial"/>
          <w:sz w:val="20"/>
        </w:rPr>
      </w:pPr>
      <w:r w:rsidRPr="00FD5E8F">
        <w:rPr>
          <w:rFonts w:ascii="Arial" w:hAnsi="Arial" w:cs="Arial"/>
          <w:sz w:val="20"/>
        </w:rPr>
        <w:t>______________________</w:t>
      </w:r>
    </w:p>
    <w:p w14:paraId="267BE108" w14:textId="77777777" w:rsidR="00FD5E8F" w:rsidRPr="00FD5E8F" w:rsidRDefault="00FD5E8F" w:rsidP="00FD5E8F">
      <w:pPr>
        <w:widowControl w:val="0"/>
        <w:autoSpaceDE w:val="0"/>
        <w:autoSpaceDN w:val="0"/>
        <w:adjustRightInd w:val="0"/>
        <w:jc w:val="center"/>
        <w:rPr>
          <w:rFonts w:ascii="Arial" w:hAnsi="Arial" w:cs="Arial"/>
          <w:sz w:val="20"/>
        </w:rPr>
      </w:pPr>
      <w:r w:rsidRPr="00FD5E8F">
        <w:rPr>
          <w:rFonts w:ascii="Arial" w:hAnsi="Arial" w:cs="Arial"/>
          <w:sz w:val="20"/>
        </w:rPr>
        <w:t>Firma y sello de ……………………</w:t>
      </w:r>
      <w:proofErr w:type="gramStart"/>
      <w:r w:rsidRPr="00FD5E8F">
        <w:rPr>
          <w:rFonts w:ascii="Arial" w:hAnsi="Arial" w:cs="Arial"/>
          <w:sz w:val="20"/>
        </w:rPr>
        <w:t>…….</w:t>
      </w:r>
      <w:proofErr w:type="gramEnd"/>
      <w:r w:rsidRPr="00FD5E8F">
        <w:rPr>
          <w:rFonts w:ascii="Arial" w:hAnsi="Arial" w:cs="Arial"/>
          <w:sz w:val="20"/>
        </w:rPr>
        <w:t>.</w:t>
      </w:r>
    </w:p>
    <w:p w14:paraId="7974B2E4" w14:textId="77777777" w:rsidR="00FD5E8F" w:rsidRPr="00FD5E8F" w:rsidRDefault="00FD5E8F" w:rsidP="00FD5E8F">
      <w:pPr>
        <w:widowControl w:val="0"/>
        <w:autoSpaceDE w:val="0"/>
        <w:autoSpaceDN w:val="0"/>
        <w:adjustRightInd w:val="0"/>
        <w:jc w:val="center"/>
        <w:rPr>
          <w:rFonts w:ascii="Arial" w:hAnsi="Arial" w:cs="Arial"/>
          <w:sz w:val="20"/>
        </w:rPr>
      </w:pPr>
      <w:r w:rsidRPr="00FD5E8F">
        <w:rPr>
          <w:rFonts w:ascii="Arial" w:hAnsi="Arial" w:cs="Arial"/>
          <w:sz w:val="20"/>
        </w:rPr>
        <w:t>N° de RUC ……………………………….</w:t>
      </w:r>
    </w:p>
    <w:p w14:paraId="13935AC8" w14:textId="103C7A7E" w:rsidR="00E55E9D" w:rsidRPr="009B7CD5" w:rsidRDefault="00E55E9D" w:rsidP="00FD5E8F">
      <w:pPr>
        <w:rPr>
          <w:rFonts w:ascii="Arial" w:hAnsi="Arial" w:cs="Arial"/>
          <w:b/>
        </w:rPr>
      </w:pPr>
    </w:p>
    <w:sectPr w:rsidR="00E55E9D" w:rsidRPr="009B7CD5" w:rsidSect="00945116">
      <w:headerReference w:type="even" r:id="rId13"/>
      <w:headerReference w:type="default" r:id="rId14"/>
      <w:footerReference w:type="even" r:id="rId15"/>
      <w:footerReference w:type="default" r:id="rId16"/>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5E0AA6" w14:textId="77777777" w:rsidR="00C32A86" w:rsidRDefault="00C32A86">
      <w:r>
        <w:separator/>
      </w:r>
    </w:p>
  </w:endnote>
  <w:endnote w:type="continuationSeparator" w:id="0">
    <w:p w14:paraId="133ECD41" w14:textId="77777777" w:rsidR="00C32A86" w:rsidRDefault="00C32A86">
      <w:r>
        <w:continuationSeparator/>
      </w:r>
    </w:p>
  </w:endnote>
  <w:endnote w:type="continuationNotice" w:id="1">
    <w:p w14:paraId="3617E9D6" w14:textId="77777777" w:rsidR="00C32A86" w:rsidRDefault="00C32A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Malgun Gothic Semilight"/>
    <w:panose1 w:val="02030600000101010101"/>
    <w:charset w:val="81"/>
    <w:family w:val="roman"/>
    <w:pitch w:val="variable"/>
    <w:sig w:usb0="00000000"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Microsoft Sans Serif"/>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70A73" w14:textId="27B5219F" w:rsidR="001624F5" w:rsidRDefault="001624F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B6BB" w14:textId="22060382" w:rsidR="001624F5" w:rsidRDefault="001624F5">
    <w:pPr>
      <w:pStyle w:val="Piedepgina"/>
      <w:tabs>
        <w:tab w:val="left" w:pos="5130"/>
      </w:tabs>
    </w:pPr>
  </w:p>
  <w:p w14:paraId="3EA6DE10" w14:textId="77777777" w:rsidR="001624F5" w:rsidRDefault="001624F5">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47AA1" w14:textId="77777777" w:rsidR="00C32A86" w:rsidRDefault="00C32A86">
      <w:r>
        <w:separator/>
      </w:r>
    </w:p>
  </w:footnote>
  <w:footnote w:type="continuationSeparator" w:id="0">
    <w:p w14:paraId="39FA56F5" w14:textId="77777777" w:rsidR="00C32A86" w:rsidRDefault="00C32A86">
      <w:r>
        <w:continuationSeparator/>
      </w:r>
    </w:p>
  </w:footnote>
  <w:footnote w:type="continuationNotice" w:id="1">
    <w:p w14:paraId="5718D778" w14:textId="77777777" w:rsidR="00C32A86" w:rsidRDefault="00C32A8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A3933" w14:textId="69EF985D" w:rsidR="001624F5" w:rsidRPr="00577365" w:rsidRDefault="001624F5"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1624F5" w:rsidRDefault="001624F5"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990C" w14:textId="74154406" w:rsidR="001624F5" w:rsidRPr="001624F5" w:rsidRDefault="001624F5" w:rsidP="001624F5">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7" w15:restartNumberingAfterBreak="0">
    <w:nsid w:val="28283106"/>
    <w:multiLevelType w:val="hybridMultilevel"/>
    <w:tmpl w:val="D05CF5FE"/>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9"/>
  </w:num>
  <w:num w:numId="8">
    <w:abstractNumId w:val="6"/>
  </w:num>
  <w:num w:numId="9">
    <w:abstractNumId w:val="5"/>
  </w:num>
  <w:num w:numId="10">
    <w:abstractNumId w:val="10"/>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PE" w:vendorID="64" w:dllVersion="131078" w:nlCheck="1" w:checkStyle="0"/>
  <w:activeWritingStyle w:appName="MSWord" w:lang="es-ES" w:vendorID="64" w:dllVersion="131078" w:nlCheck="1" w:checkStyle="0"/>
  <w:activeWritingStyle w:appName="MSWord" w:lang="es-US"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3B7"/>
    <w:rsid w:val="00000407"/>
    <w:rsid w:val="0000060E"/>
    <w:rsid w:val="00000653"/>
    <w:rsid w:val="00000841"/>
    <w:rsid w:val="000009F4"/>
    <w:rsid w:val="00000BF7"/>
    <w:rsid w:val="00000EA0"/>
    <w:rsid w:val="00000FFB"/>
    <w:rsid w:val="00001009"/>
    <w:rsid w:val="000010F1"/>
    <w:rsid w:val="000014A0"/>
    <w:rsid w:val="0000165E"/>
    <w:rsid w:val="000019C1"/>
    <w:rsid w:val="00001AB3"/>
    <w:rsid w:val="00001B6D"/>
    <w:rsid w:val="000020A4"/>
    <w:rsid w:val="00002155"/>
    <w:rsid w:val="000021EB"/>
    <w:rsid w:val="0000221B"/>
    <w:rsid w:val="00002248"/>
    <w:rsid w:val="0000245F"/>
    <w:rsid w:val="0000275B"/>
    <w:rsid w:val="00002A2C"/>
    <w:rsid w:val="00002CE6"/>
    <w:rsid w:val="0000307B"/>
    <w:rsid w:val="000031DC"/>
    <w:rsid w:val="00003675"/>
    <w:rsid w:val="00003BCE"/>
    <w:rsid w:val="00003DF3"/>
    <w:rsid w:val="00004046"/>
    <w:rsid w:val="00004201"/>
    <w:rsid w:val="00004217"/>
    <w:rsid w:val="00004284"/>
    <w:rsid w:val="000042A9"/>
    <w:rsid w:val="00004355"/>
    <w:rsid w:val="00004373"/>
    <w:rsid w:val="00004490"/>
    <w:rsid w:val="0000449B"/>
    <w:rsid w:val="000044C2"/>
    <w:rsid w:val="00004589"/>
    <w:rsid w:val="0000459B"/>
    <w:rsid w:val="000048BE"/>
    <w:rsid w:val="0000496A"/>
    <w:rsid w:val="00004A5E"/>
    <w:rsid w:val="00004D16"/>
    <w:rsid w:val="00004E12"/>
    <w:rsid w:val="000050B7"/>
    <w:rsid w:val="000053D6"/>
    <w:rsid w:val="0000562F"/>
    <w:rsid w:val="00005C37"/>
    <w:rsid w:val="0000646B"/>
    <w:rsid w:val="000064FC"/>
    <w:rsid w:val="0000692A"/>
    <w:rsid w:val="00006A31"/>
    <w:rsid w:val="0000778A"/>
    <w:rsid w:val="00007DCF"/>
    <w:rsid w:val="00007F31"/>
    <w:rsid w:val="00007F40"/>
    <w:rsid w:val="00010064"/>
    <w:rsid w:val="000109B0"/>
    <w:rsid w:val="00010C2C"/>
    <w:rsid w:val="00010E84"/>
    <w:rsid w:val="00010FBD"/>
    <w:rsid w:val="000110E5"/>
    <w:rsid w:val="00011229"/>
    <w:rsid w:val="00011586"/>
    <w:rsid w:val="00011698"/>
    <w:rsid w:val="00011703"/>
    <w:rsid w:val="0001181D"/>
    <w:rsid w:val="00011B71"/>
    <w:rsid w:val="00011D39"/>
    <w:rsid w:val="00011DC8"/>
    <w:rsid w:val="000120A1"/>
    <w:rsid w:val="0001227A"/>
    <w:rsid w:val="000125B6"/>
    <w:rsid w:val="000125C3"/>
    <w:rsid w:val="00012753"/>
    <w:rsid w:val="00012B7C"/>
    <w:rsid w:val="00012E3E"/>
    <w:rsid w:val="00012E60"/>
    <w:rsid w:val="00012F43"/>
    <w:rsid w:val="00013337"/>
    <w:rsid w:val="00013616"/>
    <w:rsid w:val="00013959"/>
    <w:rsid w:val="00013D7D"/>
    <w:rsid w:val="00013E5B"/>
    <w:rsid w:val="00013F9F"/>
    <w:rsid w:val="00014090"/>
    <w:rsid w:val="00014626"/>
    <w:rsid w:val="00014AFF"/>
    <w:rsid w:val="00014B53"/>
    <w:rsid w:val="00014C52"/>
    <w:rsid w:val="00014DA0"/>
    <w:rsid w:val="00014E4C"/>
    <w:rsid w:val="00015275"/>
    <w:rsid w:val="0001534F"/>
    <w:rsid w:val="000155C5"/>
    <w:rsid w:val="00015908"/>
    <w:rsid w:val="00015B3D"/>
    <w:rsid w:val="00015D03"/>
    <w:rsid w:val="00015E7A"/>
    <w:rsid w:val="00015F83"/>
    <w:rsid w:val="0001678B"/>
    <w:rsid w:val="000167D7"/>
    <w:rsid w:val="0001683D"/>
    <w:rsid w:val="000168AA"/>
    <w:rsid w:val="00016C15"/>
    <w:rsid w:val="00016E51"/>
    <w:rsid w:val="00016E6C"/>
    <w:rsid w:val="00016FC5"/>
    <w:rsid w:val="000170ED"/>
    <w:rsid w:val="0001710D"/>
    <w:rsid w:val="000173C0"/>
    <w:rsid w:val="00017921"/>
    <w:rsid w:val="00017AFC"/>
    <w:rsid w:val="0002026B"/>
    <w:rsid w:val="00020440"/>
    <w:rsid w:val="00020734"/>
    <w:rsid w:val="000208AD"/>
    <w:rsid w:val="00020BB3"/>
    <w:rsid w:val="00020D2E"/>
    <w:rsid w:val="00021495"/>
    <w:rsid w:val="00021670"/>
    <w:rsid w:val="00021690"/>
    <w:rsid w:val="0002182A"/>
    <w:rsid w:val="00021C00"/>
    <w:rsid w:val="00021ED1"/>
    <w:rsid w:val="000220C6"/>
    <w:rsid w:val="000227AE"/>
    <w:rsid w:val="0002293D"/>
    <w:rsid w:val="00022A76"/>
    <w:rsid w:val="00022C40"/>
    <w:rsid w:val="000235C2"/>
    <w:rsid w:val="00023740"/>
    <w:rsid w:val="000238E4"/>
    <w:rsid w:val="00023A91"/>
    <w:rsid w:val="00023F08"/>
    <w:rsid w:val="00024162"/>
    <w:rsid w:val="0002436B"/>
    <w:rsid w:val="0002440C"/>
    <w:rsid w:val="000244FB"/>
    <w:rsid w:val="000245F2"/>
    <w:rsid w:val="0002467A"/>
    <w:rsid w:val="00024C0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7AA"/>
    <w:rsid w:val="000268C3"/>
    <w:rsid w:val="00026B1B"/>
    <w:rsid w:val="00026B24"/>
    <w:rsid w:val="00026EB1"/>
    <w:rsid w:val="00027191"/>
    <w:rsid w:val="00027213"/>
    <w:rsid w:val="000276E4"/>
    <w:rsid w:val="00027F55"/>
    <w:rsid w:val="000305E5"/>
    <w:rsid w:val="000307BD"/>
    <w:rsid w:val="00030FFB"/>
    <w:rsid w:val="00031254"/>
    <w:rsid w:val="000315B3"/>
    <w:rsid w:val="0003190A"/>
    <w:rsid w:val="0003191F"/>
    <w:rsid w:val="0003192C"/>
    <w:rsid w:val="00031A30"/>
    <w:rsid w:val="00031CE2"/>
    <w:rsid w:val="00031ED4"/>
    <w:rsid w:val="000321F7"/>
    <w:rsid w:val="000324BE"/>
    <w:rsid w:val="0003259B"/>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63FE"/>
    <w:rsid w:val="00036491"/>
    <w:rsid w:val="000364BF"/>
    <w:rsid w:val="00036534"/>
    <w:rsid w:val="00036575"/>
    <w:rsid w:val="00036A1E"/>
    <w:rsid w:val="00036A80"/>
    <w:rsid w:val="00036AB0"/>
    <w:rsid w:val="00036DEE"/>
    <w:rsid w:val="00036EDD"/>
    <w:rsid w:val="00037043"/>
    <w:rsid w:val="00037471"/>
    <w:rsid w:val="00037498"/>
    <w:rsid w:val="00037CC3"/>
    <w:rsid w:val="00037EC8"/>
    <w:rsid w:val="00037FD3"/>
    <w:rsid w:val="00040055"/>
    <w:rsid w:val="00040368"/>
    <w:rsid w:val="000405C6"/>
    <w:rsid w:val="00040821"/>
    <w:rsid w:val="0004083D"/>
    <w:rsid w:val="00040846"/>
    <w:rsid w:val="0004092B"/>
    <w:rsid w:val="00040C28"/>
    <w:rsid w:val="00040D81"/>
    <w:rsid w:val="00040E6C"/>
    <w:rsid w:val="00040FCD"/>
    <w:rsid w:val="00041285"/>
    <w:rsid w:val="0004129D"/>
    <w:rsid w:val="00041774"/>
    <w:rsid w:val="00041F69"/>
    <w:rsid w:val="0004270F"/>
    <w:rsid w:val="000428A0"/>
    <w:rsid w:val="00042956"/>
    <w:rsid w:val="00042A7A"/>
    <w:rsid w:val="00042BBC"/>
    <w:rsid w:val="00042DA0"/>
    <w:rsid w:val="00043272"/>
    <w:rsid w:val="000432BD"/>
    <w:rsid w:val="000435AA"/>
    <w:rsid w:val="000435F6"/>
    <w:rsid w:val="0004375C"/>
    <w:rsid w:val="00043821"/>
    <w:rsid w:val="00043B8D"/>
    <w:rsid w:val="00043D91"/>
    <w:rsid w:val="00043E29"/>
    <w:rsid w:val="00044585"/>
    <w:rsid w:val="000446AB"/>
    <w:rsid w:val="00044BEF"/>
    <w:rsid w:val="00044BFB"/>
    <w:rsid w:val="000452D2"/>
    <w:rsid w:val="000453AC"/>
    <w:rsid w:val="00045631"/>
    <w:rsid w:val="000458F0"/>
    <w:rsid w:val="00045CBA"/>
    <w:rsid w:val="0004657E"/>
    <w:rsid w:val="000466BB"/>
    <w:rsid w:val="00046815"/>
    <w:rsid w:val="000469DB"/>
    <w:rsid w:val="00046E64"/>
    <w:rsid w:val="00047109"/>
    <w:rsid w:val="0004728C"/>
    <w:rsid w:val="0004749C"/>
    <w:rsid w:val="00047A15"/>
    <w:rsid w:val="000502B7"/>
    <w:rsid w:val="000502E1"/>
    <w:rsid w:val="000503D1"/>
    <w:rsid w:val="00050805"/>
    <w:rsid w:val="00050C7D"/>
    <w:rsid w:val="00050DA0"/>
    <w:rsid w:val="00051114"/>
    <w:rsid w:val="0005134C"/>
    <w:rsid w:val="0005153D"/>
    <w:rsid w:val="0005159F"/>
    <w:rsid w:val="000516DC"/>
    <w:rsid w:val="00051CBB"/>
    <w:rsid w:val="00051D19"/>
    <w:rsid w:val="0005220D"/>
    <w:rsid w:val="000523A6"/>
    <w:rsid w:val="0005278D"/>
    <w:rsid w:val="00052CC0"/>
    <w:rsid w:val="00052F45"/>
    <w:rsid w:val="00052FBE"/>
    <w:rsid w:val="000530F3"/>
    <w:rsid w:val="00053132"/>
    <w:rsid w:val="000534DA"/>
    <w:rsid w:val="00053550"/>
    <w:rsid w:val="00053589"/>
    <w:rsid w:val="00053649"/>
    <w:rsid w:val="0005387B"/>
    <w:rsid w:val="00053A47"/>
    <w:rsid w:val="00053A9F"/>
    <w:rsid w:val="00053AFE"/>
    <w:rsid w:val="00053BDD"/>
    <w:rsid w:val="00053DDC"/>
    <w:rsid w:val="00054546"/>
    <w:rsid w:val="00054799"/>
    <w:rsid w:val="000547F9"/>
    <w:rsid w:val="0005487D"/>
    <w:rsid w:val="000548F4"/>
    <w:rsid w:val="00054E9A"/>
    <w:rsid w:val="00054F2C"/>
    <w:rsid w:val="000552BD"/>
    <w:rsid w:val="000554FB"/>
    <w:rsid w:val="0005551F"/>
    <w:rsid w:val="0005555D"/>
    <w:rsid w:val="00055740"/>
    <w:rsid w:val="0005590F"/>
    <w:rsid w:val="00055F78"/>
    <w:rsid w:val="00056027"/>
    <w:rsid w:val="00056037"/>
    <w:rsid w:val="00056299"/>
    <w:rsid w:val="00056624"/>
    <w:rsid w:val="000568FF"/>
    <w:rsid w:val="00056BF5"/>
    <w:rsid w:val="00056C25"/>
    <w:rsid w:val="00056C3C"/>
    <w:rsid w:val="00056D4A"/>
    <w:rsid w:val="00056FB4"/>
    <w:rsid w:val="000571B0"/>
    <w:rsid w:val="000573AB"/>
    <w:rsid w:val="0005766C"/>
    <w:rsid w:val="00057C8A"/>
    <w:rsid w:val="00057D07"/>
    <w:rsid w:val="00057F23"/>
    <w:rsid w:val="000604DB"/>
    <w:rsid w:val="00060671"/>
    <w:rsid w:val="000606B2"/>
    <w:rsid w:val="0006083A"/>
    <w:rsid w:val="00060955"/>
    <w:rsid w:val="00060998"/>
    <w:rsid w:val="00060FFA"/>
    <w:rsid w:val="000614F5"/>
    <w:rsid w:val="000616E1"/>
    <w:rsid w:val="00061912"/>
    <w:rsid w:val="00061B7D"/>
    <w:rsid w:val="00061C06"/>
    <w:rsid w:val="00061C58"/>
    <w:rsid w:val="00061D83"/>
    <w:rsid w:val="00061EC0"/>
    <w:rsid w:val="000628EE"/>
    <w:rsid w:val="00062DDA"/>
    <w:rsid w:val="00062F4E"/>
    <w:rsid w:val="00063047"/>
    <w:rsid w:val="0006318B"/>
    <w:rsid w:val="00063405"/>
    <w:rsid w:val="0006366E"/>
    <w:rsid w:val="00063762"/>
    <w:rsid w:val="00063A5A"/>
    <w:rsid w:val="00063E73"/>
    <w:rsid w:val="00064075"/>
    <w:rsid w:val="00064095"/>
    <w:rsid w:val="00064145"/>
    <w:rsid w:val="000642A5"/>
    <w:rsid w:val="00064547"/>
    <w:rsid w:val="00064685"/>
    <w:rsid w:val="00064D19"/>
    <w:rsid w:val="000651DD"/>
    <w:rsid w:val="000659E4"/>
    <w:rsid w:val="00065C41"/>
    <w:rsid w:val="00065DA9"/>
    <w:rsid w:val="00065E8D"/>
    <w:rsid w:val="0006604C"/>
    <w:rsid w:val="00066151"/>
    <w:rsid w:val="0006647D"/>
    <w:rsid w:val="0006647E"/>
    <w:rsid w:val="000668D8"/>
    <w:rsid w:val="00066922"/>
    <w:rsid w:val="00066A3D"/>
    <w:rsid w:val="00066B71"/>
    <w:rsid w:val="00066C61"/>
    <w:rsid w:val="00066CEF"/>
    <w:rsid w:val="00066F67"/>
    <w:rsid w:val="00066FB7"/>
    <w:rsid w:val="0006706D"/>
    <w:rsid w:val="00067240"/>
    <w:rsid w:val="00067283"/>
    <w:rsid w:val="00067804"/>
    <w:rsid w:val="0006789D"/>
    <w:rsid w:val="000678A2"/>
    <w:rsid w:val="00067FC3"/>
    <w:rsid w:val="000701FD"/>
    <w:rsid w:val="00070496"/>
    <w:rsid w:val="0007071C"/>
    <w:rsid w:val="0007072A"/>
    <w:rsid w:val="00070B7F"/>
    <w:rsid w:val="00070EDA"/>
    <w:rsid w:val="000710A6"/>
    <w:rsid w:val="00071422"/>
    <w:rsid w:val="0007152D"/>
    <w:rsid w:val="00071671"/>
    <w:rsid w:val="000716BB"/>
    <w:rsid w:val="00071858"/>
    <w:rsid w:val="00071868"/>
    <w:rsid w:val="000723AD"/>
    <w:rsid w:val="000723B1"/>
    <w:rsid w:val="00072428"/>
    <w:rsid w:val="00072C81"/>
    <w:rsid w:val="00072FC1"/>
    <w:rsid w:val="00073389"/>
    <w:rsid w:val="000733A7"/>
    <w:rsid w:val="0007354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19"/>
    <w:rsid w:val="0007699A"/>
    <w:rsid w:val="00077145"/>
    <w:rsid w:val="00077244"/>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535"/>
    <w:rsid w:val="000805FC"/>
    <w:rsid w:val="000806C0"/>
    <w:rsid w:val="00080F1C"/>
    <w:rsid w:val="00080F5C"/>
    <w:rsid w:val="00080F7F"/>
    <w:rsid w:val="000814C6"/>
    <w:rsid w:val="00081718"/>
    <w:rsid w:val="0008208D"/>
    <w:rsid w:val="0008215A"/>
    <w:rsid w:val="00082216"/>
    <w:rsid w:val="00082301"/>
    <w:rsid w:val="0008249D"/>
    <w:rsid w:val="000827D6"/>
    <w:rsid w:val="0008283E"/>
    <w:rsid w:val="00082958"/>
    <w:rsid w:val="00082B06"/>
    <w:rsid w:val="00082D0A"/>
    <w:rsid w:val="00082F28"/>
    <w:rsid w:val="0008330A"/>
    <w:rsid w:val="00083476"/>
    <w:rsid w:val="00083838"/>
    <w:rsid w:val="00083857"/>
    <w:rsid w:val="00083960"/>
    <w:rsid w:val="00083FAF"/>
    <w:rsid w:val="000842CF"/>
    <w:rsid w:val="0008448F"/>
    <w:rsid w:val="0008458F"/>
    <w:rsid w:val="00084F81"/>
    <w:rsid w:val="000850E4"/>
    <w:rsid w:val="000852AA"/>
    <w:rsid w:val="0008531E"/>
    <w:rsid w:val="00085369"/>
    <w:rsid w:val="00085477"/>
    <w:rsid w:val="000856B0"/>
    <w:rsid w:val="000856F6"/>
    <w:rsid w:val="00086050"/>
    <w:rsid w:val="0008629A"/>
    <w:rsid w:val="00086332"/>
    <w:rsid w:val="00086981"/>
    <w:rsid w:val="000869F2"/>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99"/>
    <w:rsid w:val="00090586"/>
    <w:rsid w:val="00090692"/>
    <w:rsid w:val="000909C9"/>
    <w:rsid w:val="000909D4"/>
    <w:rsid w:val="00090B4E"/>
    <w:rsid w:val="00090C9D"/>
    <w:rsid w:val="00090D76"/>
    <w:rsid w:val="00090E8B"/>
    <w:rsid w:val="00090FB8"/>
    <w:rsid w:val="000913EA"/>
    <w:rsid w:val="00091836"/>
    <w:rsid w:val="00091A69"/>
    <w:rsid w:val="00091BEA"/>
    <w:rsid w:val="00091C09"/>
    <w:rsid w:val="00092013"/>
    <w:rsid w:val="000920C1"/>
    <w:rsid w:val="00092392"/>
    <w:rsid w:val="00092516"/>
    <w:rsid w:val="0009280B"/>
    <w:rsid w:val="0009335D"/>
    <w:rsid w:val="000933D6"/>
    <w:rsid w:val="00093777"/>
    <w:rsid w:val="000938E3"/>
    <w:rsid w:val="00093B54"/>
    <w:rsid w:val="00093B92"/>
    <w:rsid w:val="00093D24"/>
    <w:rsid w:val="00093E4E"/>
    <w:rsid w:val="00093F57"/>
    <w:rsid w:val="00094008"/>
    <w:rsid w:val="00094462"/>
    <w:rsid w:val="00094A07"/>
    <w:rsid w:val="00094F54"/>
    <w:rsid w:val="00095030"/>
    <w:rsid w:val="000951E3"/>
    <w:rsid w:val="00095D64"/>
    <w:rsid w:val="00095FB4"/>
    <w:rsid w:val="00096323"/>
    <w:rsid w:val="000966E7"/>
    <w:rsid w:val="000967A4"/>
    <w:rsid w:val="00096988"/>
    <w:rsid w:val="000969B1"/>
    <w:rsid w:val="00096B18"/>
    <w:rsid w:val="000970F7"/>
    <w:rsid w:val="0009713E"/>
    <w:rsid w:val="000973A0"/>
    <w:rsid w:val="0009755D"/>
    <w:rsid w:val="00097DED"/>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2FF7"/>
    <w:rsid w:val="000A3187"/>
    <w:rsid w:val="000A31A3"/>
    <w:rsid w:val="000A348C"/>
    <w:rsid w:val="000A34A9"/>
    <w:rsid w:val="000A386D"/>
    <w:rsid w:val="000A3986"/>
    <w:rsid w:val="000A3D00"/>
    <w:rsid w:val="000A3E41"/>
    <w:rsid w:val="000A4527"/>
    <w:rsid w:val="000A4604"/>
    <w:rsid w:val="000A4720"/>
    <w:rsid w:val="000A489F"/>
    <w:rsid w:val="000A4C8D"/>
    <w:rsid w:val="000A4ECD"/>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90E"/>
    <w:rsid w:val="000A6C67"/>
    <w:rsid w:val="000A6CF4"/>
    <w:rsid w:val="000A70D3"/>
    <w:rsid w:val="000A74BE"/>
    <w:rsid w:val="000A7567"/>
    <w:rsid w:val="000A772D"/>
    <w:rsid w:val="000A796F"/>
    <w:rsid w:val="000A79DA"/>
    <w:rsid w:val="000A7A31"/>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4158"/>
    <w:rsid w:val="000B45C4"/>
    <w:rsid w:val="000B4735"/>
    <w:rsid w:val="000B4D3C"/>
    <w:rsid w:val="000B4FBC"/>
    <w:rsid w:val="000B501E"/>
    <w:rsid w:val="000B5030"/>
    <w:rsid w:val="000B50BB"/>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628"/>
    <w:rsid w:val="000C1A7C"/>
    <w:rsid w:val="000C1D6D"/>
    <w:rsid w:val="000C1D80"/>
    <w:rsid w:val="000C1F7F"/>
    <w:rsid w:val="000C2250"/>
    <w:rsid w:val="000C251C"/>
    <w:rsid w:val="000C26F7"/>
    <w:rsid w:val="000C2744"/>
    <w:rsid w:val="000C27B4"/>
    <w:rsid w:val="000C28FC"/>
    <w:rsid w:val="000C3632"/>
    <w:rsid w:val="000C36AC"/>
    <w:rsid w:val="000C36B7"/>
    <w:rsid w:val="000C37F8"/>
    <w:rsid w:val="000C3AFD"/>
    <w:rsid w:val="000C3B64"/>
    <w:rsid w:val="000C3FA3"/>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FA"/>
    <w:rsid w:val="000C6F4A"/>
    <w:rsid w:val="000C7009"/>
    <w:rsid w:val="000C70BF"/>
    <w:rsid w:val="000C7386"/>
    <w:rsid w:val="000C7636"/>
    <w:rsid w:val="000C7701"/>
    <w:rsid w:val="000C7805"/>
    <w:rsid w:val="000C7833"/>
    <w:rsid w:val="000C799F"/>
    <w:rsid w:val="000C7A88"/>
    <w:rsid w:val="000C7B1E"/>
    <w:rsid w:val="000C7FB8"/>
    <w:rsid w:val="000D0137"/>
    <w:rsid w:val="000D0586"/>
    <w:rsid w:val="000D0588"/>
    <w:rsid w:val="000D07BC"/>
    <w:rsid w:val="000D088F"/>
    <w:rsid w:val="000D0ABA"/>
    <w:rsid w:val="000D0AD8"/>
    <w:rsid w:val="000D0D76"/>
    <w:rsid w:val="000D0E9E"/>
    <w:rsid w:val="000D0F6F"/>
    <w:rsid w:val="000D1068"/>
    <w:rsid w:val="000D16C7"/>
    <w:rsid w:val="000D1769"/>
    <w:rsid w:val="000D1A02"/>
    <w:rsid w:val="000D1E73"/>
    <w:rsid w:val="000D25F5"/>
    <w:rsid w:val="000D28F0"/>
    <w:rsid w:val="000D2B66"/>
    <w:rsid w:val="000D2E6B"/>
    <w:rsid w:val="000D30B0"/>
    <w:rsid w:val="000D3518"/>
    <w:rsid w:val="000D3808"/>
    <w:rsid w:val="000D3880"/>
    <w:rsid w:val="000D3994"/>
    <w:rsid w:val="000D39E7"/>
    <w:rsid w:val="000D3A0D"/>
    <w:rsid w:val="000D3C56"/>
    <w:rsid w:val="000D4399"/>
    <w:rsid w:val="000D43AD"/>
    <w:rsid w:val="000D44B7"/>
    <w:rsid w:val="000D44EB"/>
    <w:rsid w:val="000D45AE"/>
    <w:rsid w:val="000D4A45"/>
    <w:rsid w:val="000D4EE9"/>
    <w:rsid w:val="000D5594"/>
    <w:rsid w:val="000D5E31"/>
    <w:rsid w:val="000D6293"/>
    <w:rsid w:val="000D6402"/>
    <w:rsid w:val="000D644D"/>
    <w:rsid w:val="000D6718"/>
    <w:rsid w:val="000D67CE"/>
    <w:rsid w:val="000D6A69"/>
    <w:rsid w:val="000D6EBF"/>
    <w:rsid w:val="000D71D5"/>
    <w:rsid w:val="000D7276"/>
    <w:rsid w:val="000D73BE"/>
    <w:rsid w:val="000D77DB"/>
    <w:rsid w:val="000D78D4"/>
    <w:rsid w:val="000D7C6D"/>
    <w:rsid w:val="000D7CB2"/>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649"/>
    <w:rsid w:val="000E1729"/>
    <w:rsid w:val="000E205A"/>
    <w:rsid w:val="000E2443"/>
    <w:rsid w:val="000E26CD"/>
    <w:rsid w:val="000E26D5"/>
    <w:rsid w:val="000E27AD"/>
    <w:rsid w:val="000E27B3"/>
    <w:rsid w:val="000E27B8"/>
    <w:rsid w:val="000E2855"/>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F3C"/>
    <w:rsid w:val="000E644D"/>
    <w:rsid w:val="000E675E"/>
    <w:rsid w:val="000E68AC"/>
    <w:rsid w:val="000E699F"/>
    <w:rsid w:val="000E6A37"/>
    <w:rsid w:val="000E6B79"/>
    <w:rsid w:val="000E6F81"/>
    <w:rsid w:val="000E708F"/>
    <w:rsid w:val="000E7123"/>
    <w:rsid w:val="000E788A"/>
    <w:rsid w:val="000E79C9"/>
    <w:rsid w:val="000E7A48"/>
    <w:rsid w:val="000E7FFC"/>
    <w:rsid w:val="000F00AC"/>
    <w:rsid w:val="000F013F"/>
    <w:rsid w:val="000F02EB"/>
    <w:rsid w:val="000F0339"/>
    <w:rsid w:val="000F03A8"/>
    <w:rsid w:val="000F0800"/>
    <w:rsid w:val="000F0C2B"/>
    <w:rsid w:val="000F0D63"/>
    <w:rsid w:val="000F0DEE"/>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27"/>
    <w:rsid w:val="000F3962"/>
    <w:rsid w:val="000F3BA3"/>
    <w:rsid w:val="000F3DB1"/>
    <w:rsid w:val="000F3F80"/>
    <w:rsid w:val="000F3FF6"/>
    <w:rsid w:val="000F4031"/>
    <w:rsid w:val="000F41FB"/>
    <w:rsid w:val="000F43C8"/>
    <w:rsid w:val="000F451E"/>
    <w:rsid w:val="000F4B5B"/>
    <w:rsid w:val="000F4FF3"/>
    <w:rsid w:val="000F50DF"/>
    <w:rsid w:val="000F5746"/>
    <w:rsid w:val="000F5A78"/>
    <w:rsid w:val="000F5CE5"/>
    <w:rsid w:val="000F61E5"/>
    <w:rsid w:val="000F6497"/>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53"/>
    <w:rsid w:val="0010079E"/>
    <w:rsid w:val="00100923"/>
    <w:rsid w:val="00100C3E"/>
    <w:rsid w:val="00100D0A"/>
    <w:rsid w:val="0010103B"/>
    <w:rsid w:val="00101682"/>
    <w:rsid w:val="0010196F"/>
    <w:rsid w:val="00101B34"/>
    <w:rsid w:val="00101CFB"/>
    <w:rsid w:val="00101D19"/>
    <w:rsid w:val="00101E8C"/>
    <w:rsid w:val="0010206F"/>
    <w:rsid w:val="001024CF"/>
    <w:rsid w:val="0010263F"/>
    <w:rsid w:val="0010299E"/>
    <w:rsid w:val="001029F8"/>
    <w:rsid w:val="00102DEE"/>
    <w:rsid w:val="00102EEA"/>
    <w:rsid w:val="00102F71"/>
    <w:rsid w:val="00103130"/>
    <w:rsid w:val="00103216"/>
    <w:rsid w:val="001032D3"/>
    <w:rsid w:val="00103495"/>
    <w:rsid w:val="0010366A"/>
    <w:rsid w:val="001036E2"/>
    <w:rsid w:val="00103DB3"/>
    <w:rsid w:val="00103E04"/>
    <w:rsid w:val="00103F19"/>
    <w:rsid w:val="00104264"/>
    <w:rsid w:val="00104510"/>
    <w:rsid w:val="0010538B"/>
    <w:rsid w:val="001055D5"/>
    <w:rsid w:val="0010583D"/>
    <w:rsid w:val="00105B25"/>
    <w:rsid w:val="00105EC9"/>
    <w:rsid w:val="00106063"/>
    <w:rsid w:val="0010666D"/>
    <w:rsid w:val="00106691"/>
    <w:rsid w:val="00106940"/>
    <w:rsid w:val="00106CF7"/>
    <w:rsid w:val="00106E1A"/>
    <w:rsid w:val="0010718C"/>
    <w:rsid w:val="001072A4"/>
    <w:rsid w:val="001072E7"/>
    <w:rsid w:val="00107775"/>
    <w:rsid w:val="00107CA3"/>
    <w:rsid w:val="00107CC4"/>
    <w:rsid w:val="00107F56"/>
    <w:rsid w:val="001101BF"/>
    <w:rsid w:val="0011024E"/>
    <w:rsid w:val="001103D2"/>
    <w:rsid w:val="00110961"/>
    <w:rsid w:val="00110CC0"/>
    <w:rsid w:val="00110D70"/>
    <w:rsid w:val="00111723"/>
    <w:rsid w:val="00111918"/>
    <w:rsid w:val="0011196B"/>
    <w:rsid w:val="001119DC"/>
    <w:rsid w:val="00111E09"/>
    <w:rsid w:val="00111E88"/>
    <w:rsid w:val="00112178"/>
    <w:rsid w:val="001125CC"/>
    <w:rsid w:val="001128D2"/>
    <w:rsid w:val="00112DD8"/>
    <w:rsid w:val="00112E51"/>
    <w:rsid w:val="00112FB9"/>
    <w:rsid w:val="0011306A"/>
    <w:rsid w:val="001130EC"/>
    <w:rsid w:val="00113131"/>
    <w:rsid w:val="00113462"/>
    <w:rsid w:val="0011386A"/>
    <w:rsid w:val="00113A54"/>
    <w:rsid w:val="00113B6D"/>
    <w:rsid w:val="0011414F"/>
    <w:rsid w:val="001141A8"/>
    <w:rsid w:val="00114713"/>
    <w:rsid w:val="001147E8"/>
    <w:rsid w:val="00114EC7"/>
    <w:rsid w:val="00114FB6"/>
    <w:rsid w:val="001154ED"/>
    <w:rsid w:val="0011557C"/>
    <w:rsid w:val="001158C3"/>
    <w:rsid w:val="00115993"/>
    <w:rsid w:val="00115CED"/>
    <w:rsid w:val="00115D0A"/>
    <w:rsid w:val="00115FD0"/>
    <w:rsid w:val="00116091"/>
    <w:rsid w:val="00116443"/>
    <w:rsid w:val="0011649E"/>
    <w:rsid w:val="00116587"/>
    <w:rsid w:val="00116630"/>
    <w:rsid w:val="001166FD"/>
    <w:rsid w:val="0011684D"/>
    <w:rsid w:val="00116925"/>
    <w:rsid w:val="00116A4B"/>
    <w:rsid w:val="00116A77"/>
    <w:rsid w:val="00116B74"/>
    <w:rsid w:val="001172D3"/>
    <w:rsid w:val="00117972"/>
    <w:rsid w:val="00117B03"/>
    <w:rsid w:val="00117C62"/>
    <w:rsid w:val="00117D13"/>
    <w:rsid w:val="00117DBB"/>
    <w:rsid w:val="00120215"/>
    <w:rsid w:val="001204FB"/>
    <w:rsid w:val="00120856"/>
    <w:rsid w:val="001208ED"/>
    <w:rsid w:val="001209A9"/>
    <w:rsid w:val="00120B8C"/>
    <w:rsid w:val="00120F0A"/>
    <w:rsid w:val="00121641"/>
    <w:rsid w:val="001216BB"/>
    <w:rsid w:val="00121C03"/>
    <w:rsid w:val="00121E24"/>
    <w:rsid w:val="00121E32"/>
    <w:rsid w:val="00121F4A"/>
    <w:rsid w:val="001220A9"/>
    <w:rsid w:val="00122203"/>
    <w:rsid w:val="0012246E"/>
    <w:rsid w:val="001227E3"/>
    <w:rsid w:val="00122A2D"/>
    <w:rsid w:val="00122BB0"/>
    <w:rsid w:val="00122EAB"/>
    <w:rsid w:val="00122F67"/>
    <w:rsid w:val="001230D9"/>
    <w:rsid w:val="001230E3"/>
    <w:rsid w:val="0012357E"/>
    <w:rsid w:val="00123658"/>
    <w:rsid w:val="00123D4A"/>
    <w:rsid w:val="00123E1D"/>
    <w:rsid w:val="0012411F"/>
    <w:rsid w:val="001242AE"/>
    <w:rsid w:val="0012476D"/>
    <w:rsid w:val="001247F3"/>
    <w:rsid w:val="00124A25"/>
    <w:rsid w:val="00124AC9"/>
    <w:rsid w:val="00124D2E"/>
    <w:rsid w:val="0012548D"/>
    <w:rsid w:val="001255D0"/>
    <w:rsid w:val="001257E0"/>
    <w:rsid w:val="00125E56"/>
    <w:rsid w:val="00125FC5"/>
    <w:rsid w:val="00126AEF"/>
    <w:rsid w:val="00126D62"/>
    <w:rsid w:val="00126E05"/>
    <w:rsid w:val="00126EDA"/>
    <w:rsid w:val="00126FA8"/>
    <w:rsid w:val="001272B4"/>
    <w:rsid w:val="001275F8"/>
    <w:rsid w:val="00127857"/>
    <w:rsid w:val="00127DFA"/>
    <w:rsid w:val="00127E4A"/>
    <w:rsid w:val="001300CA"/>
    <w:rsid w:val="001300D0"/>
    <w:rsid w:val="00130494"/>
    <w:rsid w:val="00130656"/>
    <w:rsid w:val="0013077E"/>
    <w:rsid w:val="00130A6E"/>
    <w:rsid w:val="00130B3F"/>
    <w:rsid w:val="00130CC3"/>
    <w:rsid w:val="00130F09"/>
    <w:rsid w:val="00130F2B"/>
    <w:rsid w:val="001310EA"/>
    <w:rsid w:val="00131181"/>
    <w:rsid w:val="00131567"/>
    <w:rsid w:val="001316F8"/>
    <w:rsid w:val="0013173A"/>
    <w:rsid w:val="00131ADF"/>
    <w:rsid w:val="00131B69"/>
    <w:rsid w:val="00131B95"/>
    <w:rsid w:val="00131F81"/>
    <w:rsid w:val="001320DE"/>
    <w:rsid w:val="00132174"/>
    <w:rsid w:val="001321C9"/>
    <w:rsid w:val="0013220F"/>
    <w:rsid w:val="0013224B"/>
    <w:rsid w:val="0013254E"/>
    <w:rsid w:val="00132CB4"/>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7FA"/>
    <w:rsid w:val="00135162"/>
    <w:rsid w:val="00135211"/>
    <w:rsid w:val="0013522E"/>
    <w:rsid w:val="00135697"/>
    <w:rsid w:val="00135725"/>
    <w:rsid w:val="00135732"/>
    <w:rsid w:val="00135797"/>
    <w:rsid w:val="001357CF"/>
    <w:rsid w:val="0013593D"/>
    <w:rsid w:val="00135BE2"/>
    <w:rsid w:val="00136238"/>
    <w:rsid w:val="001363C3"/>
    <w:rsid w:val="001367D9"/>
    <w:rsid w:val="0013697A"/>
    <w:rsid w:val="00136D07"/>
    <w:rsid w:val="001373E1"/>
    <w:rsid w:val="00137744"/>
    <w:rsid w:val="00137AA8"/>
    <w:rsid w:val="00137F61"/>
    <w:rsid w:val="00137FB7"/>
    <w:rsid w:val="0014013A"/>
    <w:rsid w:val="001401C4"/>
    <w:rsid w:val="001403FD"/>
    <w:rsid w:val="00140716"/>
    <w:rsid w:val="00140734"/>
    <w:rsid w:val="0014079F"/>
    <w:rsid w:val="00140AF3"/>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5FE"/>
    <w:rsid w:val="0014362C"/>
    <w:rsid w:val="001436E3"/>
    <w:rsid w:val="0014385D"/>
    <w:rsid w:val="00143B16"/>
    <w:rsid w:val="00143B3B"/>
    <w:rsid w:val="00143DE8"/>
    <w:rsid w:val="001445A7"/>
    <w:rsid w:val="00144626"/>
    <w:rsid w:val="00144830"/>
    <w:rsid w:val="00144893"/>
    <w:rsid w:val="00144F1C"/>
    <w:rsid w:val="0014506C"/>
    <w:rsid w:val="00145128"/>
    <w:rsid w:val="001455E8"/>
    <w:rsid w:val="0014564A"/>
    <w:rsid w:val="0014595E"/>
    <w:rsid w:val="00145A19"/>
    <w:rsid w:val="00145C00"/>
    <w:rsid w:val="00145DFF"/>
    <w:rsid w:val="001461FD"/>
    <w:rsid w:val="00146218"/>
    <w:rsid w:val="00146374"/>
    <w:rsid w:val="001465ED"/>
    <w:rsid w:val="00146CB4"/>
    <w:rsid w:val="00146D4A"/>
    <w:rsid w:val="001471CF"/>
    <w:rsid w:val="001471F5"/>
    <w:rsid w:val="00147691"/>
    <w:rsid w:val="00147A5E"/>
    <w:rsid w:val="00147B94"/>
    <w:rsid w:val="00147CA3"/>
    <w:rsid w:val="00147E4B"/>
    <w:rsid w:val="00147F5C"/>
    <w:rsid w:val="001500BA"/>
    <w:rsid w:val="001501C7"/>
    <w:rsid w:val="001503F8"/>
    <w:rsid w:val="001505F5"/>
    <w:rsid w:val="001506AC"/>
    <w:rsid w:val="001506EE"/>
    <w:rsid w:val="001509BB"/>
    <w:rsid w:val="00150CB6"/>
    <w:rsid w:val="00150F78"/>
    <w:rsid w:val="00151069"/>
    <w:rsid w:val="001511CC"/>
    <w:rsid w:val="001511E0"/>
    <w:rsid w:val="00151381"/>
    <w:rsid w:val="00151664"/>
    <w:rsid w:val="00151C64"/>
    <w:rsid w:val="00151E94"/>
    <w:rsid w:val="00151F1E"/>
    <w:rsid w:val="0015216C"/>
    <w:rsid w:val="001526BF"/>
    <w:rsid w:val="0015272A"/>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6F04"/>
    <w:rsid w:val="00157158"/>
    <w:rsid w:val="0015751C"/>
    <w:rsid w:val="0015754A"/>
    <w:rsid w:val="001576EA"/>
    <w:rsid w:val="0015773B"/>
    <w:rsid w:val="0015791A"/>
    <w:rsid w:val="00157CE0"/>
    <w:rsid w:val="00157DDA"/>
    <w:rsid w:val="00157FDD"/>
    <w:rsid w:val="0016037C"/>
    <w:rsid w:val="001604D4"/>
    <w:rsid w:val="001608DA"/>
    <w:rsid w:val="00160937"/>
    <w:rsid w:val="00160D6E"/>
    <w:rsid w:val="00160E76"/>
    <w:rsid w:val="00160F52"/>
    <w:rsid w:val="001610AB"/>
    <w:rsid w:val="0016110B"/>
    <w:rsid w:val="00161167"/>
    <w:rsid w:val="00161459"/>
    <w:rsid w:val="0016158A"/>
    <w:rsid w:val="00161838"/>
    <w:rsid w:val="00161CBD"/>
    <w:rsid w:val="00161EF2"/>
    <w:rsid w:val="00162074"/>
    <w:rsid w:val="00162243"/>
    <w:rsid w:val="00162382"/>
    <w:rsid w:val="001624F5"/>
    <w:rsid w:val="001628B4"/>
    <w:rsid w:val="00162909"/>
    <w:rsid w:val="00162DE1"/>
    <w:rsid w:val="00163044"/>
    <w:rsid w:val="001631DC"/>
    <w:rsid w:val="00163256"/>
    <w:rsid w:val="001635F4"/>
    <w:rsid w:val="00163664"/>
    <w:rsid w:val="001639B3"/>
    <w:rsid w:val="00163A14"/>
    <w:rsid w:val="00164054"/>
    <w:rsid w:val="0016430D"/>
    <w:rsid w:val="00164649"/>
    <w:rsid w:val="00164BE5"/>
    <w:rsid w:val="00164DEB"/>
    <w:rsid w:val="00164E65"/>
    <w:rsid w:val="00164FE3"/>
    <w:rsid w:val="00165123"/>
    <w:rsid w:val="00165445"/>
    <w:rsid w:val="0016547C"/>
    <w:rsid w:val="00165556"/>
    <w:rsid w:val="00165566"/>
    <w:rsid w:val="00165570"/>
    <w:rsid w:val="00165935"/>
    <w:rsid w:val="00165A09"/>
    <w:rsid w:val="00165BCE"/>
    <w:rsid w:val="00165DDA"/>
    <w:rsid w:val="00166233"/>
    <w:rsid w:val="00166457"/>
    <w:rsid w:val="0016662D"/>
    <w:rsid w:val="00166920"/>
    <w:rsid w:val="00166931"/>
    <w:rsid w:val="00166AA4"/>
    <w:rsid w:val="00166D8B"/>
    <w:rsid w:val="00167026"/>
    <w:rsid w:val="00167033"/>
    <w:rsid w:val="001671AE"/>
    <w:rsid w:val="00167416"/>
    <w:rsid w:val="00167927"/>
    <w:rsid w:val="00167B7D"/>
    <w:rsid w:val="00167D76"/>
    <w:rsid w:val="00167F1F"/>
    <w:rsid w:val="0017033C"/>
    <w:rsid w:val="001703CB"/>
    <w:rsid w:val="00170614"/>
    <w:rsid w:val="0017079D"/>
    <w:rsid w:val="00170883"/>
    <w:rsid w:val="001708C2"/>
    <w:rsid w:val="00170A5A"/>
    <w:rsid w:val="00170E41"/>
    <w:rsid w:val="001715CB"/>
    <w:rsid w:val="00171A00"/>
    <w:rsid w:val="00171F3A"/>
    <w:rsid w:val="00171F4D"/>
    <w:rsid w:val="0017235E"/>
    <w:rsid w:val="0017248B"/>
    <w:rsid w:val="001729AC"/>
    <w:rsid w:val="00172BD7"/>
    <w:rsid w:val="00172D52"/>
    <w:rsid w:val="001730FA"/>
    <w:rsid w:val="00173244"/>
    <w:rsid w:val="00173399"/>
    <w:rsid w:val="0017359F"/>
    <w:rsid w:val="001737B1"/>
    <w:rsid w:val="00173882"/>
    <w:rsid w:val="00173C21"/>
    <w:rsid w:val="0017405C"/>
    <w:rsid w:val="001740CB"/>
    <w:rsid w:val="00174104"/>
    <w:rsid w:val="00174700"/>
    <w:rsid w:val="001748E8"/>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86"/>
    <w:rsid w:val="00175CF4"/>
    <w:rsid w:val="00175D72"/>
    <w:rsid w:val="00175E3C"/>
    <w:rsid w:val="00175FBB"/>
    <w:rsid w:val="00176042"/>
    <w:rsid w:val="0017615A"/>
    <w:rsid w:val="0017624D"/>
    <w:rsid w:val="001763DF"/>
    <w:rsid w:val="00176572"/>
    <w:rsid w:val="001766E2"/>
    <w:rsid w:val="0017673E"/>
    <w:rsid w:val="001767D9"/>
    <w:rsid w:val="001769AB"/>
    <w:rsid w:val="00176A33"/>
    <w:rsid w:val="001772B5"/>
    <w:rsid w:val="00177529"/>
    <w:rsid w:val="00177531"/>
    <w:rsid w:val="001775EE"/>
    <w:rsid w:val="001777EC"/>
    <w:rsid w:val="00177BCB"/>
    <w:rsid w:val="00177CD8"/>
    <w:rsid w:val="00180036"/>
    <w:rsid w:val="001802C1"/>
    <w:rsid w:val="001802FF"/>
    <w:rsid w:val="001805BD"/>
    <w:rsid w:val="001809BD"/>
    <w:rsid w:val="00180C46"/>
    <w:rsid w:val="00180D07"/>
    <w:rsid w:val="001812F1"/>
    <w:rsid w:val="0018137E"/>
    <w:rsid w:val="001813C2"/>
    <w:rsid w:val="0018150D"/>
    <w:rsid w:val="001816D8"/>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802"/>
    <w:rsid w:val="00183AEC"/>
    <w:rsid w:val="00183D5C"/>
    <w:rsid w:val="00183FD7"/>
    <w:rsid w:val="001843E6"/>
    <w:rsid w:val="00184A60"/>
    <w:rsid w:val="001852E6"/>
    <w:rsid w:val="001854C7"/>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030"/>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D1"/>
    <w:rsid w:val="00192D01"/>
    <w:rsid w:val="00193063"/>
    <w:rsid w:val="00193169"/>
    <w:rsid w:val="0019367D"/>
    <w:rsid w:val="0019369E"/>
    <w:rsid w:val="0019370C"/>
    <w:rsid w:val="001939FC"/>
    <w:rsid w:val="00193AEB"/>
    <w:rsid w:val="00193CBE"/>
    <w:rsid w:val="00193EAB"/>
    <w:rsid w:val="00193FF2"/>
    <w:rsid w:val="0019420A"/>
    <w:rsid w:val="001944FA"/>
    <w:rsid w:val="001947C0"/>
    <w:rsid w:val="001948BE"/>
    <w:rsid w:val="00194977"/>
    <w:rsid w:val="00194B77"/>
    <w:rsid w:val="001954CF"/>
    <w:rsid w:val="00195575"/>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2092"/>
    <w:rsid w:val="001A23C7"/>
    <w:rsid w:val="001A26E6"/>
    <w:rsid w:val="001A27D1"/>
    <w:rsid w:val="001A291B"/>
    <w:rsid w:val="001A2C77"/>
    <w:rsid w:val="001A30FE"/>
    <w:rsid w:val="001A31A2"/>
    <w:rsid w:val="001A4063"/>
    <w:rsid w:val="001A4201"/>
    <w:rsid w:val="001A43ED"/>
    <w:rsid w:val="001A4462"/>
    <w:rsid w:val="001A4E8F"/>
    <w:rsid w:val="001A4FF3"/>
    <w:rsid w:val="001A502D"/>
    <w:rsid w:val="001A5249"/>
    <w:rsid w:val="001A5578"/>
    <w:rsid w:val="001A56A3"/>
    <w:rsid w:val="001A59D9"/>
    <w:rsid w:val="001A5D3D"/>
    <w:rsid w:val="001A5E24"/>
    <w:rsid w:val="001A6136"/>
    <w:rsid w:val="001A6590"/>
    <w:rsid w:val="001A67C7"/>
    <w:rsid w:val="001A6839"/>
    <w:rsid w:val="001A6A9F"/>
    <w:rsid w:val="001A6B05"/>
    <w:rsid w:val="001A6C8A"/>
    <w:rsid w:val="001A6FE3"/>
    <w:rsid w:val="001A7295"/>
    <w:rsid w:val="001A73C4"/>
    <w:rsid w:val="001A7517"/>
    <w:rsid w:val="001A761A"/>
    <w:rsid w:val="001A79B2"/>
    <w:rsid w:val="001A7C3C"/>
    <w:rsid w:val="001A7F0C"/>
    <w:rsid w:val="001A7FAB"/>
    <w:rsid w:val="001B009C"/>
    <w:rsid w:val="001B00B5"/>
    <w:rsid w:val="001B08B2"/>
    <w:rsid w:val="001B09FE"/>
    <w:rsid w:val="001B0B67"/>
    <w:rsid w:val="001B0E3A"/>
    <w:rsid w:val="001B0F0A"/>
    <w:rsid w:val="001B1065"/>
    <w:rsid w:val="001B1167"/>
    <w:rsid w:val="001B1285"/>
    <w:rsid w:val="001B1289"/>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5A9"/>
    <w:rsid w:val="001B3659"/>
    <w:rsid w:val="001B3A66"/>
    <w:rsid w:val="001B3BC5"/>
    <w:rsid w:val="001B3C2A"/>
    <w:rsid w:val="001B3C55"/>
    <w:rsid w:val="001B3F5A"/>
    <w:rsid w:val="001B4107"/>
    <w:rsid w:val="001B4260"/>
    <w:rsid w:val="001B4269"/>
    <w:rsid w:val="001B45E1"/>
    <w:rsid w:val="001B5101"/>
    <w:rsid w:val="001B51B4"/>
    <w:rsid w:val="001B5865"/>
    <w:rsid w:val="001B5984"/>
    <w:rsid w:val="001B5BEA"/>
    <w:rsid w:val="001B5E8B"/>
    <w:rsid w:val="001B5EB7"/>
    <w:rsid w:val="001B6257"/>
    <w:rsid w:val="001B62C9"/>
    <w:rsid w:val="001B6718"/>
    <w:rsid w:val="001B67D0"/>
    <w:rsid w:val="001B6886"/>
    <w:rsid w:val="001B6950"/>
    <w:rsid w:val="001B6D14"/>
    <w:rsid w:val="001B6FE7"/>
    <w:rsid w:val="001B74E5"/>
    <w:rsid w:val="001B74F4"/>
    <w:rsid w:val="001B7A21"/>
    <w:rsid w:val="001B7D71"/>
    <w:rsid w:val="001B7EF6"/>
    <w:rsid w:val="001C00E2"/>
    <w:rsid w:val="001C0637"/>
    <w:rsid w:val="001C0778"/>
    <w:rsid w:val="001C0CCE"/>
    <w:rsid w:val="001C0CFD"/>
    <w:rsid w:val="001C0DC0"/>
    <w:rsid w:val="001C0E2F"/>
    <w:rsid w:val="001C0E69"/>
    <w:rsid w:val="001C0F65"/>
    <w:rsid w:val="001C13BE"/>
    <w:rsid w:val="001C1429"/>
    <w:rsid w:val="001C16AE"/>
    <w:rsid w:val="001C1703"/>
    <w:rsid w:val="001C180C"/>
    <w:rsid w:val="001C1C77"/>
    <w:rsid w:val="001C1FEB"/>
    <w:rsid w:val="001C24FF"/>
    <w:rsid w:val="001C2535"/>
    <w:rsid w:val="001C26CD"/>
    <w:rsid w:val="001C2A63"/>
    <w:rsid w:val="001C2DA7"/>
    <w:rsid w:val="001C2DB0"/>
    <w:rsid w:val="001C3089"/>
    <w:rsid w:val="001C30CD"/>
    <w:rsid w:val="001C31D9"/>
    <w:rsid w:val="001C3497"/>
    <w:rsid w:val="001C34ED"/>
    <w:rsid w:val="001C3613"/>
    <w:rsid w:val="001C36A1"/>
    <w:rsid w:val="001C37AB"/>
    <w:rsid w:val="001C3AD3"/>
    <w:rsid w:val="001C3BBD"/>
    <w:rsid w:val="001C400B"/>
    <w:rsid w:val="001C4175"/>
    <w:rsid w:val="001C4206"/>
    <w:rsid w:val="001C4223"/>
    <w:rsid w:val="001C44CD"/>
    <w:rsid w:val="001C455E"/>
    <w:rsid w:val="001C490B"/>
    <w:rsid w:val="001C4A6D"/>
    <w:rsid w:val="001C4DB0"/>
    <w:rsid w:val="001C4E6E"/>
    <w:rsid w:val="001C4EE6"/>
    <w:rsid w:val="001C52C9"/>
    <w:rsid w:val="001C5323"/>
    <w:rsid w:val="001C54A2"/>
    <w:rsid w:val="001C54B4"/>
    <w:rsid w:val="001C5839"/>
    <w:rsid w:val="001C5907"/>
    <w:rsid w:val="001C59B5"/>
    <w:rsid w:val="001C5BFE"/>
    <w:rsid w:val="001C5DFD"/>
    <w:rsid w:val="001C5E34"/>
    <w:rsid w:val="001C6011"/>
    <w:rsid w:val="001C607A"/>
    <w:rsid w:val="001C6362"/>
    <w:rsid w:val="001C65EC"/>
    <w:rsid w:val="001C661E"/>
    <w:rsid w:val="001C6989"/>
    <w:rsid w:val="001C6B92"/>
    <w:rsid w:val="001C6D5C"/>
    <w:rsid w:val="001C6ED1"/>
    <w:rsid w:val="001C718B"/>
    <w:rsid w:val="001C75EE"/>
    <w:rsid w:val="001C78FF"/>
    <w:rsid w:val="001C795F"/>
    <w:rsid w:val="001C7B9B"/>
    <w:rsid w:val="001C7CC0"/>
    <w:rsid w:val="001D00A8"/>
    <w:rsid w:val="001D066A"/>
    <w:rsid w:val="001D06C4"/>
    <w:rsid w:val="001D07BB"/>
    <w:rsid w:val="001D09B1"/>
    <w:rsid w:val="001D0AA2"/>
    <w:rsid w:val="001D0AA5"/>
    <w:rsid w:val="001D0BCC"/>
    <w:rsid w:val="001D0D09"/>
    <w:rsid w:val="001D10B2"/>
    <w:rsid w:val="001D10FA"/>
    <w:rsid w:val="001D14C2"/>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BDA"/>
    <w:rsid w:val="001D4CDA"/>
    <w:rsid w:val="001D4D34"/>
    <w:rsid w:val="001D4DB7"/>
    <w:rsid w:val="001D531F"/>
    <w:rsid w:val="001D5985"/>
    <w:rsid w:val="001D5D35"/>
    <w:rsid w:val="001D6139"/>
    <w:rsid w:val="001D64B8"/>
    <w:rsid w:val="001D64D8"/>
    <w:rsid w:val="001D6C26"/>
    <w:rsid w:val="001D6C4A"/>
    <w:rsid w:val="001D6D30"/>
    <w:rsid w:val="001D7001"/>
    <w:rsid w:val="001D7264"/>
    <w:rsid w:val="001D7837"/>
    <w:rsid w:val="001D79EB"/>
    <w:rsid w:val="001D7A90"/>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4B2"/>
    <w:rsid w:val="001E19BC"/>
    <w:rsid w:val="001E1A48"/>
    <w:rsid w:val="001E1D61"/>
    <w:rsid w:val="001E21DC"/>
    <w:rsid w:val="001E240E"/>
    <w:rsid w:val="001E259E"/>
    <w:rsid w:val="001E27B2"/>
    <w:rsid w:val="001E2802"/>
    <w:rsid w:val="001E293A"/>
    <w:rsid w:val="001E2A55"/>
    <w:rsid w:val="001E2D51"/>
    <w:rsid w:val="001E2D90"/>
    <w:rsid w:val="001E2DE2"/>
    <w:rsid w:val="001E2FA2"/>
    <w:rsid w:val="001E3347"/>
    <w:rsid w:val="001E3566"/>
    <w:rsid w:val="001E38A1"/>
    <w:rsid w:val="001E38CB"/>
    <w:rsid w:val="001E39A5"/>
    <w:rsid w:val="001E39AC"/>
    <w:rsid w:val="001E3D02"/>
    <w:rsid w:val="001E3FCC"/>
    <w:rsid w:val="001E4361"/>
    <w:rsid w:val="001E460A"/>
    <w:rsid w:val="001E48C9"/>
    <w:rsid w:val="001E49C6"/>
    <w:rsid w:val="001E4AB2"/>
    <w:rsid w:val="001E4F2F"/>
    <w:rsid w:val="001E513A"/>
    <w:rsid w:val="001E52D7"/>
    <w:rsid w:val="001E5525"/>
    <w:rsid w:val="001E5636"/>
    <w:rsid w:val="001E574D"/>
    <w:rsid w:val="001E5CB0"/>
    <w:rsid w:val="001E5F58"/>
    <w:rsid w:val="001E6002"/>
    <w:rsid w:val="001E6056"/>
    <w:rsid w:val="001E612C"/>
    <w:rsid w:val="001E65E1"/>
    <w:rsid w:val="001E6AC6"/>
    <w:rsid w:val="001E6ECD"/>
    <w:rsid w:val="001E73B8"/>
    <w:rsid w:val="001E7554"/>
    <w:rsid w:val="001E7585"/>
    <w:rsid w:val="001E763E"/>
    <w:rsid w:val="001E769A"/>
    <w:rsid w:val="001E779A"/>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9D1"/>
    <w:rsid w:val="001F2A37"/>
    <w:rsid w:val="001F2A40"/>
    <w:rsid w:val="001F2B22"/>
    <w:rsid w:val="001F2E23"/>
    <w:rsid w:val="001F2F0C"/>
    <w:rsid w:val="001F30F3"/>
    <w:rsid w:val="001F3298"/>
    <w:rsid w:val="001F3582"/>
    <w:rsid w:val="001F380F"/>
    <w:rsid w:val="001F3A6F"/>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87"/>
    <w:rsid w:val="001F5FB0"/>
    <w:rsid w:val="001F6011"/>
    <w:rsid w:val="001F6146"/>
    <w:rsid w:val="001F626F"/>
    <w:rsid w:val="001F644A"/>
    <w:rsid w:val="001F6490"/>
    <w:rsid w:val="001F654A"/>
    <w:rsid w:val="001F692E"/>
    <w:rsid w:val="001F6A47"/>
    <w:rsid w:val="001F6B96"/>
    <w:rsid w:val="001F6D48"/>
    <w:rsid w:val="001F6E83"/>
    <w:rsid w:val="001F6EC8"/>
    <w:rsid w:val="001F6F54"/>
    <w:rsid w:val="001F70AF"/>
    <w:rsid w:val="001F7191"/>
    <w:rsid w:val="001F71EC"/>
    <w:rsid w:val="001F76C8"/>
    <w:rsid w:val="001F7E2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85E"/>
    <w:rsid w:val="00202AA6"/>
    <w:rsid w:val="00202BA1"/>
    <w:rsid w:val="00202BAF"/>
    <w:rsid w:val="002035A9"/>
    <w:rsid w:val="00203794"/>
    <w:rsid w:val="002037D8"/>
    <w:rsid w:val="002038E3"/>
    <w:rsid w:val="00203ABA"/>
    <w:rsid w:val="00203AEF"/>
    <w:rsid w:val="00203FCF"/>
    <w:rsid w:val="0020422C"/>
    <w:rsid w:val="002042BB"/>
    <w:rsid w:val="002043FE"/>
    <w:rsid w:val="002048DA"/>
    <w:rsid w:val="00204C53"/>
    <w:rsid w:val="00204D49"/>
    <w:rsid w:val="00204EAC"/>
    <w:rsid w:val="00205172"/>
    <w:rsid w:val="002055CA"/>
    <w:rsid w:val="00205785"/>
    <w:rsid w:val="00205EB9"/>
    <w:rsid w:val="00205FFE"/>
    <w:rsid w:val="002063EC"/>
    <w:rsid w:val="002065B0"/>
    <w:rsid w:val="0020661E"/>
    <w:rsid w:val="00206FAD"/>
    <w:rsid w:val="0020703A"/>
    <w:rsid w:val="00207079"/>
    <w:rsid w:val="00207158"/>
    <w:rsid w:val="002071C0"/>
    <w:rsid w:val="002071D5"/>
    <w:rsid w:val="00207A0A"/>
    <w:rsid w:val="00207A78"/>
    <w:rsid w:val="00207B5D"/>
    <w:rsid w:val="00207C55"/>
    <w:rsid w:val="00207D2C"/>
    <w:rsid w:val="00207DD4"/>
    <w:rsid w:val="00207DEC"/>
    <w:rsid w:val="0020E14D"/>
    <w:rsid w:val="0021016F"/>
    <w:rsid w:val="00210418"/>
    <w:rsid w:val="002104C9"/>
    <w:rsid w:val="0021053D"/>
    <w:rsid w:val="0021068A"/>
    <w:rsid w:val="002106F9"/>
    <w:rsid w:val="002107CC"/>
    <w:rsid w:val="00210BC1"/>
    <w:rsid w:val="00211058"/>
    <w:rsid w:val="002110FA"/>
    <w:rsid w:val="0021111A"/>
    <w:rsid w:val="00211506"/>
    <w:rsid w:val="0021195B"/>
    <w:rsid w:val="00211BB6"/>
    <w:rsid w:val="00211D0E"/>
    <w:rsid w:val="00211E35"/>
    <w:rsid w:val="00211EE9"/>
    <w:rsid w:val="0021217F"/>
    <w:rsid w:val="002122C1"/>
    <w:rsid w:val="00212424"/>
    <w:rsid w:val="00212524"/>
    <w:rsid w:val="002126EF"/>
    <w:rsid w:val="002127EC"/>
    <w:rsid w:val="00212B75"/>
    <w:rsid w:val="00212FCE"/>
    <w:rsid w:val="00213189"/>
    <w:rsid w:val="00213263"/>
    <w:rsid w:val="0021350C"/>
    <w:rsid w:val="002137A1"/>
    <w:rsid w:val="002138E8"/>
    <w:rsid w:val="002138F5"/>
    <w:rsid w:val="00213989"/>
    <w:rsid w:val="00213DBC"/>
    <w:rsid w:val="00213DF4"/>
    <w:rsid w:val="00213E21"/>
    <w:rsid w:val="00213FF9"/>
    <w:rsid w:val="002140F5"/>
    <w:rsid w:val="00214203"/>
    <w:rsid w:val="00214865"/>
    <w:rsid w:val="002148E3"/>
    <w:rsid w:val="00214AD9"/>
    <w:rsid w:val="00214ECE"/>
    <w:rsid w:val="00215021"/>
    <w:rsid w:val="002150DC"/>
    <w:rsid w:val="0021530E"/>
    <w:rsid w:val="002156F0"/>
    <w:rsid w:val="0021571A"/>
    <w:rsid w:val="00215848"/>
    <w:rsid w:val="00215896"/>
    <w:rsid w:val="0021594D"/>
    <w:rsid w:val="00215A39"/>
    <w:rsid w:val="00215C98"/>
    <w:rsid w:val="00215EBA"/>
    <w:rsid w:val="00215F6C"/>
    <w:rsid w:val="0021622A"/>
    <w:rsid w:val="00216479"/>
    <w:rsid w:val="002165B0"/>
    <w:rsid w:val="002166A1"/>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AD"/>
    <w:rsid w:val="002207E5"/>
    <w:rsid w:val="00220D82"/>
    <w:rsid w:val="00220F54"/>
    <w:rsid w:val="0022127F"/>
    <w:rsid w:val="002215EC"/>
    <w:rsid w:val="00221607"/>
    <w:rsid w:val="00221A4C"/>
    <w:rsid w:val="00221C9D"/>
    <w:rsid w:val="00221DA4"/>
    <w:rsid w:val="00222186"/>
    <w:rsid w:val="002223C9"/>
    <w:rsid w:val="00222739"/>
    <w:rsid w:val="0022286B"/>
    <w:rsid w:val="0022287D"/>
    <w:rsid w:val="00222F37"/>
    <w:rsid w:val="002230FF"/>
    <w:rsid w:val="002235C8"/>
    <w:rsid w:val="00223797"/>
    <w:rsid w:val="0022384A"/>
    <w:rsid w:val="00223A27"/>
    <w:rsid w:val="00223AD0"/>
    <w:rsid w:val="00223B7C"/>
    <w:rsid w:val="00224372"/>
    <w:rsid w:val="0022440F"/>
    <w:rsid w:val="00224467"/>
    <w:rsid w:val="002246E8"/>
    <w:rsid w:val="00224996"/>
    <w:rsid w:val="00224D85"/>
    <w:rsid w:val="00224DFA"/>
    <w:rsid w:val="00225013"/>
    <w:rsid w:val="002250DA"/>
    <w:rsid w:val="002251E4"/>
    <w:rsid w:val="00225426"/>
    <w:rsid w:val="00225699"/>
    <w:rsid w:val="00225707"/>
    <w:rsid w:val="00225A71"/>
    <w:rsid w:val="00225BF3"/>
    <w:rsid w:val="00225E75"/>
    <w:rsid w:val="002264D0"/>
    <w:rsid w:val="00226605"/>
    <w:rsid w:val="002266C8"/>
    <w:rsid w:val="00226962"/>
    <w:rsid w:val="00226983"/>
    <w:rsid w:val="00226BB8"/>
    <w:rsid w:val="00226C2E"/>
    <w:rsid w:val="00226CD8"/>
    <w:rsid w:val="00226DA1"/>
    <w:rsid w:val="00227537"/>
    <w:rsid w:val="00227791"/>
    <w:rsid w:val="002279A7"/>
    <w:rsid w:val="00227CD1"/>
    <w:rsid w:val="00227D29"/>
    <w:rsid w:val="00227F43"/>
    <w:rsid w:val="002288BC"/>
    <w:rsid w:val="00230067"/>
    <w:rsid w:val="002304F9"/>
    <w:rsid w:val="00230771"/>
    <w:rsid w:val="002307F4"/>
    <w:rsid w:val="00230B2B"/>
    <w:rsid w:val="00230B3A"/>
    <w:rsid w:val="00230C4B"/>
    <w:rsid w:val="00230F9B"/>
    <w:rsid w:val="00231011"/>
    <w:rsid w:val="00231154"/>
    <w:rsid w:val="00231316"/>
    <w:rsid w:val="00231339"/>
    <w:rsid w:val="0023144B"/>
    <w:rsid w:val="00231567"/>
    <w:rsid w:val="0023156E"/>
    <w:rsid w:val="00231622"/>
    <w:rsid w:val="00231FAE"/>
    <w:rsid w:val="00231FB3"/>
    <w:rsid w:val="0023216C"/>
    <w:rsid w:val="00232792"/>
    <w:rsid w:val="00232A55"/>
    <w:rsid w:val="00232D3E"/>
    <w:rsid w:val="0023380B"/>
    <w:rsid w:val="00233AF3"/>
    <w:rsid w:val="00233BF3"/>
    <w:rsid w:val="00233D8F"/>
    <w:rsid w:val="00233DAE"/>
    <w:rsid w:val="00234119"/>
    <w:rsid w:val="002343C3"/>
    <w:rsid w:val="002344B8"/>
    <w:rsid w:val="002344C0"/>
    <w:rsid w:val="00234559"/>
    <w:rsid w:val="00234586"/>
    <w:rsid w:val="00234795"/>
    <w:rsid w:val="00234F04"/>
    <w:rsid w:val="002350BF"/>
    <w:rsid w:val="0023516E"/>
    <w:rsid w:val="002357CA"/>
    <w:rsid w:val="00235901"/>
    <w:rsid w:val="00235B00"/>
    <w:rsid w:val="00235BD1"/>
    <w:rsid w:val="00236071"/>
    <w:rsid w:val="0023614C"/>
    <w:rsid w:val="00236176"/>
    <w:rsid w:val="00236BDC"/>
    <w:rsid w:val="00237222"/>
    <w:rsid w:val="00237436"/>
    <w:rsid w:val="002379D1"/>
    <w:rsid w:val="00237CC9"/>
    <w:rsid w:val="00240082"/>
    <w:rsid w:val="0024024D"/>
    <w:rsid w:val="00240250"/>
    <w:rsid w:val="00240D35"/>
    <w:rsid w:val="00240D7F"/>
    <w:rsid w:val="00240D8D"/>
    <w:rsid w:val="00240DEF"/>
    <w:rsid w:val="00240FF9"/>
    <w:rsid w:val="002415AF"/>
    <w:rsid w:val="002415DF"/>
    <w:rsid w:val="00241A1A"/>
    <w:rsid w:val="00241A5C"/>
    <w:rsid w:val="00241CDC"/>
    <w:rsid w:val="00241D84"/>
    <w:rsid w:val="00241EFA"/>
    <w:rsid w:val="00241F76"/>
    <w:rsid w:val="00241F82"/>
    <w:rsid w:val="00241F89"/>
    <w:rsid w:val="00242492"/>
    <w:rsid w:val="00242A20"/>
    <w:rsid w:val="00242AA4"/>
    <w:rsid w:val="00242CBF"/>
    <w:rsid w:val="00242F40"/>
    <w:rsid w:val="00242FD3"/>
    <w:rsid w:val="00242FFE"/>
    <w:rsid w:val="00243047"/>
    <w:rsid w:val="00243131"/>
    <w:rsid w:val="002431DA"/>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15E"/>
    <w:rsid w:val="00245388"/>
    <w:rsid w:val="0024620F"/>
    <w:rsid w:val="00246658"/>
    <w:rsid w:val="00246904"/>
    <w:rsid w:val="00246AA1"/>
    <w:rsid w:val="002470CD"/>
    <w:rsid w:val="002472E9"/>
    <w:rsid w:val="0024769D"/>
    <w:rsid w:val="002477E5"/>
    <w:rsid w:val="00247998"/>
    <w:rsid w:val="002479F8"/>
    <w:rsid w:val="00247D46"/>
    <w:rsid w:val="00247E60"/>
    <w:rsid w:val="00247E71"/>
    <w:rsid w:val="00247EF4"/>
    <w:rsid w:val="0025011A"/>
    <w:rsid w:val="00250442"/>
    <w:rsid w:val="00250A0F"/>
    <w:rsid w:val="00250AA7"/>
    <w:rsid w:val="00250B50"/>
    <w:rsid w:val="00250BB5"/>
    <w:rsid w:val="00250DC5"/>
    <w:rsid w:val="0025115B"/>
    <w:rsid w:val="002511C7"/>
    <w:rsid w:val="00251297"/>
    <w:rsid w:val="002512B1"/>
    <w:rsid w:val="002512F8"/>
    <w:rsid w:val="00251408"/>
    <w:rsid w:val="0025141C"/>
    <w:rsid w:val="00251AE2"/>
    <w:rsid w:val="00251D11"/>
    <w:rsid w:val="00251DF1"/>
    <w:rsid w:val="00251E79"/>
    <w:rsid w:val="00251F1C"/>
    <w:rsid w:val="0025212A"/>
    <w:rsid w:val="00252637"/>
    <w:rsid w:val="0025267F"/>
    <w:rsid w:val="00252802"/>
    <w:rsid w:val="0025295B"/>
    <w:rsid w:val="00252A63"/>
    <w:rsid w:val="00252ADD"/>
    <w:rsid w:val="00252D08"/>
    <w:rsid w:val="0025316B"/>
    <w:rsid w:val="00253ACE"/>
    <w:rsid w:val="00254545"/>
    <w:rsid w:val="002545E5"/>
    <w:rsid w:val="00254661"/>
    <w:rsid w:val="002547EF"/>
    <w:rsid w:val="00254D2C"/>
    <w:rsid w:val="00254D92"/>
    <w:rsid w:val="00255116"/>
    <w:rsid w:val="002553C2"/>
    <w:rsid w:val="00255477"/>
    <w:rsid w:val="002555DB"/>
    <w:rsid w:val="002556D9"/>
    <w:rsid w:val="002556F5"/>
    <w:rsid w:val="002558A5"/>
    <w:rsid w:val="00255C6C"/>
    <w:rsid w:val="00256487"/>
    <w:rsid w:val="00256633"/>
    <w:rsid w:val="002569E9"/>
    <w:rsid w:val="00256A97"/>
    <w:rsid w:val="00256C13"/>
    <w:rsid w:val="002570DB"/>
    <w:rsid w:val="0025717B"/>
    <w:rsid w:val="002571BD"/>
    <w:rsid w:val="0025724F"/>
    <w:rsid w:val="0025744B"/>
    <w:rsid w:val="0025775E"/>
    <w:rsid w:val="00257767"/>
    <w:rsid w:val="0025777D"/>
    <w:rsid w:val="00260707"/>
    <w:rsid w:val="00260785"/>
    <w:rsid w:val="0026089E"/>
    <w:rsid w:val="00260A69"/>
    <w:rsid w:val="00260AE1"/>
    <w:rsid w:val="00260C50"/>
    <w:rsid w:val="00260E83"/>
    <w:rsid w:val="00260F3F"/>
    <w:rsid w:val="00261226"/>
    <w:rsid w:val="00261476"/>
    <w:rsid w:val="00261717"/>
    <w:rsid w:val="00261950"/>
    <w:rsid w:val="00261A4A"/>
    <w:rsid w:val="00261C80"/>
    <w:rsid w:val="00261CCE"/>
    <w:rsid w:val="00261D15"/>
    <w:rsid w:val="0026219F"/>
    <w:rsid w:val="002621B2"/>
    <w:rsid w:val="0026227A"/>
    <w:rsid w:val="002622EB"/>
    <w:rsid w:val="00262937"/>
    <w:rsid w:val="00262984"/>
    <w:rsid w:val="002629EA"/>
    <w:rsid w:val="00262A28"/>
    <w:rsid w:val="00262B30"/>
    <w:rsid w:val="00262E0E"/>
    <w:rsid w:val="00263055"/>
    <w:rsid w:val="002630C8"/>
    <w:rsid w:val="002631CF"/>
    <w:rsid w:val="00263569"/>
    <w:rsid w:val="002637E5"/>
    <w:rsid w:val="00263AAF"/>
    <w:rsid w:val="00263EA7"/>
    <w:rsid w:val="00263F2A"/>
    <w:rsid w:val="0026416C"/>
    <w:rsid w:val="002641D0"/>
    <w:rsid w:val="002642DD"/>
    <w:rsid w:val="002652C7"/>
    <w:rsid w:val="00265393"/>
    <w:rsid w:val="00265698"/>
    <w:rsid w:val="0026589B"/>
    <w:rsid w:val="00265965"/>
    <w:rsid w:val="00265CB5"/>
    <w:rsid w:val="00265CD2"/>
    <w:rsid w:val="00265DC1"/>
    <w:rsid w:val="00265F6D"/>
    <w:rsid w:val="0026635F"/>
    <w:rsid w:val="0026643E"/>
    <w:rsid w:val="00266593"/>
    <w:rsid w:val="00266A66"/>
    <w:rsid w:val="00266B57"/>
    <w:rsid w:val="00266C17"/>
    <w:rsid w:val="00266FFB"/>
    <w:rsid w:val="00267030"/>
    <w:rsid w:val="00267382"/>
    <w:rsid w:val="002701CE"/>
    <w:rsid w:val="002703B0"/>
    <w:rsid w:val="002704DC"/>
    <w:rsid w:val="00270846"/>
    <w:rsid w:val="00270872"/>
    <w:rsid w:val="002708E9"/>
    <w:rsid w:val="00270AED"/>
    <w:rsid w:val="00270B9F"/>
    <w:rsid w:val="00270E71"/>
    <w:rsid w:val="002710A4"/>
    <w:rsid w:val="00271298"/>
    <w:rsid w:val="0027145D"/>
    <w:rsid w:val="002717AD"/>
    <w:rsid w:val="00271884"/>
    <w:rsid w:val="00272174"/>
    <w:rsid w:val="00272472"/>
    <w:rsid w:val="0027264B"/>
    <w:rsid w:val="0027267D"/>
    <w:rsid w:val="002726C9"/>
    <w:rsid w:val="00272AA8"/>
    <w:rsid w:val="00272BE5"/>
    <w:rsid w:val="002736F2"/>
    <w:rsid w:val="00273A05"/>
    <w:rsid w:val="00273D5B"/>
    <w:rsid w:val="00274344"/>
    <w:rsid w:val="00274708"/>
    <w:rsid w:val="0027499D"/>
    <w:rsid w:val="002749D3"/>
    <w:rsid w:val="002749DD"/>
    <w:rsid w:val="00274A8F"/>
    <w:rsid w:val="00274F6F"/>
    <w:rsid w:val="002752E6"/>
    <w:rsid w:val="0027557B"/>
    <w:rsid w:val="0027562F"/>
    <w:rsid w:val="00275879"/>
    <w:rsid w:val="00275E31"/>
    <w:rsid w:val="0027604E"/>
    <w:rsid w:val="00276152"/>
    <w:rsid w:val="00276628"/>
    <w:rsid w:val="002766A3"/>
    <w:rsid w:val="002767BD"/>
    <w:rsid w:val="00276C09"/>
    <w:rsid w:val="00276C37"/>
    <w:rsid w:val="0027777A"/>
    <w:rsid w:val="00277CA8"/>
    <w:rsid w:val="00277E07"/>
    <w:rsid w:val="0028031A"/>
    <w:rsid w:val="002803EF"/>
    <w:rsid w:val="00280485"/>
    <w:rsid w:val="00280A64"/>
    <w:rsid w:val="00280B4B"/>
    <w:rsid w:val="00280FAA"/>
    <w:rsid w:val="002814AF"/>
    <w:rsid w:val="002816B9"/>
    <w:rsid w:val="00281AB3"/>
    <w:rsid w:val="00281B59"/>
    <w:rsid w:val="00281E39"/>
    <w:rsid w:val="0028214F"/>
    <w:rsid w:val="00282167"/>
    <w:rsid w:val="002821DD"/>
    <w:rsid w:val="00282279"/>
    <w:rsid w:val="0028278E"/>
    <w:rsid w:val="00282866"/>
    <w:rsid w:val="00282B37"/>
    <w:rsid w:val="00282C0A"/>
    <w:rsid w:val="00282CCF"/>
    <w:rsid w:val="00283519"/>
    <w:rsid w:val="002836D3"/>
    <w:rsid w:val="00283825"/>
    <w:rsid w:val="00283BE5"/>
    <w:rsid w:val="00283DB8"/>
    <w:rsid w:val="00284381"/>
    <w:rsid w:val="00284774"/>
    <w:rsid w:val="00284788"/>
    <w:rsid w:val="002847FD"/>
    <w:rsid w:val="00284A1D"/>
    <w:rsid w:val="00284A2F"/>
    <w:rsid w:val="00284C4A"/>
    <w:rsid w:val="00284EA4"/>
    <w:rsid w:val="00284F00"/>
    <w:rsid w:val="00285488"/>
    <w:rsid w:val="00285519"/>
    <w:rsid w:val="002856BC"/>
    <w:rsid w:val="0028583D"/>
    <w:rsid w:val="00285C34"/>
    <w:rsid w:val="00285C51"/>
    <w:rsid w:val="002864EA"/>
    <w:rsid w:val="00286523"/>
    <w:rsid w:val="0028678F"/>
    <w:rsid w:val="002867EF"/>
    <w:rsid w:val="002868E0"/>
    <w:rsid w:val="002869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DB3"/>
    <w:rsid w:val="00290F95"/>
    <w:rsid w:val="002913AE"/>
    <w:rsid w:val="0029142D"/>
    <w:rsid w:val="002918E6"/>
    <w:rsid w:val="00291CC9"/>
    <w:rsid w:val="00291DE3"/>
    <w:rsid w:val="00291E29"/>
    <w:rsid w:val="00291E86"/>
    <w:rsid w:val="002920D7"/>
    <w:rsid w:val="00292213"/>
    <w:rsid w:val="00292399"/>
    <w:rsid w:val="0029243C"/>
    <w:rsid w:val="0029278C"/>
    <w:rsid w:val="00292B65"/>
    <w:rsid w:val="00292CE7"/>
    <w:rsid w:val="00292E1B"/>
    <w:rsid w:val="002933AB"/>
    <w:rsid w:val="00293575"/>
    <w:rsid w:val="0029386D"/>
    <w:rsid w:val="002938BC"/>
    <w:rsid w:val="00293B86"/>
    <w:rsid w:val="00293C55"/>
    <w:rsid w:val="00293C76"/>
    <w:rsid w:val="00293D1C"/>
    <w:rsid w:val="00293EF4"/>
    <w:rsid w:val="00293FC9"/>
    <w:rsid w:val="0029411A"/>
    <w:rsid w:val="002943C4"/>
    <w:rsid w:val="00294BDB"/>
    <w:rsid w:val="00294C93"/>
    <w:rsid w:val="00294CF1"/>
    <w:rsid w:val="00294ED5"/>
    <w:rsid w:val="002953AB"/>
    <w:rsid w:val="0029597E"/>
    <w:rsid w:val="002959C7"/>
    <w:rsid w:val="00295A71"/>
    <w:rsid w:val="00295AF5"/>
    <w:rsid w:val="00295C81"/>
    <w:rsid w:val="0029626D"/>
    <w:rsid w:val="00296357"/>
    <w:rsid w:val="00296D61"/>
    <w:rsid w:val="00296F94"/>
    <w:rsid w:val="002970D0"/>
    <w:rsid w:val="002973EF"/>
    <w:rsid w:val="002976A7"/>
    <w:rsid w:val="00297DAD"/>
    <w:rsid w:val="002A0051"/>
    <w:rsid w:val="002A01B1"/>
    <w:rsid w:val="002A01E2"/>
    <w:rsid w:val="002A05BE"/>
    <w:rsid w:val="002A0C21"/>
    <w:rsid w:val="002A0CF2"/>
    <w:rsid w:val="002A0DAC"/>
    <w:rsid w:val="002A0EEE"/>
    <w:rsid w:val="002A0FEF"/>
    <w:rsid w:val="002A11B8"/>
    <w:rsid w:val="002A12B0"/>
    <w:rsid w:val="002A14AC"/>
    <w:rsid w:val="002A160A"/>
    <w:rsid w:val="002A17F8"/>
    <w:rsid w:val="002A2036"/>
    <w:rsid w:val="002A204A"/>
    <w:rsid w:val="002A2148"/>
    <w:rsid w:val="002A2CE1"/>
    <w:rsid w:val="002A2F98"/>
    <w:rsid w:val="002A2F99"/>
    <w:rsid w:val="002A3153"/>
    <w:rsid w:val="002A36F6"/>
    <w:rsid w:val="002A3842"/>
    <w:rsid w:val="002A3897"/>
    <w:rsid w:val="002A3A91"/>
    <w:rsid w:val="002A3C05"/>
    <w:rsid w:val="002A4323"/>
    <w:rsid w:val="002A460D"/>
    <w:rsid w:val="002A497D"/>
    <w:rsid w:val="002A4B1C"/>
    <w:rsid w:val="002A4BE8"/>
    <w:rsid w:val="002A4D78"/>
    <w:rsid w:val="002A5410"/>
    <w:rsid w:val="002A58A7"/>
    <w:rsid w:val="002A5BE9"/>
    <w:rsid w:val="002A5D51"/>
    <w:rsid w:val="002A5D9A"/>
    <w:rsid w:val="002A5E94"/>
    <w:rsid w:val="002A5EF1"/>
    <w:rsid w:val="002A5F81"/>
    <w:rsid w:val="002A6D8A"/>
    <w:rsid w:val="002A6F98"/>
    <w:rsid w:val="002A6FA5"/>
    <w:rsid w:val="002A7106"/>
    <w:rsid w:val="002A7387"/>
    <w:rsid w:val="002A74A1"/>
    <w:rsid w:val="002A777B"/>
    <w:rsid w:val="002A79D8"/>
    <w:rsid w:val="002A7A37"/>
    <w:rsid w:val="002A7D2A"/>
    <w:rsid w:val="002A7D6D"/>
    <w:rsid w:val="002A7DAB"/>
    <w:rsid w:val="002A7DEB"/>
    <w:rsid w:val="002A7EED"/>
    <w:rsid w:val="002A7F52"/>
    <w:rsid w:val="002B02D0"/>
    <w:rsid w:val="002B049A"/>
    <w:rsid w:val="002B06A3"/>
    <w:rsid w:val="002B06FC"/>
    <w:rsid w:val="002B095B"/>
    <w:rsid w:val="002B0ACB"/>
    <w:rsid w:val="002B0C50"/>
    <w:rsid w:val="002B0D42"/>
    <w:rsid w:val="002B0EDE"/>
    <w:rsid w:val="002B11A6"/>
    <w:rsid w:val="002B1296"/>
    <w:rsid w:val="002B14C1"/>
    <w:rsid w:val="002B1526"/>
    <w:rsid w:val="002B164D"/>
    <w:rsid w:val="002B165C"/>
    <w:rsid w:val="002B1B68"/>
    <w:rsid w:val="002B1C2F"/>
    <w:rsid w:val="002B1D84"/>
    <w:rsid w:val="002B1E75"/>
    <w:rsid w:val="002B1F3A"/>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53"/>
    <w:rsid w:val="002B389E"/>
    <w:rsid w:val="002B3947"/>
    <w:rsid w:val="002B3EF4"/>
    <w:rsid w:val="002B3F2D"/>
    <w:rsid w:val="002B3F78"/>
    <w:rsid w:val="002B40D1"/>
    <w:rsid w:val="002B4563"/>
    <w:rsid w:val="002B46CC"/>
    <w:rsid w:val="002B4A71"/>
    <w:rsid w:val="002B4A98"/>
    <w:rsid w:val="002B4D13"/>
    <w:rsid w:val="002B4E3C"/>
    <w:rsid w:val="002B5204"/>
    <w:rsid w:val="002B5397"/>
    <w:rsid w:val="002B5466"/>
    <w:rsid w:val="002B57EA"/>
    <w:rsid w:val="002B5A79"/>
    <w:rsid w:val="002B5CA9"/>
    <w:rsid w:val="002B5EE2"/>
    <w:rsid w:val="002B618E"/>
    <w:rsid w:val="002B63D8"/>
    <w:rsid w:val="002B63FC"/>
    <w:rsid w:val="002B64B7"/>
    <w:rsid w:val="002B653E"/>
    <w:rsid w:val="002B671F"/>
    <w:rsid w:val="002B687D"/>
    <w:rsid w:val="002B6A63"/>
    <w:rsid w:val="002B6B58"/>
    <w:rsid w:val="002B6C1C"/>
    <w:rsid w:val="002B737C"/>
    <w:rsid w:val="002B7444"/>
    <w:rsid w:val="002B7569"/>
    <w:rsid w:val="002B76CC"/>
    <w:rsid w:val="002B78B9"/>
    <w:rsid w:val="002B7A67"/>
    <w:rsid w:val="002B7AFC"/>
    <w:rsid w:val="002B7B64"/>
    <w:rsid w:val="002B7C31"/>
    <w:rsid w:val="002B7DD6"/>
    <w:rsid w:val="002C011A"/>
    <w:rsid w:val="002C01B9"/>
    <w:rsid w:val="002C0252"/>
    <w:rsid w:val="002C04BD"/>
    <w:rsid w:val="002C08AA"/>
    <w:rsid w:val="002C0E44"/>
    <w:rsid w:val="002C1163"/>
    <w:rsid w:val="002C11AC"/>
    <w:rsid w:val="002C1213"/>
    <w:rsid w:val="002C182F"/>
    <w:rsid w:val="002C1A6A"/>
    <w:rsid w:val="002C1B14"/>
    <w:rsid w:val="002C1D05"/>
    <w:rsid w:val="002C1F42"/>
    <w:rsid w:val="002C22ED"/>
    <w:rsid w:val="002C237C"/>
    <w:rsid w:val="002C25AC"/>
    <w:rsid w:val="002C291A"/>
    <w:rsid w:val="002C2953"/>
    <w:rsid w:val="002C2A59"/>
    <w:rsid w:val="002C2BF2"/>
    <w:rsid w:val="002C2EF5"/>
    <w:rsid w:val="002C3271"/>
    <w:rsid w:val="002C32BA"/>
    <w:rsid w:val="002C35C6"/>
    <w:rsid w:val="002C3B67"/>
    <w:rsid w:val="002C3DB1"/>
    <w:rsid w:val="002C3F40"/>
    <w:rsid w:val="002C4064"/>
    <w:rsid w:val="002C4579"/>
    <w:rsid w:val="002C459F"/>
    <w:rsid w:val="002C4994"/>
    <w:rsid w:val="002C4BF0"/>
    <w:rsid w:val="002C5009"/>
    <w:rsid w:val="002C52A0"/>
    <w:rsid w:val="002C5853"/>
    <w:rsid w:val="002C5926"/>
    <w:rsid w:val="002C59EA"/>
    <w:rsid w:val="002C5AF1"/>
    <w:rsid w:val="002C60C4"/>
    <w:rsid w:val="002C61A4"/>
    <w:rsid w:val="002C646C"/>
    <w:rsid w:val="002C6484"/>
    <w:rsid w:val="002C6801"/>
    <w:rsid w:val="002C68E9"/>
    <w:rsid w:val="002C6CC6"/>
    <w:rsid w:val="002C6D0B"/>
    <w:rsid w:val="002C6DEA"/>
    <w:rsid w:val="002C6E89"/>
    <w:rsid w:val="002C7183"/>
    <w:rsid w:val="002C755D"/>
    <w:rsid w:val="002C7625"/>
    <w:rsid w:val="002C7701"/>
    <w:rsid w:val="002C777C"/>
    <w:rsid w:val="002C78A7"/>
    <w:rsid w:val="002C7BCC"/>
    <w:rsid w:val="002C7CEF"/>
    <w:rsid w:val="002C7D6B"/>
    <w:rsid w:val="002C7EDA"/>
    <w:rsid w:val="002D09AE"/>
    <w:rsid w:val="002D0AE0"/>
    <w:rsid w:val="002D0B51"/>
    <w:rsid w:val="002D0CD8"/>
    <w:rsid w:val="002D12E4"/>
    <w:rsid w:val="002D179A"/>
    <w:rsid w:val="002D18B9"/>
    <w:rsid w:val="002D190E"/>
    <w:rsid w:val="002D1FA7"/>
    <w:rsid w:val="002D1FF1"/>
    <w:rsid w:val="002D23A8"/>
    <w:rsid w:val="002D28C4"/>
    <w:rsid w:val="002D2AD5"/>
    <w:rsid w:val="002D2E3A"/>
    <w:rsid w:val="002D2E8A"/>
    <w:rsid w:val="002D2ED5"/>
    <w:rsid w:val="002D31FC"/>
    <w:rsid w:val="002D3442"/>
    <w:rsid w:val="002D35C9"/>
    <w:rsid w:val="002D364B"/>
    <w:rsid w:val="002D38CE"/>
    <w:rsid w:val="002D39EA"/>
    <w:rsid w:val="002D3C57"/>
    <w:rsid w:val="002D3FA6"/>
    <w:rsid w:val="002D4362"/>
    <w:rsid w:val="002D4469"/>
    <w:rsid w:val="002D476F"/>
    <w:rsid w:val="002D47A4"/>
    <w:rsid w:val="002D48C0"/>
    <w:rsid w:val="002D4960"/>
    <w:rsid w:val="002D4969"/>
    <w:rsid w:val="002D4D13"/>
    <w:rsid w:val="002D4E2F"/>
    <w:rsid w:val="002D4F20"/>
    <w:rsid w:val="002D56BD"/>
    <w:rsid w:val="002D6597"/>
    <w:rsid w:val="002D65DB"/>
    <w:rsid w:val="002D66AE"/>
    <w:rsid w:val="002D69E0"/>
    <w:rsid w:val="002D6B8B"/>
    <w:rsid w:val="002D6EC3"/>
    <w:rsid w:val="002D6EFE"/>
    <w:rsid w:val="002D7006"/>
    <w:rsid w:val="002D73DB"/>
    <w:rsid w:val="002D76CD"/>
    <w:rsid w:val="002D7855"/>
    <w:rsid w:val="002D7C9E"/>
    <w:rsid w:val="002D7E44"/>
    <w:rsid w:val="002D7EA9"/>
    <w:rsid w:val="002D7FA6"/>
    <w:rsid w:val="002E0080"/>
    <w:rsid w:val="002E0164"/>
    <w:rsid w:val="002E01F8"/>
    <w:rsid w:val="002E036A"/>
    <w:rsid w:val="002E04D0"/>
    <w:rsid w:val="002E0C8A"/>
    <w:rsid w:val="002E0CB8"/>
    <w:rsid w:val="002E0CE3"/>
    <w:rsid w:val="002E0F0F"/>
    <w:rsid w:val="002E0F3B"/>
    <w:rsid w:val="002E1188"/>
    <w:rsid w:val="002E1290"/>
    <w:rsid w:val="002E1909"/>
    <w:rsid w:val="002E1970"/>
    <w:rsid w:val="002E1ABD"/>
    <w:rsid w:val="002E1F3E"/>
    <w:rsid w:val="002E24D9"/>
    <w:rsid w:val="002E2A8C"/>
    <w:rsid w:val="002E2CCC"/>
    <w:rsid w:val="002E2E0F"/>
    <w:rsid w:val="002E305C"/>
    <w:rsid w:val="002E31D6"/>
    <w:rsid w:val="002E322D"/>
    <w:rsid w:val="002E3869"/>
    <w:rsid w:val="002E39B9"/>
    <w:rsid w:val="002E3B10"/>
    <w:rsid w:val="002E3B21"/>
    <w:rsid w:val="002E3DBA"/>
    <w:rsid w:val="002E400F"/>
    <w:rsid w:val="002E43F9"/>
    <w:rsid w:val="002E459B"/>
    <w:rsid w:val="002E4B31"/>
    <w:rsid w:val="002E4DB3"/>
    <w:rsid w:val="002E503D"/>
    <w:rsid w:val="002E5146"/>
    <w:rsid w:val="002E52F1"/>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8CE"/>
    <w:rsid w:val="002E7A52"/>
    <w:rsid w:val="002E7AC4"/>
    <w:rsid w:val="002E7E18"/>
    <w:rsid w:val="002F0155"/>
    <w:rsid w:val="002F01A3"/>
    <w:rsid w:val="002F01CB"/>
    <w:rsid w:val="002F03EA"/>
    <w:rsid w:val="002F0604"/>
    <w:rsid w:val="002F073C"/>
    <w:rsid w:val="002F0A60"/>
    <w:rsid w:val="002F0B49"/>
    <w:rsid w:val="002F0DA2"/>
    <w:rsid w:val="002F0E7F"/>
    <w:rsid w:val="002F152C"/>
    <w:rsid w:val="002F161D"/>
    <w:rsid w:val="002F1708"/>
    <w:rsid w:val="002F1D04"/>
    <w:rsid w:val="002F1F74"/>
    <w:rsid w:val="002F2002"/>
    <w:rsid w:val="002F217D"/>
    <w:rsid w:val="002F2254"/>
    <w:rsid w:val="002F256A"/>
    <w:rsid w:val="002F2609"/>
    <w:rsid w:val="002F27A9"/>
    <w:rsid w:val="002F27AB"/>
    <w:rsid w:val="002F2BC7"/>
    <w:rsid w:val="002F39FD"/>
    <w:rsid w:val="002F3B47"/>
    <w:rsid w:val="002F3C33"/>
    <w:rsid w:val="002F3C39"/>
    <w:rsid w:val="002F3DE1"/>
    <w:rsid w:val="002F415C"/>
    <w:rsid w:val="002F4239"/>
    <w:rsid w:val="002F4567"/>
    <w:rsid w:val="002F47AD"/>
    <w:rsid w:val="002F490E"/>
    <w:rsid w:val="002F4BAE"/>
    <w:rsid w:val="002F4CEA"/>
    <w:rsid w:val="002F4D1B"/>
    <w:rsid w:val="002F5311"/>
    <w:rsid w:val="002F532E"/>
    <w:rsid w:val="002F5539"/>
    <w:rsid w:val="002F5885"/>
    <w:rsid w:val="002F5B59"/>
    <w:rsid w:val="002F607D"/>
    <w:rsid w:val="002F60DF"/>
    <w:rsid w:val="002F62DD"/>
    <w:rsid w:val="002F6455"/>
    <w:rsid w:val="002F65D5"/>
    <w:rsid w:val="002F6A54"/>
    <w:rsid w:val="002F6B5D"/>
    <w:rsid w:val="002F6CA5"/>
    <w:rsid w:val="002F6CF5"/>
    <w:rsid w:val="002F6D20"/>
    <w:rsid w:val="002F6D30"/>
    <w:rsid w:val="002F721F"/>
    <w:rsid w:val="002F73F9"/>
    <w:rsid w:val="002F7449"/>
    <w:rsid w:val="002F74A6"/>
    <w:rsid w:val="002F7689"/>
    <w:rsid w:val="002F7946"/>
    <w:rsid w:val="002F7E10"/>
    <w:rsid w:val="002F7E98"/>
    <w:rsid w:val="0030002F"/>
    <w:rsid w:val="0030008D"/>
    <w:rsid w:val="0030056E"/>
    <w:rsid w:val="0030069B"/>
    <w:rsid w:val="00300A96"/>
    <w:rsid w:val="00300D55"/>
    <w:rsid w:val="00300DCF"/>
    <w:rsid w:val="0030102A"/>
    <w:rsid w:val="003012B5"/>
    <w:rsid w:val="003014B6"/>
    <w:rsid w:val="00301B39"/>
    <w:rsid w:val="00301E92"/>
    <w:rsid w:val="00301EB7"/>
    <w:rsid w:val="0030232B"/>
    <w:rsid w:val="00302C90"/>
    <w:rsid w:val="00302ED1"/>
    <w:rsid w:val="00303063"/>
    <w:rsid w:val="003030C2"/>
    <w:rsid w:val="00303354"/>
    <w:rsid w:val="0030339F"/>
    <w:rsid w:val="003034B2"/>
    <w:rsid w:val="00303705"/>
    <w:rsid w:val="003038B1"/>
    <w:rsid w:val="003038D5"/>
    <w:rsid w:val="00303BE3"/>
    <w:rsid w:val="00303EDE"/>
    <w:rsid w:val="00304073"/>
    <w:rsid w:val="0030471C"/>
    <w:rsid w:val="00304789"/>
    <w:rsid w:val="0030495D"/>
    <w:rsid w:val="00304BE4"/>
    <w:rsid w:val="00304E07"/>
    <w:rsid w:val="003050D2"/>
    <w:rsid w:val="003051F5"/>
    <w:rsid w:val="00305304"/>
    <w:rsid w:val="003053B0"/>
    <w:rsid w:val="00305610"/>
    <w:rsid w:val="00305767"/>
    <w:rsid w:val="00305917"/>
    <w:rsid w:val="003059D2"/>
    <w:rsid w:val="00305EE8"/>
    <w:rsid w:val="003062CF"/>
    <w:rsid w:val="003063E5"/>
    <w:rsid w:val="0030643B"/>
    <w:rsid w:val="003065A6"/>
    <w:rsid w:val="00306667"/>
    <w:rsid w:val="00306BFD"/>
    <w:rsid w:val="00307055"/>
    <w:rsid w:val="00307CDE"/>
    <w:rsid w:val="00310001"/>
    <w:rsid w:val="00310023"/>
    <w:rsid w:val="003101E8"/>
    <w:rsid w:val="00310407"/>
    <w:rsid w:val="00310666"/>
    <w:rsid w:val="00310764"/>
    <w:rsid w:val="003108FF"/>
    <w:rsid w:val="00310B31"/>
    <w:rsid w:val="00310D7F"/>
    <w:rsid w:val="00311169"/>
    <w:rsid w:val="003111C7"/>
    <w:rsid w:val="00311852"/>
    <w:rsid w:val="003118A8"/>
    <w:rsid w:val="003120DC"/>
    <w:rsid w:val="003122B6"/>
    <w:rsid w:val="003122F7"/>
    <w:rsid w:val="00312333"/>
    <w:rsid w:val="00312589"/>
    <w:rsid w:val="0031260E"/>
    <w:rsid w:val="003128B6"/>
    <w:rsid w:val="003129B7"/>
    <w:rsid w:val="00312C66"/>
    <w:rsid w:val="00312D52"/>
    <w:rsid w:val="00313246"/>
    <w:rsid w:val="00313281"/>
    <w:rsid w:val="00313592"/>
    <w:rsid w:val="003135A5"/>
    <w:rsid w:val="00313694"/>
    <w:rsid w:val="0031373E"/>
    <w:rsid w:val="0031383A"/>
    <w:rsid w:val="00313AEA"/>
    <w:rsid w:val="00313B4B"/>
    <w:rsid w:val="00313DB0"/>
    <w:rsid w:val="00313DB6"/>
    <w:rsid w:val="00313FBA"/>
    <w:rsid w:val="0031456A"/>
    <w:rsid w:val="00314621"/>
    <w:rsid w:val="0031492D"/>
    <w:rsid w:val="00314930"/>
    <w:rsid w:val="00314BAB"/>
    <w:rsid w:val="00314BD2"/>
    <w:rsid w:val="00314CE8"/>
    <w:rsid w:val="00314DAF"/>
    <w:rsid w:val="00314ECE"/>
    <w:rsid w:val="0031516C"/>
    <w:rsid w:val="00315304"/>
    <w:rsid w:val="00315440"/>
    <w:rsid w:val="003159CC"/>
    <w:rsid w:val="00315AE1"/>
    <w:rsid w:val="00315C7E"/>
    <w:rsid w:val="00315E39"/>
    <w:rsid w:val="00316057"/>
    <w:rsid w:val="00316060"/>
    <w:rsid w:val="003166DA"/>
    <w:rsid w:val="0031687E"/>
    <w:rsid w:val="00316A2E"/>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E49"/>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4254"/>
    <w:rsid w:val="00324417"/>
    <w:rsid w:val="003244A9"/>
    <w:rsid w:val="00324B2E"/>
    <w:rsid w:val="00324BBF"/>
    <w:rsid w:val="00324DC4"/>
    <w:rsid w:val="00324EDF"/>
    <w:rsid w:val="00324F5F"/>
    <w:rsid w:val="003253F0"/>
    <w:rsid w:val="003254F6"/>
    <w:rsid w:val="003257D9"/>
    <w:rsid w:val="00325880"/>
    <w:rsid w:val="00325893"/>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99"/>
    <w:rsid w:val="00330247"/>
    <w:rsid w:val="00330852"/>
    <w:rsid w:val="00331192"/>
    <w:rsid w:val="003312E5"/>
    <w:rsid w:val="0033139A"/>
    <w:rsid w:val="0033152D"/>
    <w:rsid w:val="003319DA"/>
    <w:rsid w:val="003319FA"/>
    <w:rsid w:val="00331A46"/>
    <w:rsid w:val="00331DC8"/>
    <w:rsid w:val="0033290B"/>
    <w:rsid w:val="00332B83"/>
    <w:rsid w:val="00332B8D"/>
    <w:rsid w:val="00332BB6"/>
    <w:rsid w:val="00332DC1"/>
    <w:rsid w:val="00332FCA"/>
    <w:rsid w:val="00333156"/>
    <w:rsid w:val="00333207"/>
    <w:rsid w:val="0033383F"/>
    <w:rsid w:val="00333B9D"/>
    <w:rsid w:val="00333F13"/>
    <w:rsid w:val="00333F8F"/>
    <w:rsid w:val="00334157"/>
    <w:rsid w:val="00334198"/>
    <w:rsid w:val="00334560"/>
    <w:rsid w:val="00334758"/>
    <w:rsid w:val="003347B1"/>
    <w:rsid w:val="0033491C"/>
    <w:rsid w:val="00334A75"/>
    <w:rsid w:val="00334BA1"/>
    <w:rsid w:val="00334E61"/>
    <w:rsid w:val="00334E9B"/>
    <w:rsid w:val="00334FBE"/>
    <w:rsid w:val="0033509A"/>
    <w:rsid w:val="00335368"/>
    <w:rsid w:val="0033559F"/>
    <w:rsid w:val="003356F0"/>
    <w:rsid w:val="00335793"/>
    <w:rsid w:val="003357B3"/>
    <w:rsid w:val="00335BB7"/>
    <w:rsid w:val="00335F9D"/>
    <w:rsid w:val="0033603E"/>
    <w:rsid w:val="0033651F"/>
    <w:rsid w:val="0033655D"/>
    <w:rsid w:val="0033661D"/>
    <w:rsid w:val="003366D5"/>
    <w:rsid w:val="00336865"/>
    <w:rsid w:val="003368C3"/>
    <w:rsid w:val="00336A79"/>
    <w:rsid w:val="00336D0A"/>
    <w:rsid w:val="00337236"/>
    <w:rsid w:val="0033729E"/>
    <w:rsid w:val="00337348"/>
    <w:rsid w:val="00337430"/>
    <w:rsid w:val="00337553"/>
    <w:rsid w:val="00337606"/>
    <w:rsid w:val="00337704"/>
    <w:rsid w:val="00337C0D"/>
    <w:rsid w:val="00337D62"/>
    <w:rsid w:val="00337F2F"/>
    <w:rsid w:val="003401DA"/>
    <w:rsid w:val="00340932"/>
    <w:rsid w:val="00340958"/>
    <w:rsid w:val="0034096D"/>
    <w:rsid w:val="00340A16"/>
    <w:rsid w:val="00340DF3"/>
    <w:rsid w:val="00340EBD"/>
    <w:rsid w:val="00341075"/>
    <w:rsid w:val="0034130A"/>
    <w:rsid w:val="00341565"/>
    <w:rsid w:val="0034159C"/>
    <w:rsid w:val="00341748"/>
    <w:rsid w:val="0034183B"/>
    <w:rsid w:val="0034192C"/>
    <w:rsid w:val="00341EFE"/>
    <w:rsid w:val="003421C9"/>
    <w:rsid w:val="0034223A"/>
    <w:rsid w:val="003423B5"/>
    <w:rsid w:val="003426B1"/>
    <w:rsid w:val="00342781"/>
    <w:rsid w:val="003427E6"/>
    <w:rsid w:val="003428D1"/>
    <w:rsid w:val="00342E25"/>
    <w:rsid w:val="003433EB"/>
    <w:rsid w:val="00343433"/>
    <w:rsid w:val="003434B0"/>
    <w:rsid w:val="00343C09"/>
    <w:rsid w:val="00344619"/>
    <w:rsid w:val="003447E8"/>
    <w:rsid w:val="00344907"/>
    <w:rsid w:val="00344AD3"/>
    <w:rsid w:val="00344E33"/>
    <w:rsid w:val="00345044"/>
    <w:rsid w:val="00345265"/>
    <w:rsid w:val="00345376"/>
    <w:rsid w:val="003454F3"/>
    <w:rsid w:val="00345503"/>
    <w:rsid w:val="0034552B"/>
    <w:rsid w:val="003455B7"/>
    <w:rsid w:val="00345676"/>
    <w:rsid w:val="003456AA"/>
    <w:rsid w:val="003456DE"/>
    <w:rsid w:val="0034577B"/>
    <w:rsid w:val="00345A83"/>
    <w:rsid w:val="00345B39"/>
    <w:rsid w:val="00345BDF"/>
    <w:rsid w:val="00345C71"/>
    <w:rsid w:val="00345CB7"/>
    <w:rsid w:val="003460D3"/>
    <w:rsid w:val="003463B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74C"/>
    <w:rsid w:val="00350872"/>
    <w:rsid w:val="00350C49"/>
    <w:rsid w:val="00350E42"/>
    <w:rsid w:val="003510A3"/>
    <w:rsid w:val="003511FF"/>
    <w:rsid w:val="00351342"/>
    <w:rsid w:val="0035136E"/>
    <w:rsid w:val="00351538"/>
    <w:rsid w:val="00351C82"/>
    <w:rsid w:val="00351D49"/>
    <w:rsid w:val="00351D5B"/>
    <w:rsid w:val="00352132"/>
    <w:rsid w:val="003521B6"/>
    <w:rsid w:val="003521E6"/>
    <w:rsid w:val="003525F1"/>
    <w:rsid w:val="00352777"/>
    <w:rsid w:val="00352AA0"/>
    <w:rsid w:val="00352B2A"/>
    <w:rsid w:val="00353706"/>
    <w:rsid w:val="00353A3C"/>
    <w:rsid w:val="00354001"/>
    <w:rsid w:val="00354124"/>
    <w:rsid w:val="00354450"/>
    <w:rsid w:val="003544FD"/>
    <w:rsid w:val="003545EF"/>
    <w:rsid w:val="00354633"/>
    <w:rsid w:val="0035494C"/>
    <w:rsid w:val="00354C79"/>
    <w:rsid w:val="00354EF5"/>
    <w:rsid w:val="003550A0"/>
    <w:rsid w:val="003553C4"/>
    <w:rsid w:val="003554D3"/>
    <w:rsid w:val="00355502"/>
    <w:rsid w:val="00355BE9"/>
    <w:rsid w:val="00355D34"/>
    <w:rsid w:val="00355DCA"/>
    <w:rsid w:val="00355FEF"/>
    <w:rsid w:val="00355FF5"/>
    <w:rsid w:val="00356036"/>
    <w:rsid w:val="0035619F"/>
    <w:rsid w:val="00356758"/>
    <w:rsid w:val="0035679A"/>
    <w:rsid w:val="003567D4"/>
    <w:rsid w:val="003568E9"/>
    <w:rsid w:val="00356CCC"/>
    <w:rsid w:val="00356EBB"/>
    <w:rsid w:val="00356FC8"/>
    <w:rsid w:val="0035716B"/>
    <w:rsid w:val="003571E9"/>
    <w:rsid w:val="003577FF"/>
    <w:rsid w:val="00357B4D"/>
    <w:rsid w:val="00357C39"/>
    <w:rsid w:val="00357D70"/>
    <w:rsid w:val="00357D93"/>
    <w:rsid w:val="0036001D"/>
    <w:rsid w:val="003600CE"/>
    <w:rsid w:val="00360291"/>
    <w:rsid w:val="00360441"/>
    <w:rsid w:val="00360519"/>
    <w:rsid w:val="0036057D"/>
    <w:rsid w:val="00360584"/>
    <w:rsid w:val="00360840"/>
    <w:rsid w:val="00360880"/>
    <w:rsid w:val="00360A2B"/>
    <w:rsid w:val="00360DB8"/>
    <w:rsid w:val="00360E29"/>
    <w:rsid w:val="00360E3D"/>
    <w:rsid w:val="00360F41"/>
    <w:rsid w:val="00360F92"/>
    <w:rsid w:val="003610C1"/>
    <w:rsid w:val="003612CE"/>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7AF"/>
    <w:rsid w:val="00365A0C"/>
    <w:rsid w:val="00365A62"/>
    <w:rsid w:val="00365DCA"/>
    <w:rsid w:val="00365E14"/>
    <w:rsid w:val="003660D4"/>
    <w:rsid w:val="003666F9"/>
    <w:rsid w:val="00366A92"/>
    <w:rsid w:val="00366ED4"/>
    <w:rsid w:val="00366FE8"/>
    <w:rsid w:val="00367956"/>
    <w:rsid w:val="00367C7E"/>
    <w:rsid w:val="00367FFC"/>
    <w:rsid w:val="003700DF"/>
    <w:rsid w:val="00370153"/>
    <w:rsid w:val="00370167"/>
    <w:rsid w:val="0037024D"/>
    <w:rsid w:val="00370659"/>
    <w:rsid w:val="00370879"/>
    <w:rsid w:val="00370BC3"/>
    <w:rsid w:val="00370BEB"/>
    <w:rsid w:val="00370D06"/>
    <w:rsid w:val="00370E6A"/>
    <w:rsid w:val="00371092"/>
    <w:rsid w:val="00371345"/>
    <w:rsid w:val="00371591"/>
    <w:rsid w:val="003718A0"/>
    <w:rsid w:val="00371B90"/>
    <w:rsid w:val="00371D33"/>
    <w:rsid w:val="00372306"/>
    <w:rsid w:val="00372379"/>
    <w:rsid w:val="0037238D"/>
    <w:rsid w:val="00372593"/>
    <w:rsid w:val="003730E2"/>
    <w:rsid w:val="003731B2"/>
    <w:rsid w:val="00373589"/>
    <w:rsid w:val="00373710"/>
    <w:rsid w:val="003739C7"/>
    <w:rsid w:val="00374361"/>
    <w:rsid w:val="003743C7"/>
    <w:rsid w:val="00374485"/>
    <w:rsid w:val="00374487"/>
    <w:rsid w:val="00374686"/>
    <w:rsid w:val="003747DA"/>
    <w:rsid w:val="003748A1"/>
    <w:rsid w:val="00374BC8"/>
    <w:rsid w:val="00374E86"/>
    <w:rsid w:val="00375399"/>
    <w:rsid w:val="003753CF"/>
    <w:rsid w:val="00375CB1"/>
    <w:rsid w:val="00375D03"/>
    <w:rsid w:val="00375E07"/>
    <w:rsid w:val="00375E18"/>
    <w:rsid w:val="00376058"/>
    <w:rsid w:val="00376381"/>
    <w:rsid w:val="003765E7"/>
    <w:rsid w:val="00376708"/>
    <w:rsid w:val="00376880"/>
    <w:rsid w:val="00376ABE"/>
    <w:rsid w:val="00376BB1"/>
    <w:rsid w:val="00376BF2"/>
    <w:rsid w:val="00376C90"/>
    <w:rsid w:val="00376CF5"/>
    <w:rsid w:val="00377346"/>
    <w:rsid w:val="00377379"/>
    <w:rsid w:val="003774FE"/>
    <w:rsid w:val="0037754E"/>
    <w:rsid w:val="00377851"/>
    <w:rsid w:val="00377A75"/>
    <w:rsid w:val="0037FC13"/>
    <w:rsid w:val="00380151"/>
    <w:rsid w:val="0038070E"/>
    <w:rsid w:val="00380AA0"/>
    <w:rsid w:val="00380C6B"/>
    <w:rsid w:val="00380D1A"/>
    <w:rsid w:val="00380F08"/>
    <w:rsid w:val="00380F32"/>
    <w:rsid w:val="00381529"/>
    <w:rsid w:val="003815F8"/>
    <w:rsid w:val="003816C0"/>
    <w:rsid w:val="003817A6"/>
    <w:rsid w:val="00381AB9"/>
    <w:rsid w:val="00381D09"/>
    <w:rsid w:val="00382067"/>
    <w:rsid w:val="0038257A"/>
    <w:rsid w:val="00382713"/>
    <w:rsid w:val="00382C07"/>
    <w:rsid w:val="00382D94"/>
    <w:rsid w:val="003830EF"/>
    <w:rsid w:val="00383258"/>
    <w:rsid w:val="0038327C"/>
    <w:rsid w:val="003832AC"/>
    <w:rsid w:val="00383482"/>
    <w:rsid w:val="00383518"/>
    <w:rsid w:val="00383689"/>
    <w:rsid w:val="00383C21"/>
    <w:rsid w:val="00383DCA"/>
    <w:rsid w:val="00383E97"/>
    <w:rsid w:val="00384147"/>
    <w:rsid w:val="00384582"/>
    <w:rsid w:val="00384651"/>
    <w:rsid w:val="003846FC"/>
    <w:rsid w:val="00384712"/>
    <w:rsid w:val="003847F3"/>
    <w:rsid w:val="003849ED"/>
    <w:rsid w:val="00384B49"/>
    <w:rsid w:val="00384E9C"/>
    <w:rsid w:val="00384E9E"/>
    <w:rsid w:val="00384F95"/>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C11"/>
    <w:rsid w:val="003925A1"/>
    <w:rsid w:val="00392718"/>
    <w:rsid w:val="00392B08"/>
    <w:rsid w:val="00392C63"/>
    <w:rsid w:val="00392E73"/>
    <w:rsid w:val="00392FD6"/>
    <w:rsid w:val="003935C2"/>
    <w:rsid w:val="00393666"/>
    <w:rsid w:val="00393C9F"/>
    <w:rsid w:val="00393EBE"/>
    <w:rsid w:val="0039409D"/>
    <w:rsid w:val="00394533"/>
    <w:rsid w:val="003946A2"/>
    <w:rsid w:val="00394D9F"/>
    <w:rsid w:val="00395483"/>
    <w:rsid w:val="00395711"/>
    <w:rsid w:val="003957DF"/>
    <w:rsid w:val="003958D8"/>
    <w:rsid w:val="00395A05"/>
    <w:rsid w:val="00395A1B"/>
    <w:rsid w:val="00395B07"/>
    <w:rsid w:val="00395B1F"/>
    <w:rsid w:val="00395BCF"/>
    <w:rsid w:val="00395E52"/>
    <w:rsid w:val="00396125"/>
    <w:rsid w:val="0039672B"/>
    <w:rsid w:val="0039680B"/>
    <w:rsid w:val="00396C9D"/>
    <w:rsid w:val="00396E5E"/>
    <w:rsid w:val="00396F88"/>
    <w:rsid w:val="00397205"/>
    <w:rsid w:val="003978D5"/>
    <w:rsid w:val="00397B05"/>
    <w:rsid w:val="00397E21"/>
    <w:rsid w:val="00397E68"/>
    <w:rsid w:val="00397E7D"/>
    <w:rsid w:val="00397E80"/>
    <w:rsid w:val="00397E83"/>
    <w:rsid w:val="003A02E3"/>
    <w:rsid w:val="003A03BF"/>
    <w:rsid w:val="003A04D2"/>
    <w:rsid w:val="003A04E2"/>
    <w:rsid w:val="003A065A"/>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C9"/>
    <w:rsid w:val="003A3F31"/>
    <w:rsid w:val="003A47B7"/>
    <w:rsid w:val="003A4E9C"/>
    <w:rsid w:val="003A5011"/>
    <w:rsid w:val="003A53A9"/>
    <w:rsid w:val="003A542D"/>
    <w:rsid w:val="003A5476"/>
    <w:rsid w:val="003A558B"/>
    <w:rsid w:val="003A596C"/>
    <w:rsid w:val="003A5D0F"/>
    <w:rsid w:val="003A5D37"/>
    <w:rsid w:val="003A5E05"/>
    <w:rsid w:val="003A5FEF"/>
    <w:rsid w:val="003A6418"/>
    <w:rsid w:val="003A6421"/>
    <w:rsid w:val="003A65AA"/>
    <w:rsid w:val="003A66B2"/>
    <w:rsid w:val="003A6AF1"/>
    <w:rsid w:val="003A6E6C"/>
    <w:rsid w:val="003A7357"/>
    <w:rsid w:val="003A74EB"/>
    <w:rsid w:val="003A76C3"/>
    <w:rsid w:val="003A79EB"/>
    <w:rsid w:val="003A7C51"/>
    <w:rsid w:val="003A7FDC"/>
    <w:rsid w:val="003B0560"/>
    <w:rsid w:val="003B0D28"/>
    <w:rsid w:val="003B0E3F"/>
    <w:rsid w:val="003B110C"/>
    <w:rsid w:val="003B1245"/>
    <w:rsid w:val="003B1295"/>
    <w:rsid w:val="003B161E"/>
    <w:rsid w:val="003B17D9"/>
    <w:rsid w:val="003B18DA"/>
    <w:rsid w:val="003B1B92"/>
    <w:rsid w:val="003B2409"/>
    <w:rsid w:val="003B27D7"/>
    <w:rsid w:val="003B2B29"/>
    <w:rsid w:val="003B2B4F"/>
    <w:rsid w:val="003B2C55"/>
    <w:rsid w:val="003B2EA3"/>
    <w:rsid w:val="003B3209"/>
    <w:rsid w:val="003B343E"/>
    <w:rsid w:val="003B3A52"/>
    <w:rsid w:val="003B3B94"/>
    <w:rsid w:val="003B3BB7"/>
    <w:rsid w:val="003B3BDF"/>
    <w:rsid w:val="003B3ED6"/>
    <w:rsid w:val="003B413F"/>
    <w:rsid w:val="003B4534"/>
    <w:rsid w:val="003B4630"/>
    <w:rsid w:val="003B4798"/>
    <w:rsid w:val="003B47AF"/>
    <w:rsid w:val="003B5015"/>
    <w:rsid w:val="003B52B4"/>
    <w:rsid w:val="003B56C6"/>
    <w:rsid w:val="003B56D0"/>
    <w:rsid w:val="003B5A49"/>
    <w:rsid w:val="003B5D4B"/>
    <w:rsid w:val="003B615C"/>
    <w:rsid w:val="003B635C"/>
    <w:rsid w:val="003B67F7"/>
    <w:rsid w:val="003B6833"/>
    <w:rsid w:val="003B6A21"/>
    <w:rsid w:val="003B6B7A"/>
    <w:rsid w:val="003B6F9B"/>
    <w:rsid w:val="003B70B9"/>
    <w:rsid w:val="003B70BB"/>
    <w:rsid w:val="003B7122"/>
    <w:rsid w:val="003B7161"/>
    <w:rsid w:val="003B7626"/>
    <w:rsid w:val="003B7640"/>
    <w:rsid w:val="003B7BF0"/>
    <w:rsid w:val="003B7D17"/>
    <w:rsid w:val="003B7DEB"/>
    <w:rsid w:val="003B7F00"/>
    <w:rsid w:val="003B7F02"/>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B3C"/>
    <w:rsid w:val="003C2EC7"/>
    <w:rsid w:val="003C310D"/>
    <w:rsid w:val="003C3546"/>
    <w:rsid w:val="003C362D"/>
    <w:rsid w:val="003C385C"/>
    <w:rsid w:val="003C3877"/>
    <w:rsid w:val="003C3A5D"/>
    <w:rsid w:val="003C3AB3"/>
    <w:rsid w:val="003C3DAE"/>
    <w:rsid w:val="003C3DC0"/>
    <w:rsid w:val="003C3DC5"/>
    <w:rsid w:val="003C3DD6"/>
    <w:rsid w:val="003C3EF3"/>
    <w:rsid w:val="003C407D"/>
    <w:rsid w:val="003C41F6"/>
    <w:rsid w:val="003C4264"/>
    <w:rsid w:val="003C43D5"/>
    <w:rsid w:val="003C4586"/>
    <w:rsid w:val="003C47F1"/>
    <w:rsid w:val="003C48A5"/>
    <w:rsid w:val="003C4EC4"/>
    <w:rsid w:val="003C502F"/>
    <w:rsid w:val="003C5030"/>
    <w:rsid w:val="003C5345"/>
    <w:rsid w:val="003C53E6"/>
    <w:rsid w:val="003C555D"/>
    <w:rsid w:val="003C558E"/>
    <w:rsid w:val="003C5709"/>
    <w:rsid w:val="003C5BCD"/>
    <w:rsid w:val="003C5C81"/>
    <w:rsid w:val="003C5D3E"/>
    <w:rsid w:val="003C5FF1"/>
    <w:rsid w:val="003C6054"/>
    <w:rsid w:val="003C64BF"/>
    <w:rsid w:val="003C68C0"/>
    <w:rsid w:val="003C6AF4"/>
    <w:rsid w:val="003C6CA0"/>
    <w:rsid w:val="003C6CBE"/>
    <w:rsid w:val="003C6E39"/>
    <w:rsid w:val="003C6E65"/>
    <w:rsid w:val="003C70EB"/>
    <w:rsid w:val="003C7498"/>
    <w:rsid w:val="003C7506"/>
    <w:rsid w:val="003C7530"/>
    <w:rsid w:val="003C761C"/>
    <w:rsid w:val="003C7793"/>
    <w:rsid w:val="003C79FB"/>
    <w:rsid w:val="003C7A08"/>
    <w:rsid w:val="003C7B49"/>
    <w:rsid w:val="003C7C17"/>
    <w:rsid w:val="003C7D07"/>
    <w:rsid w:val="003C7D14"/>
    <w:rsid w:val="003C7DA6"/>
    <w:rsid w:val="003C7F39"/>
    <w:rsid w:val="003D0280"/>
    <w:rsid w:val="003D039B"/>
    <w:rsid w:val="003D043B"/>
    <w:rsid w:val="003D0782"/>
    <w:rsid w:val="003D09D8"/>
    <w:rsid w:val="003D0CA8"/>
    <w:rsid w:val="003D1049"/>
    <w:rsid w:val="003D10DC"/>
    <w:rsid w:val="003D161E"/>
    <w:rsid w:val="003D1667"/>
    <w:rsid w:val="003D1B51"/>
    <w:rsid w:val="003D1B71"/>
    <w:rsid w:val="003D1BE4"/>
    <w:rsid w:val="003D1C8F"/>
    <w:rsid w:val="003D1E0F"/>
    <w:rsid w:val="003D1E92"/>
    <w:rsid w:val="003D1ED1"/>
    <w:rsid w:val="003D1F4A"/>
    <w:rsid w:val="003D20B0"/>
    <w:rsid w:val="003D22AD"/>
    <w:rsid w:val="003D22CF"/>
    <w:rsid w:val="003D25EB"/>
    <w:rsid w:val="003D2678"/>
    <w:rsid w:val="003D26AE"/>
    <w:rsid w:val="003D2724"/>
    <w:rsid w:val="003D2766"/>
    <w:rsid w:val="003D2CBF"/>
    <w:rsid w:val="003D2CE1"/>
    <w:rsid w:val="003D2DED"/>
    <w:rsid w:val="003D2FA0"/>
    <w:rsid w:val="003D31E3"/>
    <w:rsid w:val="003D3698"/>
    <w:rsid w:val="003D3A24"/>
    <w:rsid w:val="003D3D17"/>
    <w:rsid w:val="003D3FBF"/>
    <w:rsid w:val="003D4029"/>
    <w:rsid w:val="003D4143"/>
    <w:rsid w:val="003D444F"/>
    <w:rsid w:val="003D466C"/>
    <w:rsid w:val="003D4675"/>
    <w:rsid w:val="003D4970"/>
    <w:rsid w:val="003D4B5E"/>
    <w:rsid w:val="003D4B89"/>
    <w:rsid w:val="003D4BD7"/>
    <w:rsid w:val="003D4DE4"/>
    <w:rsid w:val="003D4F80"/>
    <w:rsid w:val="003D4FEE"/>
    <w:rsid w:val="003D52A4"/>
    <w:rsid w:val="003D52D8"/>
    <w:rsid w:val="003D52FC"/>
    <w:rsid w:val="003D57AE"/>
    <w:rsid w:val="003D593F"/>
    <w:rsid w:val="003D5A05"/>
    <w:rsid w:val="003D664B"/>
    <w:rsid w:val="003D6720"/>
    <w:rsid w:val="003D6BAD"/>
    <w:rsid w:val="003D6E81"/>
    <w:rsid w:val="003D703E"/>
    <w:rsid w:val="003D7252"/>
    <w:rsid w:val="003D72DC"/>
    <w:rsid w:val="003D73AF"/>
    <w:rsid w:val="003D7552"/>
    <w:rsid w:val="003D7F08"/>
    <w:rsid w:val="003E00EB"/>
    <w:rsid w:val="003E0305"/>
    <w:rsid w:val="003E054C"/>
    <w:rsid w:val="003E0A3C"/>
    <w:rsid w:val="003E0BDD"/>
    <w:rsid w:val="003E0C19"/>
    <w:rsid w:val="003E1035"/>
    <w:rsid w:val="003E120F"/>
    <w:rsid w:val="003E13DB"/>
    <w:rsid w:val="003E15E3"/>
    <w:rsid w:val="003E1732"/>
    <w:rsid w:val="003E1A7E"/>
    <w:rsid w:val="003E1E86"/>
    <w:rsid w:val="003E20E2"/>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A76"/>
    <w:rsid w:val="003E3C24"/>
    <w:rsid w:val="003E3E88"/>
    <w:rsid w:val="003E4442"/>
    <w:rsid w:val="003E4B61"/>
    <w:rsid w:val="003E4CA9"/>
    <w:rsid w:val="003E4F8E"/>
    <w:rsid w:val="003E5056"/>
    <w:rsid w:val="003E5265"/>
    <w:rsid w:val="003E53EA"/>
    <w:rsid w:val="003E55A1"/>
    <w:rsid w:val="003E55E3"/>
    <w:rsid w:val="003E581C"/>
    <w:rsid w:val="003E5863"/>
    <w:rsid w:val="003E5915"/>
    <w:rsid w:val="003E5ADD"/>
    <w:rsid w:val="003E5C11"/>
    <w:rsid w:val="003E5CB6"/>
    <w:rsid w:val="003E5E8A"/>
    <w:rsid w:val="003E5FE0"/>
    <w:rsid w:val="003E608C"/>
    <w:rsid w:val="003E61BC"/>
    <w:rsid w:val="003E641E"/>
    <w:rsid w:val="003E6506"/>
    <w:rsid w:val="003E672F"/>
    <w:rsid w:val="003E6AF2"/>
    <w:rsid w:val="003E6C12"/>
    <w:rsid w:val="003E6F3E"/>
    <w:rsid w:val="003E6F3F"/>
    <w:rsid w:val="003E6FB1"/>
    <w:rsid w:val="003E799A"/>
    <w:rsid w:val="003E7B03"/>
    <w:rsid w:val="003E7B2B"/>
    <w:rsid w:val="003E7B92"/>
    <w:rsid w:val="003E7CC5"/>
    <w:rsid w:val="003E7D58"/>
    <w:rsid w:val="003E7F46"/>
    <w:rsid w:val="003E7F7D"/>
    <w:rsid w:val="003E8D9A"/>
    <w:rsid w:val="003E9CE3"/>
    <w:rsid w:val="003F0026"/>
    <w:rsid w:val="003F0280"/>
    <w:rsid w:val="003F03CF"/>
    <w:rsid w:val="003F03F7"/>
    <w:rsid w:val="003F0573"/>
    <w:rsid w:val="003F08EB"/>
    <w:rsid w:val="003F0A0E"/>
    <w:rsid w:val="003F0CD2"/>
    <w:rsid w:val="003F0F83"/>
    <w:rsid w:val="003F10B9"/>
    <w:rsid w:val="003F1330"/>
    <w:rsid w:val="003F1761"/>
    <w:rsid w:val="003F1924"/>
    <w:rsid w:val="003F1DAF"/>
    <w:rsid w:val="003F1E6E"/>
    <w:rsid w:val="003F1F1C"/>
    <w:rsid w:val="003F214E"/>
    <w:rsid w:val="003F2225"/>
    <w:rsid w:val="003F2279"/>
    <w:rsid w:val="003F251B"/>
    <w:rsid w:val="003F257A"/>
    <w:rsid w:val="003F26B7"/>
    <w:rsid w:val="003F2EDF"/>
    <w:rsid w:val="003F30E6"/>
    <w:rsid w:val="003F3137"/>
    <w:rsid w:val="003F31D9"/>
    <w:rsid w:val="003F32A4"/>
    <w:rsid w:val="003F3A25"/>
    <w:rsid w:val="003F3AFE"/>
    <w:rsid w:val="003F3DFC"/>
    <w:rsid w:val="003F3FD4"/>
    <w:rsid w:val="003F4072"/>
    <w:rsid w:val="003F4119"/>
    <w:rsid w:val="003F490F"/>
    <w:rsid w:val="003F491B"/>
    <w:rsid w:val="003F4B7F"/>
    <w:rsid w:val="003F4DD2"/>
    <w:rsid w:val="003F4F89"/>
    <w:rsid w:val="003F4FF0"/>
    <w:rsid w:val="003F5042"/>
    <w:rsid w:val="003F52F2"/>
    <w:rsid w:val="003F5387"/>
    <w:rsid w:val="003F546A"/>
    <w:rsid w:val="003F58E2"/>
    <w:rsid w:val="003F63D4"/>
    <w:rsid w:val="003F66F0"/>
    <w:rsid w:val="003F6779"/>
    <w:rsid w:val="003F6870"/>
    <w:rsid w:val="003F69AF"/>
    <w:rsid w:val="003F6D8B"/>
    <w:rsid w:val="003F6DA4"/>
    <w:rsid w:val="003F6EF5"/>
    <w:rsid w:val="003F723A"/>
    <w:rsid w:val="003F7350"/>
    <w:rsid w:val="003F74A3"/>
    <w:rsid w:val="003F74A4"/>
    <w:rsid w:val="003F761A"/>
    <w:rsid w:val="003F7DAC"/>
    <w:rsid w:val="003F7DCA"/>
    <w:rsid w:val="003F7EBE"/>
    <w:rsid w:val="003F7F11"/>
    <w:rsid w:val="0040024A"/>
    <w:rsid w:val="00400283"/>
    <w:rsid w:val="0040075C"/>
    <w:rsid w:val="0040078F"/>
    <w:rsid w:val="00400825"/>
    <w:rsid w:val="00400B77"/>
    <w:rsid w:val="00400FC2"/>
    <w:rsid w:val="00401112"/>
    <w:rsid w:val="00401145"/>
    <w:rsid w:val="004011F8"/>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619"/>
    <w:rsid w:val="0040522A"/>
    <w:rsid w:val="004053DD"/>
    <w:rsid w:val="00405402"/>
    <w:rsid w:val="004055FC"/>
    <w:rsid w:val="00405742"/>
    <w:rsid w:val="004057B1"/>
    <w:rsid w:val="00405812"/>
    <w:rsid w:val="00405A95"/>
    <w:rsid w:val="00405B0C"/>
    <w:rsid w:val="00405C52"/>
    <w:rsid w:val="00406278"/>
    <w:rsid w:val="00406291"/>
    <w:rsid w:val="0040648E"/>
    <w:rsid w:val="00406565"/>
    <w:rsid w:val="004067D3"/>
    <w:rsid w:val="00406AAE"/>
    <w:rsid w:val="00406BAD"/>
    <w:rsid w:val="004070F7"/>
    <w:rsid w:val="004073B0"/>
    <w:rsid w:val="004076C1"/>
    <w:rsid w:val="004102CF"/>
    <w:rsid w:val="00410505"/>
    <w:rsid w:val="00410776"/>
    <w:rsid w:val="00410FB1"/>
    <w:rsid w:val="004112A7"/>
    <w:rsid w:val="004113F4"/>
    <w:rsid w:val="004119CB"/>
    <w:rsid w:val="00412024"/>
    <w:rsid w:val="00412227"/>
    <w:rsid w:val="004122A2"/>
    <w:rsid w:val="0041232E"/>
    <w:rsid w:val="00412449"/>
    <w:rsid w:val="004125CF"/>
    <w:rsid w:val="004129E7"/>
    <w:rsid w:val="00412E41"/>
    <w:rsid w:val="00412EF6"/>
    <w:rsid w:val="00413123"/>
    <w:rsid w:val="004131AA"/>
    <w:rsid w:val="0041355E"/>
    <w:rsid w:val="004135E4"/>
    <w:rsid w:val="00413602"/>
    <w:rsid w:val="0041397A"/>
    <w:rsid w:val="00413B90"/>
    <w:rsid w:val="00413B96"/>
    <w:rsid w:val="00413D43"/>
    <w:rsid w:val="00413E7C"/>
    <w:rsid w:val="00413EE8"/>
    <w:rsid w:val="00413F0B"/>
    <w:rsid w:val="004144BB"/>
    <w:rsid w:val="004147B5"/>
    <w:rsid w:val="00414A64"/>
    <w:rsid w:val="00414AE6"/>
    <w:rsid w:val="00414B73"/>
    <w:rsid w:val="00414BFA"/>
    <w:rsid w:val="00414C37"/>
    <w:rsid w:val="00414C52"/>
    <w:rsid w:val="00414D1E"/>
    <w:rsid w:val="00414D39"/>
    <w:rsid w:val="00414DDC"/>
    <w:rsid w:val="00414FAF"/>
    <w:rsid w:val="004152AB"/>
    <w:rsid w:val="004155F4"/>
    <w:rsid w:val="00415636"/>
    <w:rsid w:val="00415B1F"/>
    <w:rsid w:val="00415B53"/>
    <w:rsid w:val="00415F04"/>
    <w:rsid w:val="0041603C"/>
    <w:rsid w:val="0041627D"/>
    <w:rsid w:val="004163C3"/>
    <w:rsid w:val="00416442"/>
    <w:rsid w:val="0041668C"/>
    <w:rsid w:val="0041684D"/>
    <w:rsid w:val="004172A6"/>
    <w:rsid w:val="004172C2"/>
    <w:rsid w:val="00417905"/>
    <w:rsid w:val="00417B02"/>
    <w:rsid w:val="00417C96"/>
    <w:rsid w:val="00417F25"/>
    <w:rsid w:val="00420111"/>
    <w:rsid w:val="004202F4"/>
    <w:rsid w:val="00420548"/>
    <w:rsid w:val="00420863"/>
    <w:rsid w:val="00420B8A"/>
    <w:rsid w:val="00420F4C"/>
    <w:rsid w:val="00421089"/>
    <w:rsid w:val="0042155D"/>
    <w:rsid w:val="0042187D"/>
    <w:rsid w:val="004219DB"/>
    <w:rsid w:val="00421AB0"/>
    <w:rsid w:val="00421FDA"/>
    <w:rsid w:val="004223AB"/>
    <w:rsid w:val="0042249A"/>
    <w:rsid w:val="00422A88"/>
    <w:rsid w:val="00422B57"/>
    <w:rsid w:val="00422D76"/>
    <w:rsid w:val="00422EAD"/>
    <w:rsid w:val="00423552"/>
    <w:rsid w:val="0042357B"/>
    <w:rsid w:val="0042358C"/>
    <w:rsid w:val="0042387C"/>
    <w:rsid w:val="004238B0"/>
    <w:rsid w:val="00423A2F"/>
    <w:rsid w:val="00423B14"/>
    <w:rsid w:val="00423B5D"/>
    <w:rsid w:val="00423FE9"/>
    <w:rsid w:val="0042473E"/>
    <w:rsid w:val="00424A4A"/>
    <w:rsid w:val="00424AED"/>
    <w:rsid w:val="00424D1E"/>
    <w:rsid w:val="00424F26"/>
    <w:rsid w:val="00425124"/>
    <w:rsid w:val="00425134"/>
    <w:rsid w:val="00425395"/>
    <w:rsid w:val="00425460"/>
    <w:rsid w:val="00425536"/>
    <w:rsid w:val="00425B9B"/>
    <w:rsid w:val="00425CCD"/>
    <w:rsid w:val="00425E47"/>
    <w:rsid w:val="00425E83"/>
    <w:rsid w:val="00425FB2"/>
    <w:rsid w:val="00425FCC"/>
    <w:rsid w:val="00426080"/>
    <w:rsid w:val="004260A8"/>
    <w:rsid w:val="00426A2E"/>
    <w:rsid w:val="0042718D"/>
    <w:rsid w:val="0042725D"/>
    <w:rsid w:val="004274FD"/>
    <w:rsid w:val="00427550"/>
    <w:rsid w:val="00427598"/>
    <w:rsid w:val="004277DD"/>
    <w:rsid w:val="0042781C"/>
    <w:rsid w:val="0042786F"/>
    <w:rsid w:val="00427EE2"/>
    <w:rsid w:val="00430245"/>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DD6"/>
    <w:rsid w:val="00433009"/>
    <w:rsid w:val="00433190"/>
    <w:rsid w:val="004331B4"/>
    <w:rsid w:val="00433822"/>
    <w:rsid w:val="00433B2E"/>
    <w:rsid w:val="00433F91"/>
    <w:rsid w:val="00434344"/>
    <w:rsid w:val="004347FA"/>
    <w:rsid w:val="004348F2"/>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6F41"/>
    <w:rsid w:val="0043702A"/>
    <w:rsid w:val="0043720F"/>
    <w:rsid w:val="00437428"/>
    <w:rsid w:val="00437474"/>
    <w:rsid w:val="00437551"/>
    <w:rsid w:val="00437619"/>
    <w:rsid w:val="00437779"/>
    <w:rsid w:val="00437C99"/>
    <w:rsid w:val="00440268"/>
    <w:rsid w:val="004404FC"/>
    <w:rsid w:val="00440836"/>
    <w:rsid w:val="00440999"/>
    <w:rsid w:val="00440A5F"/>
    <w:rsid w:val="00440AD1"/>
    <w:rsid w:val="0044109B"/>
    <w:rsid w:val="0044126A"/>
    <w:rsid w:val="004417A7"/>
    <w:rsid w:val="00441D00"/>
    <w:rsid w:val="00441F1F"/>
    <w:rsid w:val="00442239"/>
    <w:rsid w:val="0044229F"/>
    <w:rsid w:val="0044231E"/>
    <w:rsid w:val="0044247F"/>
    <w:rsid w:val="0044276F"/>
    <w:rsid w:val="00442B45"/>
    <w:rsid w:val="00443040"/>
    <w:rsid w:val="00443099"/>
    <w:rsid w:val="00443217"/>
    <w:rsid w:val="004432E1"/>
    <w:rsid w:val="00443389"/>
    <w:rsid w:val="004434C2"/>
    <w:rsid w:val="004435DD"/>
    <w:rsid w:val="00443707"/>
    <w:rsid w:val="00443777"/>
    <w:rsid w:val="00443806"/>
    <w:rsid w:val="00443C57"/>
    <w:rsid w:val="004441C1"/>
    <w:rsid w:val="0044429C"/>
    <w:rsid w:val="004442EB"/>
    <w:rsid w:val="0044433C"/>
    <w:rsid w:val="00444596"/>
    <w:rsid w:val="004445BC"/>
    <w:rsid w:val="004447E4"/>
    <w:rsid w:val="00444867"/>
    <w:rsid w:val="00444893"/>
    <w:rsid w:val="00444D36"/>
    <w:rsid w:val="00444EF7"/>
    <w:rsid w:val="00444FF4"/>
    <w:rsid w:val="004452A4"/>
    <w:rsid w:val="004453D5"/>
    <w:rsid w:val="00445958"/>
    <w:rsid w:val="00445982"/>
    <w:rsid w:val="00445AEF"/>
    <w:rsid w:val="00445CB6"/>
    <w:rsid w:val="00445ECB"/>
    <w:rsid w:val="00446180"/>
    <w:rsid w:val="004463A5"/>
    <w:rsid w:val="004463DE"/>
    <w:rsid w:val="00446488"/>
    <w:rsid w:val="004465F7"/>
    <w:rsid w:val="00446751"/>
    <w:rsid w:val="00446BCF"/>
    <w:rsid w:val="00446BD9"/>
    <w:rsid w:val="00446D86"/>
    <w:rsid w:val="00447048"/>
    <w:rsid w:val="0044720B"/>
    <w:rsid w:val="00447458"/>
    <w:rsid w:val="004474A2"/>
    <w:rsid w:val="00447715"/>
    <w:rsid w:val="00447AFA"/>
    <w:rsid w:val="00447C9C"/>
    <w:rsid w:val="00447FF1"/>
    <w:rsid w:val="0045014F"/>
    <w:rsid w:val="0045031E"/>
    <w:rsid w:val="004503C5"/>
    <w:rsid w:val="00450B32"/>
    <w:rsid w:val="00450F4A"/>
    <w:rsid w:val="00451098"/>
    <w:rsid w:val="0045130C"/>
    <w:rsid w:val="00451649"/>
    <w:rsid w:val="004517F9"/>
    <w:rsid w:val="00451BC1"/>
    <w:rsid w:val="0045212C"/>
    <w:rsid w:val="004521FA"/>
    <w:rsid w:val="00452256"/>
    <w:rsid w:val="00452433"/>
    <w:rsid w:val="004524BF"/>
    <w:rsid w:val="00452596"/>
    <w:rsid w:val="0045264B"/>
    <w:rsid w:val="0045294E"/>
    <w:rsid w:val="00452B7F"/>
    <w:rsid w:val="00452BDF"/>
    <w:rsid w:val="00452D55"/>
    <w:rsid w:val="004530E1"/>
    <w:rsid w:val="0045321D"/>
    <w:rsid w:val="0045331A"/>
    <w:rsid w:val="004537C6"/>
    <w:rsid w:val="004538A2"/>
    <w:rsid w:val="004538BC"/>
    <w:rsid w:val="004538F9"/>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DC2"/>
    <w:rsid w:val="00455E8A"/>
    <w:rsid w:val="004561A0"/>
    <w:rsid w:val="004563F6"/>
    <w:rsid w:val="0045646E"/>
    <w:rsid w:val="004567E3"/>
    <w:rsid w:val="004569EB"/>
    <w:rsid w:val="00456FCD"/>
    <w:rsid w:val="004570E9"/>
    <w:rsid w:val="004571A3"/>
    <w:rsid w:val="0045730A"/>
    <w:rsid w:val="0045734B"/>
    <w:rsid w:val="00457396"/>
    <w:rsid w:val="00457835"/>
    <w:rsid w:val="00457DD5"/>
    <w:rsid w:val="0046026D"/>
    <w:rsid w:val="00460329"/>
    <w:rsid w:val="004604B9"/>
    <w:rsid w:val="004607CD"/>
    <w:rsid w:val="004607EC"/>
    <w:rsid w:val="00460995"/>
    <w:rsid w:val="00460BF1"/>
    <w:rsid w:val="00460C2A"/>
    <w:rsid w:val="004611EF"/>
    <w:rsid w:val="004615FF"/>
    <w:rsid w:val="00461839"/>
    <w:rsid w:val="00461854"/>
    <w:rsid w:val="004618DA"/>
    <w:rsid w:val="0046197F"/>
    <w:rsid w:val="004619C1"/>
    <w:rsid w:val="00461DFC"/>
    <w:rsid w:val="00461F0D"/>
    <w:rsid w:val="00461F9B"/>
    <w:rsid w:val="0046250F"/>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EC6"/>
    <w:rsid w:val="00471011"/>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32A9"/>
    <w:rsid w:val="004735B8"/>
    <w:rsid w:val="0047397E"/>
    <w:rsid w:val="00473B80"/>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B6"/>
    <w:rsid w:val="00476367"/>
    <w:rsid w:val="0047684D"/>
    <w:rsid w:val="00476AA3"/>
    <w:rsid w:val="00476F86"/>
    <w:rsid w:val="004770B7"/>
    <w:rsid w:val="00477308"/>
    <w:rsid w:val="00477480"/>
    <w:rsid w:val="00477A3F"/>
    <w:rsid w:val="00477E6E"/>
    <w:rsid w:val="004800AB"/>
    <w:rsid w:val="004801CF"/>
    <w:rsid w:val="00480235"/>
    <w:rsid w:val="004803DA"/>
    <w:rsid w:val="00480583"/>
    <w:rsid w:val="004806A7"/>
    <w:rsid w:val="00480889"/>
    <w:rsid w:val="00480952"/>
    <w:rsid w:val="00480961"/>
    <w:rsid w:val="004809DD"/>
    <w:rsid w:val="004811EA"/>
    <w:rsid w:val="00481418"/>
    <w:rsid w:val="00481511"/>
    <w:rsid w:val="004815A6"/>
    <w:rsid w:val="00481667"/>
    <w:rsid w:val="00481923"/>
    <w:rsid w:val="00481BC4"/>
    <w:rsid w:val="00481E59"/>
    <w:rsid w:val="00481F76"/>
    <w:rsid w:val="00482894"/>
    <w:rsid w:val="00482B1D"/>
    <w:rsid w:val="00483145"/>
    <w:rsid w:val="0048336C"/>
    <w:rsid w:val="004834A0"/>
    <w:rsid w:val="0048374D"/>
    <w:rsid w:val="0048377A"/>
    <w:rsid w:val="00483A38"/>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4F8"/>
    <w:rsid w:val="00486513"/>
    <w:rsid w:val="00486B9D"/>
    <w:rsid w:val="00487032"/>
    <w:rsid w:val="004870E9"/>
    <w:rsid w:val="004871A4"/>
    <w:rsid w:val="004873ED"/>
    <w:rsid w:val="00487403"/>
    <w:rsid w:val="00487477"/>
    <w:rsid w:val="0048750E"/>
    <w:rsid w:val="0048762F"/>
    <w:rsid w:val="004878F8"/>
    <w:rsid w:val="00487B39"/>
    <w:rsid w:val="00487D90"/>
    <w:rsid w:val="00487F83"/>
    <w:rsid w:val="00487FD7"/>
    <w:rsid w:val="00490428"/>
    <w:rsid w:val="004904EB"/>
    <w:rsid w:val="00490610"/>
    <w:rsid w:val="00490AE6"/>
    <w:rsid w:val="00490C68"/>
    <w:rsid w:val="00490F12"/>
    <w:rsid w:val="00490F8A"/>
    <w:rsid w:val="0049100F"/>
    <w:rsid w:val="00491376"/>
    <w:rsid w:val="004915FC"/>
    <w:rsid w:val="00491705"/>
    <w:rsid w:val="00491A71"/>
    <w:rsid w:val="00491A8C"/>
    <w:rsid w:val="00491C70"/>
    <w:rsid w:val="00491CAA"/>
    <w:rsid w:val="00491E4E"/>
    <w:rsid w:val="004921BC"/>
    <w:rsid w:val="0049225F"/>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D84"/>
    <w:rsid w:val="00494F8B"/>
    <w:rsid w:val="00495171"/>
    <w:rsid w:val="00495319"/>
    <w:rsid w:val="00495328"/>
    <w:rsid w:val="00495535"/>
    <w:rsid w:val="0049570C"/>
    <w:rsid w:val="00495871"/>
    <w:rsid w:val="004958EE"/>
    <w:rsid w:val="00495FEF"/>
    <w:rsid w:val="00496029"/>
    <w:rsid w:val="004966B0"/>
    <w:rsid w:val="0049676D"/>
    <w:rsid w:val="00496AAC"/>
    <w:rsid w:val="00496B57"/>
    <w:rsid w:val="00496BDD"/>
    <w:rsid w:val="00497199"/>
    <w:rsid w:val="00497375"/>
    <w:rsid w:val="00497432"/>
    <w:rsid w:val="00497477"/>
    <w:rsid w:val="004974A7"/>
    <w:rsid w:val="00497A8F"/>
    <w:rsid w:val="00497B9B"/>
    <w:rsid w:val="004A0069"/>
    <w:rsid w:val="004A01F8"/>
    <w:rsid w:val="004A03EE"/>
    <w:rsid w:val="004A06DF"/>
    <w:rsid w:val="004A0C8E"/>
    <w:rsid w:val="004A0D37"/>
    <w:rsid w:val="004A0FE5"/>
    <w:rsid w:val="004A13E2"/>
    <w:rsid w:val="004A140A"/>
    <w:rsid w:val="004A14CA"/>
    <w:rsid w:val="004A15DC"/>
    <w:rsid w:val="004A1834"/>
    <w:rsid w:val="004A19EA"/>
    <w:rsid w:val="004A1AE9"/>
    <w:rsid w:val="004A21E3"/>
    <w:rsid w:val="004A24AB"/>
    <w:rsid w:val="004A2C6A"/>
    <w:rsid w:val="004A2D5E"/>
    <w:rsid w:val="004A2D7A"/>
    <w:rsid w:val="004A3035"/>
    <w:rsid w:val="004A3721"/>
    <w:rsid w:val="004A3992"/>
    <w:rsid w:val="004A3C2C"/>
    <w:rsid w:val="004A4104"/>
    <w:rsid w:val="004A4494"/>
    <w:rsid w:val="004A4866"/>
    <w:rsid w:val="004A4D61"/>
    <w:rsid w:val="004A4E18"/>
    <w:rsid w:val="004A52A7"/>
    <w:rsid w:val="004A52C6"/>
    <w:rsid w:val="004A5393"/>
    <w:rsid w:val="004A53A6"/>
    <w:rsid w:val="004A5ADB"/>
    <w:rsid w:val="004A5BF5"/>
    <w:rsid w:val="004A62CF"/>
    <w:rsid w:val="004A66FE"/>
    <w:rsid w:val="004A6738"/>
    <w:rsid w:val="004A6881"/>
    <w:rsid w:val="004A69EB"/>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64"/>
    <w:rsid w:val="004B0E6E"/>
    <w:rsid w:val="004B0F75"/>
    <w:rsid w:val="004B11BD"/>
    <w:rsid w:val="004B18F6"/>
    <w:rsid w:val="004B193E"/>
    <w:rsid w:val="004B1B07"/>
    <w:rsid w:val="004B20AC"/>
    <w:rsid w:val="004B22DC"/>
    <w:rsid w:val="004B2302"/>
    <w:rsid w:val="004B2368"/>
    <w:rsid w:val="004B23C8"/>
    <w:rsid w:val="004B2544"/>
    <w:rsid w:val="004B2677"/>
    <w:rsid w:val="004B2ED8"/>
    <w:rsid w:val="004B31A5"/>
    <w:rsid w:val="004B350D"/>
    <w:rsid w:val="004B3556"/>
    <w:rsid w:val="004B3827"/>
    <w:rsid w:val="004B39F5"/>
    <w:rsid w:val="004B3C40"/>
    <w:rsid w:val="004B3E10"/>
    <w:rsid w:val="004B3E4E"/>
    <w:rsid w:val="004B3EF2"/>
    <w:rsid w:val="004B41F3"/>
    <w:rsid w:val="004B426F"/>
    <w:rsid w:val="004B4407"/>
    <w:rsid w:val="004B44FE"/>
    <w:rsid w:val="004B4B2D"/>
    <w:rsid w:val="004B4C6E"/>
    <w:rsid w:val="004B4DAD"/>
    <w:rsid w:val="004B54DD"/>
    <w:rsid w:val="004B560D"/>
    <w:rsid w:val="004B580C"/>
    <w:rsid w:val="004B586B"/>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FA2"/>
    <w:rsid w:val="004C017D"/>
    <w:rsid w:val="004C037B"/>
    <w:rsid w:val="004C03A1"/>
    <w:rsid w:val="004C0BCC"/>
    <w:rsid w:val="004C0DDB"/>
    <w:rsid w:val="004C0EEC"/>
    <w:rsid w:val="004C0F09"/>
    <w:rsid w:val="004C10C1"/>
    <w:rsid w:val="004C1479"/>
    <w:rsid w:val="004C1C45"/>
    <w:rsid w:val="004C1C74"/>
    <w:rsid w:val="004C2013"/>
    <w:rsid w:val="004C231D"/>
    <w:rsid w:val="004C257D"/>
    <w:rsid w:val="004C276F"/>
    <w:rsid w:val="004C2861"/>
    <w:rsid w:val="004C2B41"/>
    <w:rsid w:val="004C2DAF"/>
    <w:rsid w:val="004C2E6F"/>
    <w:rsid w:val="004C2FDB"/>
    <w:rsid w:val="004C33AA"/>
    <w:rsid w:val="004C35A5"/>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CC1"/>
    <w:rsid w:val="004C5D40"/>
    <w:rsid w:val="004C5DFA"/>
    <w:rsid w:val="004C6330"/>
    <w:rsid w:val="004C66F7"/>
    <w:rsid w:val="004C6A35"/>
    <w:rsid w:val="004C6DB9"/>
    <w:rsid w:val="004C6DE7"/>
    <w:rsid w:val="004C6E4F"/>
    <w:rsid w:val="004C731E"/>
    <w:rsid w:val="004C732D"/>
    <w:rsid w:val="004C75D2"/>
    <w:rsid w:val="004C7645"/>
    <w:rsid w:val="004C76B2"/>
    <w:rsid w:val="004C7825"/>
    <w:rsid w:val="004C7A52"/>
    <w:rsid w:val="004C7E10"/>
    <w:rsid w:val="004C7F7F"/>
    <w:rsid w:val="004D0264"/>
    <w:rsid w:val="004D03EE"/>
    <w:rsid w:val="004D04A2"/>
    <w:rsid w:val="004D066C"/>
    <w:rsid w:val="004D0A70"/>
    <w:rsid w:val="004D0BAC"/>
    <w:rsid w:val="004D0C84"/>
    <w:rsid w:val="004D0EFC"/>
    <w:rsid w:val="004D0F1C"/>
    <w:rsid w:val="004D1013"/>
    <w:rsid w:val="004D1167"/>
    <w:rsid w:val="004D1276"/>
    <w:rsid w:val="004D162A"/>
    <w:rsid w:val="004D175D"/>
    <w:rsid w:val="004D19FD"/>
    <w:rsid w:val="004D1B80"/>
    <w:rsid w:val="004D1CC6"/>
    <w:rsid w:val="004D1EFF"/>
    <w:rsid w:val="004D1FA4"/>
    <w:rsid w:val="004D20E2"/>
    <w:rsid w:val="004D2289"/>
    <w:rsid w:val="004D230E"/>
    <w:rsid w:val="004D23CA"/>
    <w:rsid w:val="004D250E"/>
    <w:rsid w:val="004D27AB"/>
    <w:rsid w:val="004D281E"/>
    <w:rsid w:val="004D29B6"/>
    <w:rsid w:val="004D2C53"/>
    <w:rsid w:val="004D2E3F"/>
    <w:rsid w:val="004D31B1"/>
    <w:rsid w:val="004D32EC"/>
    <w:rsid w:val="004D34B2"/>
    <w:rsid w:val="004D3909"/>
    <w:rsid w:val="004D4174"/>
    <w:rsid w:val="004D4565"/>
    <w:rsid w:val="004D46BD"/>
    <w:rsid w:val="004D477B"/>
    <w:rsid w:val="004D477D"/>
    <w:rsid w:val="004D4804"/>
    <w:rsid w:val="004D48D8"/>
    <w:rsid w:val="004D4961"/>
    <w:rsid w:val="004D49E0"/>
    <w:rsid w:val="004D4B24"/>
    <w:rsid w:val="004D4ED0"/>
    <w:rsid w:val="004D52A6"/>
    <w:rsid w:val="004D5469"/>
    <w:rsid w:val="004D5B38"/>
    <w:rsid w:val="004D5B42"/>
    <w:rsid w:val="004D5BC4"/>
    <w:rsid w:val="004D6614"/>
    <w:rsid w:val="004D6944"/>
    <w:rsid w:val="004D6972"/>
    <w:rsid w:val="004D6B37"/>
    <w:rsid w:val="004D6E28"/>
    <w:rsid w:val="004D6ECB"/>
    <w:rsid w:val="004D72FE"/>
    <w:rsid w:val="004D73C8"/>
    <w:rsid w:val="004D74DE"/>
    <w:rsid w:val="004D76A7"/>
    <w:rsid w:val="004D78A5"/>
    <w:rsid w:val="004D7A39"/>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E3F"/>
    <w:rsid w:val="004E1FB2"/>
    <w:rsid w:val="004E20D3"/>
    <w:rsid w:val="004E22A9"/>
    <w:rsid w:val="004E22C2"/>
    <w:rsid w:val="004E23B0"/>
    <w:rsid w:val="004E262E"/>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497"/>
    <w:rsid w:val="004E4546"/>
    <w:rsid w:val="004E4669"/>
    <w:rsid w:val="004E4675"/>
    <w:rsid w:val="004E46E2"/>
    <w:rsid w:val="004E481C"/>
    <w:rsid w:val="004E4951"/>
    <w:rsid w:val="004E4973"/>
    <w:rsid w:val="004E4CD6"/>
    <w:rsid w:val="004E4DB0"/>
    <w:rsid w:val="004E4F88"/>
    <w:rsid w:val="004E507E"/>
    <w:rsid w:val="004E54EF"/>
    <w:rsid w:val="004E55C5"/>
    <w:rsid w:val="004E5875"/>
    <w:rsid w:val="004E58E2"/>
    <w:rsid w:val="004E5930"/>
    <w:rsid w:val="004E5984"/>
    <w:rsid w:val="004E5BCA"/>
    <w:rsid w:val="004E5C18"/>
    <w:rsid w:val="004E5D0E"/>
    <w:rsid w:val="004E5E84"/>
    <w:rsid w:val="004E5EEC"/>
    <w:rsid w:val="004E5EF2"/>
    <w:rsid w:val="004E640C"/>
    <w:rsid w:val="004E687D"/>
    <w:rsid w:val="004E6ACF"/>
    <w:rsid w:val="004E6E7C"/>
    <w:rsid w:val="004E6F4B"/>
    <w:rsid w:val="004E6F9C"/>
    <w:rsid w:val="004E7587"/>
    <w:rsid w:val="004E7598"/>
    <w:rsid w:val="004E75CA"/>
    <w:rsid w:val="004E781E"/>
    <w:rsid w:val="004E797E"/>
    <w:rsid w:val="004E79E6"/>
    <w:rsid w:val="004E7C3E"/>
    <w:rsid w:val="004E7E1A"/>
    <w:rsid w:val="004E7EDE"/>
    <w:rsid w:val="004E7F3A"/>
    <w:rsid w:val="004E7F45"/>
    <w:rsid w:val="004F0137"/>
    <w:rsid w:val="004F0582"/>
    <w:rsid w:val="004F05C2"/>
    <w:rsid w:val="004F07B8"/>
    <w:rsid w:val="004F09D8"/>
    <w:rsid w:val="004F0A91"/>
    <w:rsid w:val="004F0B9E"/>
    <w:rsid w:val="004F1066"/>
    <w:rsid w:val="004F107B"/>
    <w:rsid w:val="004F1976"/>
    <w:rsid w:val="004F1978"/>
    <w:rsid w:val="004F1D5F"/>
    <w:rsid w:val="004F1E08"/>
    <w:rsid w:val="004F1E84"/>
    <w:rsid w:val="004F2AAA"/>
    <w:rsid w:val="004F2AF8"/>
    <w:rsid w:val="004F2B4F"/>
    <w:rsid w:val="004F2C20"/>
    <w:rsid w:val="004F2C5D"/>
    <w:rsid w:val="004F2CF5"/>
    <w:rsid w:val="004F2DDD"/>
    <w:rsid w:val="004F3228"/>
    <w:rsid w:val="004F33BE"/>
    <w:rsid w:val="004F352D"/>
    <w:rsid w:val="004F35EA"/>
    <w:rsid w:val="004F36BE"/>
    <w:rsid w:val="004F36D8"/>
    <w:rsid w:val="004F37C7"/>
    <w:rsid w:val="004F3917"/>
    <w:rsid w:val="004F3A17"/>
    <w:rsid w:val="004F3A71"/>
    <w:rsid w:val="004F40C4"/>
    <w:rsid w:val="004F411F"/>
    <w:rsid w:val="004F428D"/>
    <w:rsid w:val="004F478A"/>
    <w:rsid w:val="004F4A68"/>
    <w:rsid w:val="004F4CA0"/>
    <w:rsid w:val="004F4DC5"/>
    <w:rsid w:val="004F5203"/>
    <w:rsid w:val="004F5327"/>
    <w:rsid w:val="004F561C"/>
    <w:rsid w:val="004F56A1"/>
    <w:rsid w:val="004F5B97"/>
    <w:rsid w:val="004F5C3F"/>
    <w:rsid w:val="004F612D"/>
    <w:rsid w:val="004F6879"/>
    <w:rsid w:val="004F6A08"/>
    <w:rsid w:val="004F6CA7"/>
    <w:rsid w:val="004F7210"/>
    <w:rsid w:val="004F764E"/>
    <w:rsid w:val="004F77CB"/>
    <w:rsid w:val="004F7856"/>
    <w:rsid w:val="004F79D8"/>
    <w:rsid w:val="004F7DD8"/>
    <w:rsid w:val="00500556"/>
    <w:rsid w:val="005008A0"/>
    <w:rsid w:val="005008E7"/>
    <w:rsid w:val="005009ED"/>
    <w:rsid w:val="00500B8A"/>
    <w:rsid w:val="00500E99"/>
    <w:rsid w:val="005011E1"/>
    <w:rsid w:val="005013DB"/>
    <w:rsid w:val="0050140F"/>
    <w:rsid w:val="00501491"/>
    <w:rsid w:val="00501B33"/>
    <w:rsid w:val="00501B90"/>
    <w:rsid w:val="005023BF"/>
    <w:rsid w:val="0050246C"/>
    <w:rsid w:val="005026DB"/>
    <w:rsid w:val="00502AB4"/>
    <w:rsid w:val="00502F06"/>
    <w:rsid w:val="00503269"/>
    <w:rsid w:val="00503787"/>
    <w:rsid w:val="00503A93"/>
    <w:rsid w:val="00503D70"/>
    <w:rsid w:val="00503DAD"/>
    <w:rsid w:val="00503DB7"/>
    <w:rsid w:val="00503E1E"/>
    <w:rsid w:val="00503EF9"/>
    <w:rsid w:val="00503FE9"/>
    <w:rsid w:val="00504167"/>
    <w:rsid w:val="0050424C"/>
    <w:rsid w:val="0050431F"/>
    <w:rsid w:val="0050485F"/>
    <w:rsid w:val="00504A53"/>
    <w:rsid w:val="00504D7F"/>
    <w:rsid w:val="00504D8D"/>
    <w:rsid w:val="00504EE6"/>
    <w:rsid w:val="00505008"/>
    <w:rsid w:val="00505100"/>
    <w:rsid w:val="0050524A"/>
    <w:rsid w:val="00505851"/>
    <w:rsid w:val="0050587B"/>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25B"/>
    <w:rsid w:val="00510375"/>
    <w:rsid w:val="00510385"/>
    <w:rsid w:val="005104D6"/>
    <w:rsid w:val="0051062B"/>
    <w:rsid w:val="005107CE"/>
    <w:rsid w:val="00510E7A"/>
    <w:rsid w:val="00511337"/>
    <w:rsid w:val="0051170C"/>
    <w:rsid w:val="005118CB"/>
    <w:rsid w:val="00511A85"/>
    <w:rsid w:val="00511E1C"/>
    <w:rsid w:val="00511F54"/>
    <w:rsid w:val="00511FCE"/>
    <w:rsid w:val="00512114"/>
    <w:rsid w:val="00512173"/>
    <w:rsid w:val="0051233B"/>
    <w:rsid w:val="00512698"/>
    <w:rsid w:val="00512A50"/>
    <w:rsid w:val="00512EAF"/>
    <w:rsid w:val="005136ED"/>
    <w:rsid w:val="00513EAF"/>
    <w:rsid w:val="0051401A"/>
    <w:rsid w:val="00514048"/>
    <w:rsid w:val="00514135"/>
    <w:rsid w:val="00514AA4"/>
    <w:rsid w:val="0051500B"/>
    <w:rsid w:val="0051590D"/>
    <w:rsid w:val="00515A05"/>
    <w:rsid w:val="00515BAE"/>
    <w:rsid w:val="0051650E"/>
    <w:rsid w:val="005168E3"/>
    <w:rsid w:val="00516A9C"/>
    <w:rsid w:val="00516C66"/>
    <w:rsid w:val="00516F9B"/>
    <w:rsid w:val="00516FC7"/>
    <w:rsid w:val="00517173"/>
    <w:rsid w:val="005171C6"/>
    <w:rsid w:val="0051772D"/>
    <w:rsid w:val="0051781C"/>
    <w:rsid w:val="005178F2"/>
    <w:rsid w:val="00517AC4"/>
    <w:rsid w:val="00517EF0"/>
    <w:rsid w:val="00517F9E"/>
    <w:rsid w:val="00520243"/>
    <w:rsid w:val="0052062C"/>
    <w:rsid w:val="00520C49"/>
    <w:rsid w:val="00520D69"/>
    <w:rsid w:val="0052114C"/>
    <w:rsid w:val="0052147E"/>
    <w:rsid w:val="0052180E"/>
    <w:rsid w:val="00521850"/>
    <w:rsid w:val="00521BBA"/>
    <w:rsid w:val="00521BE1"/>
    <w:rsid w:val="00521EED"/>
    <w:rsid w:val="0052202F"/>
    <w:rsid w:val="005222C6"/>
    <w:rsid w:val="005224A9"/>
    <w:rsid w:val="00522757"/>
    <w:rsid w:val="005227FE"/>
    <w:rsid w:val="005229E5"/>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4B42"/>
    <w:rsid w:val="00524D0F"/>
    <w:rsid w:val="0052501A"/>
    <w:rsid w:val="005253DE"/>
    <w:rsid w:val="005254FE"/>
    <w:rsid w:val="00525926"/>
    <w:rsid w:val="00525B72"/>
    <w:rsid w:val="00525E00"/>
    <w:rsid w:val="00525E05"/>
    <w:rsid w:val="00525F07"/>
    <w:rsid w:val="00526059"/>
    <w:rsid w:val="0052605D"/>
    <w:rsid w:val="00526124"/>
    <w:rsid w:val="00526182"/>
    <w:rsid w:val="005261C6"/>
    <w:rsid w:val="0052639E"/>
    <w:rsid w:val="00526633"/>
    <w:rsid w:val="005268DF"/>
    <w:rsid w:val="00526B54"/>
    <w:rsid w:val="00526BAE"/>
    <w:rsid w:val="00526C92"/>
    <w:rsid w:val="0052711F"/>
    <w:rsid w:val="00527171"/>
    <w:rsid w:val="0052735F"/>
    <w:rsid w:val="00527589"/>
    <w:rsid w:val="00527666"/>
    <w:rsid w:val="0052766B"/>
    <w:rsid w:val="005276A7"/>
    <w:rsid w:val="005276D8"/>
    <w:rsid w:val="005277DD"/>
    <w:rsid w:val="00527A8B"/>
    <w:rsid w:val="00527E12"/>
    <w:rsid w:val="00527F47"/>
    <w:rsid w:val="0053011C"/>
    <w:rsid w:val="0053012E"/>
    <w:rsid w:val="0053033D"/>
    <w:rsid w:val="00530423"/>
    <w:rsid w:val="005304B5"/>
    <w:rsid w:val="0053074E"/>
    <w:rsid w:val="00530C80"/>
    <w:rsid w:val="00530E59"/>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36"/>
    <w:rsid w:val="005330C7"/>
    <w:rsid w:val="00533118"/>
    <w:rsid w:val="00533473"/>
    <w:rsid w:val="0053348C"/>
    <w:rsid w:val="00533AF1"/>
    <w:rsid w:val="00533B14"/>
    <w:rsid w:val="00533FD5"/>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9B"/>
    <w:rsid w:val="00537FB5"/>
    <w:rsid w:val="0054000B"/>
    <w:rsid w:val="005400A0"/>
    <w:rsid w:val="0054028B"/>
    <w:rsid w:val="005402A3"/>
    <w:rsid w:val="0054033E"/>
    <w:rsid w:val="00540AAB"/>
    <w:rsid w:val="00540C81"/>
    <w:rsid w:val="00540D8C"/>
    <w:rsid w:val="005411E4"/>
    <w:rsid w:val="00541209"/>
    <w:rsid w:val="005414BF"/>
    <w:rsid w:val="005419E0"/>
    <w:rsid w:val="00541A68"/>
    <w:rsid w:val="00541CAF"/>
    <w:rsid w:val="00541F96"/>
    <w:rsid w:val="00542077"/>
    <w:rsid w:val="00542246"/>
    <w:rsid w:val="00542474"/>
    <w:rsid w:val="00542B2B"/>
    <w:rsid w:val="00542C47"/>
    <w:rsid w:val="00543143"/>
    <w:rsid w:val="005433FE"/>
    <w:rsid w:val="0054362B"/>
    <w:rsid w:val="00543854"/>
    <w:rsid w:val="00543C08"/>
    <w:rsid w:val="00543D23"/>
    <w:rsid w:val="00544190"/>
    <w:rsid w:val="005444F6"/>
    <w:rsid w:val="005445E7"/>
    <w:rsid w:val="005445F6"/>
    <w:rsid w:val="005447BA"/>
    <w:rsid w:val="00544873"/>
    <w:rsid w:val="005448CD"/>
    <w:rsid w:val="00544A12"/>
    <w:rsid w:val="00544B8C"/>
    <w:rsid w:val="00545060"/>
    <w:rsid w:val="00545C0B"/>
    <w:rsid w:val="00545CF7"/>
    <w:rsid w:val="00545EC3"/>
    <w:rsid w:val="00545EEA"/>
    <w:rsid w:val="00545FA0"/>
    <w:rsid w:val="00546000"/>
    <w:rsid w:val="005462FB"/>
    <w:rsid w:val="005464DE"/>
    <w:rsid w:val="005465BB"/>
    <w:rsid w:val="005467A1"/>
    <w:rsid w:val="005468FB"/>
    <w:rsid w:val="00546CDF"/>
    <w:rsid w:val="00546D9D"/>
    <w:rsid w:val="00546D9F"/>
    <w:rsid w:val="00546DC5"/>
    <w:rsid w:val="00547012"/>
    <w:rsid w:val="00547245"/>
    <w:rsid w:val="005472E4"/>
    <w:rsid w:val="0054740F"/>
    <w:rsid w:val="005474CA"/>
    <w:rsid w:val="00547526"/>
    <w:rsid w:val="0054780D"/>
    <w:rsid w:val="00547940"/>
    <w:rsid w:val="00547952"/>
    <w:rsid w:val="00547C08"/>
    <w:rsid w:val="00547D15"/>
    <w:rsid w:val="005501BC"/>
    <w:rsid w:val="00550346"/>
    <w:rsid w:val="00550565"/>
    <w:rsid w:val="005506BB"/>
    <w:rsid w:val="00550788"/>
    <w:rsid w:val="00550919"/>
    <w:rsid w:val="00550978"/>
    <w:rsid w:val="00550AC0"/>
    <w:rsid w:val="00550EEB"/>
    <w:rsid w:val="00551C0D"/>
    <w:rsid w:val="00551C2D"/>
    <w:rsid w:val="005524A5"/>
    <w:rsid w:val="00552508"/>
    <w:rsid w:val="00552735"/>
    <w:rsid w:val="005527CF"/>
    <w:rsid w:val="005534FE"/>
    <w:rsid w:val="00553663"/>
    <w:rsid w:val="005536BC"/>
    <w:rsid w:val="00553911"/>
    <w:rsid w:val="00553B44"/>
    <w:rsid w:val="00553CF3"/>
    <w:rsid w:val="005540EE"/>
    <w:rsid w:val="00554489"/>
    <w:rsid w:val="005545F7"/>
    <w:rsid w:val="00554658"/>
    <w:rsid w:val="0055474B"/>
    <w:rsid w:val="005548F4"/>
    <w:rsid w:val="00554DA5"/>
    <w:rsid w:val="00554DD3"/>
    <w:rsid w:val="00555720"/>
    <w:rsid w:val="00555831"/>
    <w:rsid w:val="00555968"/>
    <w:rsid w:val="00555A14"/>
    <w:rsid w:val="005564BC"/>
    <w:rsid w:val="0055656C"/>
    <w:rsid w:val="005566DC"/>
    <w:rsid w:val="00556AA7"/>
    <w:rsid w:val="00557235"/>
    <w:rsid w:val="00557635"/>
    <w:rsid w:val="00557741"/>
    <w:rsid w:val="00557785"/>
    <w:rsid w:val="005577BB"/>
    <w:rsid w:val="005578DF"/>
    <w:rsid w:val="00557BD0"/>
    <w:rsid w:val="00557D5B"/>
    <w:rsid w:val="00557DB6"/>
    <w:rsid w:val="00560091"/>
    <w:rsid w:val="005601A0"/>
    <w:rsid w:val="0056038A"/>
    <w:rsid w:val="00560569"/>
    <w:rsid w:val="0056058B"/>
    <w:rsid w:val="005607CF"/>
    <w:rsid w:val="00560B64"/>
    <w:rsid w:val="00560BF9"/>
    <w:rsid w:val="00560CDF"/>
    <w:rsid w:val="00560E81"/>
    <w:rsid w:val="00560FF4"/>
    <w:rsid w:val="005612B3"/>
    <w:rsid w:val="005616CF"/>
    <w:rsid w:val="005619DF"/>
    <w:rsid w:val="00561B1B"/>
    <w:rsid w:val="005624C7"/>
    <w:rsid w:val="00562641"/>
    <w:rsid w:val="0056275A"/>
    <w:rsid w:val="005628EB"/>
    <w:rsid w:val="00562E62"/>
    <w:rsid w:val="00562F91"/>
    <w:rsid w:val="00563301"/>
    <w:rsid w:val="00563434"/>
    <w:rsid w:val="00563BF5"/>
    <w:rsid w:val="00563CAB"/>
    <w:rsid w:val="00563D94"/>
    <w:rsid w:val="00563DA9"/>
    <w:rsid w:val="005641FC"/>
    <w:rsid w:val="005642A3"/>
    <w:rsid w:val="00564517"/>
    <w:rsid w:val="005646B3"/>
    <w:rsid w:val="0056472D"/>
    <w:rsid w:val="00564894"/>
    <w:rsid w:val="005648B3"/>
    <w:rsid w:val="0056491D"/>
    <w:rsid w:val="00564973"/>
    <w:rsid w:val="00564A70"/>
    <w:rsid w:val="00565231"/>
    <w:rsid w:val="005652FC"/>
    <w:rsid w:val="00565C72"/>
    <w:rsid w:val="00565CDA"/>
    <w:rsid w:val="00565E5B"/>
    <w:rsid w:val="00565F1A"/>
    <w:rsid w:val="00565FDB"/>
    <w:rsid w:val="0056626D"/>
    <w:rsid w:val="005663F2"/>
    <w:rsid w:val="005666F7"/>
    <w:rsid w:val="00566875"/>
    <w:rsid w:val="00566B47"/>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D20"/>
    <w:rsid w:val="00570EF6"/>
    <w:rsid w:val="00571206"/>
    <w:rsid w:val="0057154B"/>
    <w:rsid w:val="00571604"/>
    <w:rsid w:val="005716DD"/>
    <w:rsid w:val="00571764"/>
    <w:rsid w:val="005717CA"/>
    <w:rsid w:val="00571F86"/>
    <w:rsid w:val="00572111"/>
    <w:rsid w:val="0057228D"/>
    <w:rsid w:val="0057251C"/>
    <w:rsid w:val="005726A8"/>
    <w:rsid w:val="00572AF3"/>
    <w:rsid w:val="00572C1B"/>
    <w:rsid w:val="00572DC9"/>
    <w:rsid w:val="00572DF5"/>
    <w:rsid w:val="0057304A"/>
    <w:rsid w:val="0057317B"/>
    <w:rsid w:val="00573474"/>
    <w:rsid w:val="005735FA"/>
    <w:rsid w:val="00573A18"/>
    <w:rsid w:val="00573ACE"/>
    <w:rsid w:val="00574084"/>
    <w:rsid w:val="00574195"/>
    <w:rsid w:val="00574412"/>
    <w:rsid w:val="00574543"/>
    <w:rsid w:val="00574640"/>
    <w:rsid w:val="00574918"/>
    <w:rsid w:val="00574FC0"/>
    <w:rsid w:val="005755A0"/>
    <w:rsid w:val="0057581D"/>
    <w:rsid w:val="0057588E"/>
    <w:rsid w:val="005758EF"/>
    <w:rsid w:val="00575AC1"/>
    <w:rsid w:val="00575B10"/>
    <w:rsid w:val="00576242"/>
    <w:rsid w:val="0057629B"/>
    <w:rsid w:val="0057632A"/>
    <w:rsid w:val="005765AB"/>
    <w:rsid w:val="005766F8"/>
    <w:rsid w:val="0057672D"/>
    <w:rsid w:val="0057674D"/>
    <w:rsid w:val="00576805"/>
    <w:rsid w:val="00576A89"/>
    <w:rsid w:val="00576BFE"/>
    <w:rsid w:val="00576C92"/>
    <w:rsid w:val="00577340"/>
    <w:rsid w:val="00577530"/>
    <w:rsid w:val="005778D2"/>
    <w:rsid w:val="00580125"/>
    <w:rsid w:val="00580213"/>
    <w:rsid w:val="00580530"/>
    <w:rsid w:val="00580A09"/>
    <w:rsid w:val="00580B23"/>
    <w:rsid w:val="00580C25"/>
    <w:rsid w:val="0058128F"/>
    <w:rsid w:val="00581419"/>
    <w:rsid w:val="00581496"/>
    <w:rsid w:val="005818F9"/>
    <w:rsid w:val="00581A7A"/>
    <w:rsid w:val="00581BFD"/>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DB3"/>
    <w:rsid w:val="00583EFB"/>
    <w:rsid w:val="005841C3"/>
    <w:rsid w:val="005843E3"/>
    <w:rsid w:val="005845E1"/>
    <w:rsid w:val="00584957"/>
    <w:rsid w:val="00584D47"/>
    <w:rsid w:val="00585344"/>
    <w:rsid w:val="00585639"/>
    <w:rsid w:val="00585843"/>
    <w:rsid w:val="00585886"/>
    <w:rsid w:val="00585BA1"/>
    <w:rsid w:val="00585BE7"/>
    <w:rsid w:val="00585CF1"/>
    <w:rsid w:val="00585E74"/>
    <w:rsid w:val="0058609C"/>
    <w:rsid w:val="005860E0"/>
    <w:rsid w:val="005861DB"/>
    <w:rsid w:val="00586371"/>
    <w:rsid w:val="005863E8"/>
    <w:rsid w:val="0058640C"/>
    <w:rsid w:val="00586940"/>
    <w:rsid w:val="00586B39"/>
    <w:rsid w:val="00586F4C"/>
    <w:rsid w:val="005873FD"/>
    <w:rsid w:val="0058744F"/>
    <w:rsid w:val="005876F1"/>
    <w:rsid w:val="00587C94"/>
    <w:rsid w:val="00587CE5"/>
    <w:rsid w:val="00587D6A"/>
    <w:rsid w:val="00590035"/>
    <w:rsid w:val="00590615"/>
    <w:rsid w:val="00590737"/>
    <w:rsid w:val="00590AF2"/>
    <w:rsid w:val="00590D4E"/>
    <w:rsid w:val="00590DDE"/>
    <w:rsid w:val="00591025"/>
    <w:rsid w:val="005913C3"/>
    <w:rsid w:val="005914A0"/>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89"/>
    <w:rsid w:val="00593EEA"/>
    <w:rsid w:val="005940F3"/>
    <w:rsid w:val="0059412D"/>
    <w:rsid w:val="00594379"/>
    <w:rsid w:val="0059450F"/>
    <w:rsid w:val="0059463B"/>
    <w:rsid w:val="00594738"/>
    <w:rsid w:val="005949A3"/>
    <w:rsid w:val="00595289"/>
    <w:rsid w:val="005954C8"/>
    <w:rsid w:val="00595748"/>
    <w:rsid w:val="005957B1"/>
    <w:rsid w:val="00596099"/>
    <w:rsid w:val="005961B3"/>
    <w:rsid w:val="0059620C"/>
    <w:rsid w:val="00596380"/>
    <w:rsid w:val="005963F8"/>
    <w:rsid w:val="00596643"/>
    <w:rsid w:val="005968A3"/>
    <w:rsid w:val="00596AC2"/>
    <w:rsid w:val="005972EC"/>
    <w:rsid w:val="0059738A"/>
    <w:rsid w:val="005973F4"/>
    <w:rsid w:val="00597405"/>
    <w:rsid w:val="005977D0"/>
    <w:rsid w:val="00597A39"/>
    <w:rsid w:val="00597B39"/>
    <w:rsid w:val="00597DCF"/>
    <w:rsid w:val="00597EFE"/>
    <w:rsid w:val="005A004C"/>
    <w:rsid w:val="005A0140"/>
    <w:rsid w:val="005A028C"/>
    <w:rsid w:val="005A0483"/>
    <w:rsid w:val="005A057C"/>
    <w:rsid w:val="005A092A"/>
    <w:rsid w:val="005A0D13"/>
    <w:rsid w:val="005A0F60"/>
    <w:rsid w:val="005A120F"/>
    <w:rsid w:val="005A14B5"/>
    <w:rsid w:val="005A1652"/>
    <w:rsid w:val="005A1CDB"/>
    <w:rsid w:val="005A1D2E"/>
    <w:rsid w:val="005A203D"/>
    <w:rsid w:val="005A20D8"/>
    <w:rsid w:val="005A2129"/>
    <w:rsid w:val="005A2175"/>
    <w:rsid w:val="005A21B4"/>
    <w:rsid w:val="005A21EF"/>
    <w:rsid w:val="005A2710"/>
    <w:rsid w:val="005A2782"/>
    <w:rsid w:val="005A2C9F"/>
    <w:rsid w:val="005A2CD0"/>
    <w:rsid w:val="005A31C5"/>
    <w:rsid w:val="005A3254"/>
    <w:rsid w:val="005A37FF"/>
    <w:rsid w:val="005A3A35"/>
    <w:rsid w:val="005A3DFF"/>
    <w:rsid w:val="005A475D"/>
    <w:rsid w:val="005A49C6"/>
    <w:rsid w:val="005A4ADF"/>
    <w:rsid w:val="005A4B7F"/>
    <w:rsid w:val="005A4E79"/>
    <w:rsid w:val="005A4F85"/>
    <w:rsid w:val="005A51C2"/>
    <w:rsid w:val="005A5327"/>
    <w:rsid w:val="005A53F4"/>
    <w:rsid w:val="005A554D"/>
    <w:rsid w:val="005A582C"/>
    <w:rsid w:val="005A5C4C"/>
    <w:rsid w:val="005A611A"/>
    <w:rsid w:val="005A6120"/>
    <w:rsid w:val="005A64AB"/>
    <w:rsid w:val="005A6B6D"/>
    <w:rsid w:val="005A6C1E"/>
    <w:rsid w:val="005A6EC3"/>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8D7"/>
    <w:rsid w:val="005B331F"/>
    <w:rsid w:val="005B33E7"/>
    <w:rsid w:val="005B34FF"/>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71C"/>
    <w:rsid w:val="005B5888"/>
    <w:rsid w:val="005B59E8"/>
    <w:rsid w:val="005B5A4F"/>
    <w:rsid w:val="005B5B70"/>
    <w:rsid w:val="005B5D91"/>
    <w:rsid w:val="005B6099"/>
    <w:rsid w:val="005B6B4F"/>
    <w:rsid w:val="005B6D2F"/>
    <w:rsid w:val="005B6D51"/>
    <w:rsid w:val="005B7023"/>
    <w:rsid w:val="005B70A2"/>
    <w:rsid w:val="005B70F1"/>
    <w:rsid w:val="005B7160"/>
    <w:rsid w:val="005B720B"/>
    <w:rsid w:val="005B72AD"/>
    <w:rsid w:val="005B7417"/>
    <w:rsid w:val="005B789A"/>
    <w:rsid w:val="005B7D38"/>
    <w:rsid w:val="005B7D65"/>
    <w:rsid w:val="005B7E9D"/>
    <w:rsid w:val="005C02F2"/>
    <w:rsid w:val="005C0676"/>
    <w:rsid w:val="005C09A7"/>
    <w:rsid w:val="005C0BB4"/>
    <w:rsid w:val="005C0C22"/>
    <w:rsid w:val="005C0DD2"/>
    <w:rsid w:val="005C0ECE"/>
    <w:rsid w:val="005C129F"/>
    <w:rsid w:val="005C1394"/>
    <w:rsid w:val="005C1742"/>
    <w:rsid w:val="005C1AD3"/>
    <w:rsid w:val="005C1B0B"/>
    <w:rsid w:val="005C1CFB"/>
    <w:rsid w:val="005C1FCB"/>
    <w:rsid w:val="005C240E"/>
    <w:rsid w:val="005C2560"/>
    <w:rsid w:val="005C2F1D"/>
    <w:rsid w:val="005C30D7"/>
    <w:rsid w:val="005C31DD"/>
    <w:rsid w:val="005C327A"/>
    <w:rsid w:val="005C351D"/>
    <w:rsid w:val="005C365F"/>
    <w:rsid w:val="005C3823"/>
    <w:rsid w:val="005C3CA1"/>
    <w:rsid w:val="005C3D01"/>
    <w:rsid w:val="005C3E43"/>
    <w:rsid w:val="005C418F"/>
    <w:rsid w:val="005C41C5"/>
    <w:rsid w:val="005C41E5"/>
    <w:rsid w:val="005C4537"/>
    <w:rsid w:val="005C45F3"/>
    <w:rsid w:val="005C46DE"/>
    <w:rsid w:val="005C470B"/>
    <w:rsid w:val="005C488A"/>
    <w:rsid w:val="005C4B49"/>
    <w:rsid w:val="005C4D1D"/>
    <w:rsid w:val="005C4E2D"/>
    <w:rsid w:val="005C5155"/>
    <w:rsid w:val="005C53D1"/>
    <w:rsid w:val="005C5613"/>
    <w:rsid w:val="005C57FD"/>
    <w:rsid w:val="005C5CA8"/>
    <w:rsid w:val="005C5E21"/>
    <w:rsid w:val="005C6303"/>
    <w:rsid w:val="005C6690"/>
    <w:rsid w:val="005C66F6"/>
    <w:rsid w:val="005C689C"/>
    <w:rsid w:val="005C6A06"/>
    <w:rsid w:val="005C6CAD"/>
    <w:rsid w:val="005C6E8A"/>
    <w:rsid w:val="005C70DC"/>
    <w:rsid w:val="005C73B0"/>
    <w:rsid w:val="005C7483"/>
    <w:rsid w:val="005C7711"/>
    <w:rsid w:val="005C7C43"/>
    <w:rsid w:val="005C7C8B"/>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0F"/>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CEB"/>
    <w:rsid w:val="005D3EC4"/>
    <w:rsid w:val="005D3FD1"/>
    <w:rsid w:val="005D46F5"/>
    <w:rsid w:val="005D4BB9"/>
    <w:rsid w:val="005D4C23"/>
    <w:rsid w:val="005D4D02"/>
    <w:rsid w:val="005D4FA3"/>
    <w:rsid w:val="005D5596"/>
    <w:rsid w:val="005D56C5"/>
    <w:rsid w:val="005D56EE"/>
    <w:rsid w:val="005D5B63"/>
    <w:rsid w:val="005D5CF3"/>
    <w:rsid w:val="005D6083"/>
    <w:rsid w:val="005D6309"/>
    <w:rsid w:val="005D6453"/>
    <w:rsid w:val="005D64E4"/>
    <w:rsid w:val="005D6638"/>
    <w:rsid w:val="005D67B1"/>
    <w:rsid w:val="005D6A52"/>
    <w:rsid w:val="005D6AF5"/>
    <w:rsid w:val="005D704A"/>
    <w:rsid w:val="005D70D6"/>
    <w:rsid w:val="005D72C2"/>
    <w:rsid w:val="005D735A"/>
    <w:rsid w:val="005D75FF"/>
    <w:rsid w:val="005D7C15"/>
    <w:rsid w:val="005D7C2A"/>
    <w:rsid w:val="005D7F58"/>
    <w:rsid w:val="005D7FFE"/>
    <w:rsid w:val="005D9CAE"/>
    <w:rsid w:val="005E0000"/>
    <w:rsid w:val="005E0119"/>
    <w:rsid w:val="005E01F4"/>
    <w:rsid w:val="005E0375"/>
    <w:rsid w:val="005E03A3"/>
    <w:rsid w:val="005E061D"/>
    <w:rsid w:val="005E0915"/>
    <w:rsid w:val="005E100A"/>
    <w:rsid w:val="005E13A0"/>
    <w:rsid w:val="005E13E5"/>
    <w:rsid w:val="005E1465"/>
    <w:rsid w:val="005E180C"/>
    <w:rsid w:val="005E1814"/>
    <w:rsid w:val="005E19F2"/>
    <w:rsid w:val="005E1B66"/>
    <w:rsid w:val="005E1E07"/>
    <w:rsid w:val="005E21FB"/>
    <w:rsid w:val="005E24C2"/>
    <w:rsid w:val="005E271F"/>
    <w:rsid w:val="005E2ADB"/>
    <w:rsid w:val="005E2FD6"/>
    <w:rsid w:val="005E31EE"/>
    <w:rsid w:val="005E32A6"/>
    <w:rsid w:val="005E3401"/>
    <w:rsid w:val="005E34B8"/>
    <w:rsid w:val="005E367C"/>
    <w:rsid w:val="005E377B"/>
    <w:rsid w:val="005E3926"/>
    <w:rsid w:val="005E3965"/>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216"/>
    <w:rsid w:val="005E5925"/>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BC9"/>
    <w:rsid w:val="005EB500"/>
    <w:rsid w:val="005F00A7"/>
    <w:rsid w:val="005F032F"/>
    <w:rsid w:val="005F0359"/>
    <w:rsid w:val="005F05D6"/>
    <w:rsid w:val="005F08F2"/>
    <w:rsid w:val="005F093E"/>
    <w:rsid w:val="005F0A76"/>
    <w:rsid w:val="005F0AF4"/>
    <w:rsid w:val="005F0C5B"/>
    <w:rsid w:val="005F0EE0"/>
    <w:rsid w:val="005F1080"/>
    <w:rsid w:val="005F170E"/>
    <w:rsid w:val="005F17B1"/>
    <w:rsid w:val="005F183F"/>
    <w:rsid w:val="005F196B"/>
    <w:rsid w:val="005F1AA1"/>
    <w:rsid w:val="005F1F27"/>
    <w:rsid w:val="005F2105"/>
    <w:rsid w:val="005F2226"/>
    <w:rsid w:val="005F24B0"/>
    <w:rsid w:val="005F261D"/>
    <w:rsid w:val="005F286E"/>
    <w:rsid w:val="005F29B0"/>
    <w:rsid w:val="005F2E18"/>
    <w:rsid w:val="005F3647"/>
    <w:rsid w:val="005F3924"/>
    <w:rsid w:val="005F3AAE"/>
    <w:rsid w:val="005F3B31"/>
    <w:rsid w:val="005F3D53"/>
    <w:rsid w:val="005F422B"/>
    <w:rsid w:val="005F43E6"/>
    <w:rsid w:val="005F4430"/>
    <w:rsid w:val="005F481B"/>
    <w:rsid w:val="005F4A68"/>
    <w:rsid w:val="005F4B20"/>
    <w:rsid w:val="005F5635"/>
    <w:rsid w:val="005F59D2"/>
    <w:rsid w:val="005F5B08"/>
    <w:rsid w:val="005F5C0E"/>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937"/>
    <w:rsid w:val="005F7A24"/>
    <w:rsid w:val="005F7B5D"/>
    <w:rsid w:val="005F7B7A"/>
    <w:rsid w:val="005F7D4F"/>
    <w:rsid w:val="005F7FA4"/>
    <w:rsid w:val="00600057"/>
    <w:rsid w:val="0060078A"/>
    <w:rsid w:val="0060097D"/>
    <w:rsid w:val="006009F8"/>
    <w:rsid w:val="00600A67"/>
    <w:rsid w:val="00600AC1"/>
    <w:rsid w:val="00600BEC"/>
    <w:rsid w:val="00600DA6"/>
    <w:rsid w:val="006010B0"/>
    <w:rsid w:val="006010E6"/>
    <w:rsid w:val="00601699"/>
    <w:rsid w:val="00601946"/>
    <w:rsid w:val="00601A43"/>
    <w:rsid w:val="00601A6B"/>
    <w:rsid w:val="00601DBC"/>
    <w:rsid w:val="00601E3E"/>
    <w:rsid w:val="00601FE0"/>
    <w:rsid w:val="00602207"/>
    <w:rsid w:val="006023F4"/>
    <w:rsid w:val="006024D5"/>
    <w:rsid w:val="006027F5"/>
    <w:rsid w:val="00602AF4"/>
    <w:rsid w:val="00602B52"/>
    <w:rsid w:val="00602F42"/>
    <w:rsid w:val="006031C5"/>
    <w:rsid w:val="00603230"/>
    <w:rsid w:val="00603254"/>
    <w:rsid w:val="00603325"/>
    <w:rsid w:val="0060372C"/>
    <w:rsid w:val="00603929"/>
    <w:rsid w:val="00603EFD"/>
    <w:rsid w:val="006040D9"/>
    <w:rsid w:val="0060419A"/>
    <w:rsid w:val="006043BC"/>
    <w:rsid w:val="006048C8"/>
    <w:rsid w:val="0060491C"/>
    <w:rsid w:val="00604EA7"/>
    <w:rsid w:val="006052EC"/>
    <w:rsid w:val="0060556C"/>
    <w:rsid w:val="0060568F"/>
    <w:rsid w:val="00605BD2"/>
    <w:rsid w:val="00605C83"/>
    <w:rsid w:val="0060618D"/>
    <w:rsid w:val="0060685E"/>
    <w:rsid w:val="00606D05"/>
    <w:rsid w:val="00606EF5"/>
    <w:rsid w:val="0060706C"/>
    <w:rsid w:val="0060729B"/>
    <w:rsid w:val="006075EF"/>
    <w:rsid w:val="0060764B"/>
    <w:rsid w:val="00607825"/>
    <w:rsid w:val="00607840"/>
    <w:rsid w:val="00607954"/>
    <w:rsid w:val="0061014E"/>
    <w:rsid w:val="006105CC"/>
    <w:rsid w:val="00610A6B"/>
    <w:rsid w:val="00610A6C"/>
    <w:rsid w:val="00610C17"/>
    <w:rsid w:val="00610F70"/>
    <w:rsid w:val="006112E1"/>
    <w:rsid w:val="00611BA0"/>
    <w:rsid w:val="00611FD6"/>
    <w:rsid w:val="00612AF3"/>
    <w:rsid w:val="00612D42"/>
    <w:rsid w:val="0061304D"/>
    <w:rsid w:val="006130AE"/>
    <w:rsid w:val="0061317E"/>
    <w:rsid w:val="006132F9"/>
    <w:rsid w:val="0061346D"/>
    <w:rsid w:val="006134C7"/>
    <w:rsid w:val="006134D0"/>
    <w:rsid w:val="0061359B"/>
    <w:rsid w:val="0061366E"/>
    <w:rsid w:val="006136E3"/>
    <w:rsid w:val="00613899"/>
    <w:rsid w:val="00613921"/>
    <w:rsid w:val="00613FAC"/>
    <w:rsid w:val="0061416A"/>
    <w:rsid w:val="006141FF"/>
    <w:rsid w:val="006142C3"/>
    <w:rsid w:val="00614A73"/>
    <w:rsid w:val="00614A9F"/>
    <w:rsid w:val="00614CE7"/>
    <w:rsid w:val="00614DA3"/>
    <w:rsid w:val="00614E01"/>
    <w:rsid w:val="00614FC4"/>
    <w:rsid w:val="0061533F"/>
    <w:rsid w:val="006154DB"/>
    <w:rsid w:val="00615A85"/>
    <w:rsid w:val="00615D6C"/>
    <w:rsid w:val="00615DEC"/>
    <w:rsid w:val="0061631C"/>
    <w:rsid w:val="0061672B"/>
    <w:rsid w:val="00616793"/>
    <w:rsid w:val="0061684B"/>
    <w:rsid w:val="0061698B"/>
    <w:rsid w:val="00616D30"/>
    <w:rsid w:val="00616EC2"/>
    <w:rsid w:val="00616FA8"/>
    <w:rsid w:val="0061711D"/>
    <w:rsid w:val="00617B8B"/>
    <w:rsid w:val="00617B98"/>
    <w:rsid w:val="00617BE3"/>
    <w:rsid w:val="00617CBC"/>
    <w:rsid w:val="00617E7A"/>
    <w:rsid w:val="0061EF5D"/>
    <w:rsid w:val="00620173"/>
    <w:rsid w:val="0062045F"/>
    <w:rsid w:val="0062054E"/>
    <w:rsid w:val="006205C4"/>
    <w:rsid w:val="00620907"/>
    <w:rsid w:val="00620A5F"/>
    <w:rsid w:val="00620BAF"/>
    <w:rsid w:val="00620D43"/>
    <w:rsid w:val="006212FB"/>
    <w:rsid w:val="0062142D"/>
    <w:rsid w:val="0062156C"/>
    <w:rsid w:val="00621C21"/>
    <w:rsid w:val="00621E3C"/>
    <w:rsid w:val="00621F69"/>
    <w:rsid w:val="00622822"/>
    <w:rsid w:val="00622A15"/>
    <w:rsid w:val="00622C83"/>
    <w:rsid w:val="00622CC6"/>
    <w:rsid w:val="00622EF4"/>
    <w:rsid w:val="00622FD8"/>
    <w:rsid w:val="00623174"/>
    <w:rsid w:val="00623386"/>
    <w:rsid w:val="0062349D"/>
    <w:rsid w:val="006236DA"/>
    <w:rsid w:val="006239B4"/>
    <w:rsid w:val="006239E1"/>
    <w:rsid w:val="00623B88"/>
    <w:rsid w:val="006246CF"/>
    <w:rsid w:val="006249F2"/>
    <w:rsid w:val="00624BBC"/>
    <w:rsid w:val="0062506D"/>
    <w:rsid w:val="00625092"/>
    <w:rsid w:val="006252B8"/>
    <w:rsid w:val="006253B5"/>
    <w:rsid w:val="00625761"/>
    <w:rsid w:val="00625AF0"/>
    <w:rsid w:val="00625B4C"/>
    <w:rsid w:val="00626296"/>
    <w:rsid w:val="00626637"/>
    <w:rsid w:val="0062695E"/>
    <w:rsid w:val="00626D15"/>
    <w:rsid w:val="00626DD8"/>
    <w:rsid w:val="00627016"/>
    <w:rsid w:val="006270F9"/>
    <w:rsid w:val="00627396"/>
    <w:rsid w:val="006273B6"/>
    <w:rsid w:val="00627649"/>
    <w:rsid w:val="0062765B"/>
    <w:rsid w:val="006278C2"/>
    <w:rsid w:val="00627955"/>
    <w:rsid w:val="0062795A"/>
    <w:rsid w:val="00627EDF"/>
    <w:rsid w:val="006300DB"/>
    <w:rsid w:val="00630144"/>
    <w:rsid w:val="006303D4"/>
    <w:rsid w:val="006303DE"/>
    <w:rsid w:val="00630550"/>
    <w:rsid w:val="00630B45"/>
    <w:rsid w:val="00630B64"/>
    <w:rsid w:val="00630D8C"/>
    <w:rsid w:val="00630DFD"/>
    <w:rsid w:val="00630E2C"/>
    <w:rsid w:val="00631063"/>
    <w:rsid w:val="00631140"/>
    <w:rsid w:val="00631482"/>
    <w:rsid w:val="006317FB"/>
    <w:rsid w:val="006318F7"/>
    <w:rsid w:val="00631A64"/>
    <w:rsid w:val="00631CAB"/>
    <w:rsid w:val="00632076"/>
    <w:rsid w:val="0063218C"/>
    <w:rsid w:val="00632266"/>
    <w:rsid w:val="006324DC"/>
    <w:rsid w:val="006327A0"/>
    <w:rsid w:val="00632824"/>
    <w:rsid w:val="00632C52"/>
    <w:rsid w:val="00632FC1"/>
    <w:rsid w:val="00633170"/>
    <w:rsid w:val="00633242"/>
    <w:rsid w:val="006333C4"/>
    <w:rsid w:val="00633405"/>
    <w:rsid w:val="00633445"/>
    <w:rsid w:val="00633487"/>
    <w:rsid w:val="0063351B"/>
    <w:rsid w:val="006336C7"/>
    <w:rsid w:val="00633AF5"/>
    <w:rsid w:val="00633D36"/>
    <w:rsid w:val="00633E9A"/>
    <w:rsid w:val="00634423"/>
    <w:rsid w:val="0063443B"/>
    <w:rsid w:val="006345E4"/>
    <w:rsid w:val="00634739"/>
    <w:rsid w:val="006348AD"/>
    <w:rsid w:val="00634974"/>
    <w:rsid w:val="006349BB"/>
    <w:rsid w:val="00634DB5"/>
    <w:rsid w:val="00635174"/>
    <w:rsid w:val="0063524B"/>
    <w:rsid w:val="0063532E"/>
    <w:rsid w:val="00635588"/>
    <w:rsid w:val="006355AF"/>
    <w:rsid w:val="0063571E"/>
    <w:rsid w:val="00635BF2"/>
    <w:rsid w:val="00635E2D"/>
    <w:rsid w:val="00636041"/>
    <w:rsid w:val="00636068"/>
    <w:rsid w:val="0063613E"/>
    <w:rsid w:val="0063618B"/>
    <w:rsid w:val="00636800"/>
    <w:rsid w:val="0063686D"/>
    <w:rsid w:val="00636A3B"/>
    <w:rsid w:val="00636A79"/>
    <w:rsid w:val="00636B3F"/>
    <w:rsid w:val="00636E51"/>
    <w:rsid w:val="00636FE0"/>
    <w:rsid w:val="006370FD"/>
    <w:rsid w:val="00637548"/>
    <w:rsid w:val="0063755E"/>
    <w:rsid w:val="006375E9"/>
    <w:rsid w:val="00637D0F"/>
    <w:rsid w:val="00637F69"/>
    <w:rsid w:val="00640345"/>
    <w:rsid w:val="0064069C"/>
    <w:rsid w:val="0064079A"/>
    <w:rsid w:val="0064096A"/>
    <w:rsid w:val="00640BB7"/>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268"/>
    <w:rsid w:val="00643611"/>
    <w:rsid w:val="0064373C"/>
    <w:rsid w:val="0064391C"/>
    <w:rsid w:val="00643A85"/>
    <w:rsid w:val="00643BC2"/>
    <w:rsid w:val="00643F19"/>
    <w:rsid w:val="00643F1D"/>
    <w:rsid w:val="00643F66"/>
    <w:rsid w:val="00644396"/>
    <w:rsid w:val="006443F9"/>
    <w:rsid w:val="006444C5"/>
    <w:rsid w:val="0064450E"/>
    <w:rsid w:val="0064462E"/>
    <w:rsid w:val="0064482C"/>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826"/>
    <w:rsid w:val="00647F02"/>
    <w:rsid w:val="00650710"/>
    <w:rsid w:val="00650967"/>
    <w:rsid w:val="00650B3F"/>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27C4"/>
    <w:rsid w:val="00652F2B"/>
    <w:rsid w:val="0065359B"/>
    <w:rsid w:val="00653D19"/>
    <w:rsid w:val="00653DCE"/>
    <w:rsid w:val="006540DC"/>
    <w:rsid w:val="00654138"/>
    <w:rsid w:val="006544AD"/>
    <w:rsid w:val="006548DF"/>
    <w:rsid w:val="006549A0"/>
    <w:rsid w:val="00654BDA"/>
    <w:rsid w:val="00654C97"/>
    <w:rsid w:val="00654CD7"/>
    <w:rsid w:val="00654CDE"/>
    <w:rsid w:val="00654EA6"/>
    <w:rsid w:val="006558F9"/>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60105"/>
    <w:rsid w:val="00660195"/>
    <w:rsid w:val="0066050E"/>
    <w:rsid w:val="006605FD"/>
    <w:rsid w:val="00660810"/>
    <w:rsid w:val="00660C9D"/>
    <w:rsid w:val="00660E36"/>
    <w:rsid w:val="00661291"/>
    <w:rsid w:val="00661480"/>
    <w:rsid w:val="00661626"/>
    <w:rsid w:val="00661677"/>
    <w:rsid w:val="006617A7"/>
    <w:rsid w:val="00661C69"/>
    <w:rsid w:val="00661D83"/>
    <w:rsid w:val="00661DDB"/>
    <w:rsid w:val="00661F5B"/>
    <w:rsid w:val="0066201B"/>
    <w:rsid w:val="00662041"/>
    <w:rsid w:val="0066219F"/>
    <w:rsid w:val="00662457"/>
    <w:rsid w:val="006624F7"/>
    <w:rsid w:val="00662628"/>
    <w:rsid w:val="00662D23"/>
    <w:rsid w:val="00662F01"/>
    <w:rsid w:val="00662FC5"/>
    <w:rsid w:val="00663131"/>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FF9"/>
    <w:rsid w:val="006660B7"/>
    <w:rsid w:val="0066620F"/>
    <w:rsid w:val="00666247"/>
    <w:rsid w:val="00666468"/>
    <w:rsid w:val="006664F9"/>
    <w:rsid w:val="00666670"/>
    <w:rsid w:val="00666A7A"/>
    <w:rsid w:val="006679C7"/>
    <w:rsid w:val="00667C11"/>
    <w:rsid w:val="00667D93"/>
    <w:rsid w:val="006701A1"/>
    <w:rsid w:val="006701F7"/>
    <w:rsid w:val="006702E0"/>
    <w:rsid w:val="00670351"/>
    <w:rsid w:val="00670439"/>
    <w:rsid w:val="00670665"/>
    <w:rsid w:val="00670717"/>
    <w:rsid w:val="00670758"/>
    <w:rsid w:val="00670B22"/>
    <w:rsid w:val="00670EA7"/>
    <w:rsid w:val="00670F51"/>
    <w:rsid w:val="00671190"/>
    <w:rsid w:val="00671300"/>
    <w:rsid w:val="006713DA"/>
    <w:rsid w:val="00671627"/>
    <w:rsid w:val="00671B9D"/>
    <w:rsid w:val="00671E8B"/>
    <w:rsid w:val="006720DA"/>
    <w:rsid w:val="00672198"/>
    <w:rsid w:val="0067242A"/>
    <w:rsid w:val="00672690"/>
    <w:rsid w:val="00672BCE"/>
    <w:rsid w:val="00672CB2"/>
    <w:rsid w:val="00672D0C"/>
    <w:rsid w:val="00672EC3"/>
    <w:rsid w:val="0067360E"/>
    <w:rsid w:val="00673790"/>
    <w:rsid w:val="00673873"/>
    <w:rsid w:val="00673C50"/>
    <w:rsid w:val="00673CBD"/>
    <w:rsid w:val="00673DC9"/>
    <w:rsid w:val="00673EB6"/>
    <w:rsid w:val="00673F17"/>
    <w:rsid w:val="00673FED"/>
    <w:rsid w:val="006743C9"/>
    <w:rsid w:val="006749BD"/>
    <w:rsid w:val="00674C07"/>
    <w:rsid w:val="00674DF7"/>
    <w:rsid w:val="00674DFA"/>
    <w:rsid w:val="006750A5"/>
    <w:rsid w:val="006750DC"/>
    <w:rsid w:val="0067534F"/>
    <w:rsid w:val="0067560B"/>
    <w:rsid w:val="00675ED0"/>
    <w:rsid w:val="006769B0"/>
    <w:rsid w:val="00676A7C"/>
    <w:rsid w:val="00676B47"/>
    <w:rsid w:val="00676D51"/>
    <w:rsid w:val="00677107"/>
    <w:rsid w:val="006775E8"/>
    <w:rsid w:val="006776C1"/>
    <w:rsid w:val="00677734"/>
    <w:rsid w:val="006777F1"/>
    <w:rsid w:val="00677E29"/>
    <w:rsid w:val="006800A1"/>
    <w:rsid w:val="00680274"/>
    <w:rsid w:val="0068086A"/>
    <w:rsid w:val="006809E1"/>
    <w:rsid w:val="00680AE0"/>
    <w:rsid w:val="00680D72"/>
    <w:rsid w:val="00680E20"/>
    <w:rsid w:val="006812A4"/>
    <w:rsid w:val="0068153A"/>
    <w:rsid w:val="0068155C"/>
    <w:rsid w:val="00681581"/>
    <w:rsid w:val="006815BE"/>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94B"/>
    <w:rsid w:val="0068396F"/>
    <w:rsid w:val="00683B0D"/>
    <w:rsid w:val="00683C0A"/>
    <w:rsid w:val="00683C72"/>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57B"/>
    <w:rsid w:val="0068575E"/>
    <w:rsid w:val="0068596F"/>
    <w:rsid w:val="00685AE7"/>
    <w:rsid w:val="00686167"/>
    <w:rsid w:val="00686358"/>
    <w:rsid w:val="00686438"/>
    <w:rsid w:val="00686988"/>
    <w:rsid w:val="00686A31"/>
    <w:rsid w:val="00686A65"/>
    <w:rsid w:val="00686A8E"/>
    <w:rsid w:val="00686ED5"/>
    <w:rsid w:val="00686EE4"/>
    <w:rsid w:val="00686F33"/>
    <w:rsid w:val="006875C0"/>
    <w:rsid w:val="00687779"/>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6ED"/>
    <w:rsid w:val="00694744"/>
    <w:rsid w:val="0069477B"/>
    <w:rsid w:val="00694789"/>
    <w:rsid w:val="00694AAE"/>
    <w:rsid w:val="00694B2E"/>
    <w:rsid w:val="00694B73"/>
    <w:rsid w:val="00694C1B"/>
    <w:rsid w:val="00695052"/>
    <w:rsid w:val="006952FA"/>
    <w:rsid w:val="006957BE"/>
    <w:rsid w:val="00695936"/>
    <w:rsid w:val="00695A17"/>
    <w:rsid w:val="00695C8D"/>
    <w:rsid w:val="00695F7E"/>
    <w:rsid w:val="006965A0"/>
    <w:rsid w:val="0069697F"/>
    <w:rsid w:val="0069740C"/>
    <w:rsid w:val="0069760B"/>
    <w:rsid w:val="006976F9"/>
    <w:rsid w:val="00697810"/>
    <w:rsid w:val="00697944"/>
    <w:rsid w:val="00697AF3"/>
    <w:rsid w:val="00697E17"/>
    <w:rsid w:val="00697F51"/>
    <w:rsid w:val="0069A7C7"/>
    <w:rsid w:val="006A06AF"/>
    <w:rsid w:val="006A09D2"/>
    <w:rsid w:val="006A0A8A"/>
    <w:rsid w:val="006A0E90"/>
    <w:rsid w:val="006A0F2F"/>
    <w:rsid w:val="006A1082"/>
    <w:rsid w:val="006A1251"/>
    <w:rsid w:val="006A13AC"/>
    <w:rsid w:val="006A1411"/>
    <w:rsid w:val="006A1FD7"/>
    <w:rsid w:val="006A1FDE"/>
    <w:rsid w:val="006A2095"/>
    <w:rsid w:val="006A2448"/>
    <w:rsid w:val="006A25C6"/>
    <w:rsid w:val="006A27A0"/>
    <w:rsid w:val="006A29FB"/>
    <w:rsid w:val="006A2E3C"/>
    <w:rsid w:val="006A2FFE"/>
    <w:rsid w:val="006A331D"/>
    <w:rsid w:val="006A33FE"/>
    <w:rsid w:val="006A35DF"/>
    <w:rsid w:val="006A3F03"/>
    <w:rsid w:val="006A3F7C"/>
    <w:rsid w:val="006A4097"/>
    <w:rsid w:val="006A42AF"/>
    <w:rsid w:val="006A43FA"/>
    <w:rsid w:val="006A4B6F"/>
    <w:rsid w:val="006A514D"/>
    <w:rsid w:val="006A538E"/>
    <w:rsid w:val="006A5CF6"/>
    <w:rsid w:val="006A5FC1"/>
    <w:rsid w:val="006A63ED"/>
    <w:rsid w:val="006A6645"/>
    <w:rsid w:val="006A664B"/>
    <w:rsid w:val="006A6EDE"/>
    <w:rsid w:val="006A7018"/>
    <w:rsid w:val="006A7142"/>
    <w:rsid w:val="006A7831"/>
    <w:rsid w:val="006A7905"/>
    <w:rsid w:val="006A7D84"/>
    <w:rsid w:val="006B0088"/>
    <w:rsid w:val="006B04F9"/>
    <w:rsid w:val="006B0561"/>
    <w:rsid w:val="006B0C76"/>
    <w:rsid w:val="006B1215"/>
    <w:rsid w:val="006B1294"/>
    <w:rsid w:val="006B19DC"/>
    <w:rsid w:val="006B1B2D"/>
    <w:rsid w:val="006B2047"/>
    <w:rsid w:val="006B20EA"/>
    <w:rsid w:val="006B2179"/>
    <w:rsid w:val="006B2231"/>
    <w:rsid w:val="006B233C"/>
    <w:rsid w:val="006B2381"/>
    <w:rsid w:val="006B2383"/>
    <w:rsid w:val="006B2F12"/>
    <w:rsid w:val="006B2F51"/>
    <w:rsid w:val="006B2F6F"/>
    <w:rsid w:val="006B2FD8"/>
    <w:rsid w:val="006B3169"/>
    <w:rsid w:val="006B3243"/>
    <w:rsid w:val="006B3614"/>
    <w:rsid w:val="006B3DAD"/>
    <w:rsid w:val="006B3FAF"/>
    <w:rsid w:val="006B42B9"/>
    <w:rsid w:val="006B465B"/>
    <w:rsid w:val="006B46F3"/>
    <w:rsid w:val="006B46FC"/>
    <w:rsid w:val="006B480F"/>
    <w:rsid w:val="006B488E"/>
    <w:rsid w:val="006B48EB"/>
    <w:rsid w:val="006B4A2E"/>
    <w:rsid w:val="006B4B7D"/>
    <w:rsid w:val="006B4F45"/>
    <w:rsid w:val="006B4F5F"/>
    <w:rsid w:val="006B55F2"/>
    <w:rsid w:val="006B5759"/>
    <w:rsid w:val="006B5A44"/>
    <w:rsid w:val="006B5B05"/>
    <w:rsid w:val="006B5C21"/>
    <w:rsid w:val="006B5E71"/>
    <w:rsid w:val="006B5E72"/>
    <w:rsid w:val="006B5E97"/>
    <w:rsid w:val="006B5EBA"/>
    <w:rsid w:val="006B5F5B"/>
    <w:rsid w:val="006B5F8F"/>
    <w:rsid w:val="006B626C"/>
    <w:rsid w:val="006B63A4"/>
    <w:rsid w:val="006B6588"/>
    <w:rsid w:val="006B6707"/>
    <w:rsid w:val="006B6FA7"/>
    <w:rsid w:val="006B7070"/>
    <w:rsid w:val="006B71D2"/>
    <w:rsid w:val="006B7310"/>
    <w:rsid w:val="006B75B2"/>
    <w:rsid w:val="006B7D95"/>
    <w:rsid w:val="006C0097"/>
    <w:rsid w:val="006C0A54"/>
    <w:rsid w:val="006C0DC2"/>
    <w:rsid w:val="006C0DED"/>
    <w:rsid w:val="006C0F28"/>
    <w:rsid w:val="006C1524"/>
    <w:rsid w:val="006C152F"/>
    <w:rsid w:val="006C15B9"/>
    <w:rsid w:val="006C1C69"/>
    <w:rsid w:val="006C1CFE"/>
    <w:rsid w:val="006C1D9D"/>
    <w:rsid w:val="006C1E5A"/>
    <w:rsid w:val="006C1E90"/>
    <w:rsid w:val="006C2114"/>
    <w:rsid w:val="006C21BD"/>
    <w:rsid w:val="006C23F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736"/>
    <w:rsid w:val="006C4949"/>
    <w:rsid w:val="006C4B0A"/>
    <w:rsid w:val="006C4DBF"/>
    <w:rsid w:val="006C4F44"/>
    <w:rsid w:val="006C54FF"/>
    <w:rsid w:val="006C5604"/>
    <w:rsid w:val="006C5887"/>
    <w:rsid w:val="006C5924"/>
    <w:rsid w:val="006C5A2E"/>
    <w:rsid w:val="006C5B48"/>
    <w:rsid w:val="006C6130"/>
    <w:rsid w:val="006C61CC"/>
    <w:rsid w:val="006C64A3"/>
    <w:rsid w:val="006C683D"/>
    <w:rsid w:val="006C6E34"/>
    <w:rsid w:val="006C70F2"/>
    <w:rsid w:val="006C734D"/>
    <w:rsid w:val="006C7514"/>
    <w:rsid w:val="006C79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A4"/>
    <w:rsid w:val="006D2B78"/>
    <w:rsid w:val="006D35FD"/>
    <w:rsid w:val="006D375F"/>
    <w:rsid w:val="006D3802"/>
    <w:rsid w:val="006D381C"/>
    <w:rsid w:val="006D3F6A"/>
    <w:rsid w:val="006D427F"/>
    <w:rsid w:val="006D42AC"/>
    <w:rsid w:val="006D4560"/>
    <w:rsid w:val="006D45AD"/>
    <w:rsid w:val="006D4ECA"/>
    <w:rsid w:val="006D4F20"/>
    <w:rsid w:val="006D520C"/>
    <w:rsid w:val="006D5389"/>
    <w:rsid w:val="006D564E"/>
    <w:rsid w:val="006D5D29"/>
    <w:rsid w:val="006D5DCC"/>
    <w:rsid w:val="006D5E10"/>
    <w:rsid w:val="006D5E9C"/>
    <w:rsid w:val="006D6727"/>
    <w:rsid w:val="006D677B"/>
    <w:rsid w:val="006D67B9"/>
    <w:rsid w:val="006D6957"/>
    <w:rsid w:val="006D69D0"/>
    <w:rsid w:val="006D6C5E"/>
    <w:rsid w:val="006D6DD6"/>
    <w:rsid w:val="006D71B2"/>
    <w:rsid w:val="006D71DA"/>
    <w:rsid w:val="006D72C8"/>
    <w:rsid w:val="006D7365"/>
    <w:rsid w:val="006D7380"/>
    <w:rsid w:val="006D739E"/>
    <w:rsid w:val="006D74F1"/>
    <w:rsid w:val="006D76CC"/>
    <w:rsid w:val="006D76FA"/>
    <w:rsid w:val="006D7B97"/>
    <w:rsid w:val="006D7EBC"/>
    <w:rsid w:val="006D7F8D"/>
    <w:rsid w:val="006E0085"/>
    <w:rsid w:val="006E0123"/>
    <w:rsid w:val="006E0404"/>
    <w:rsid w:val="006E07AE"/>
    <w:rsid w:val="006E0B10"/>
    <w:rsid w:val="006E0C2E"/>
    <w:rsid w:val="006E0CEC"/>
    <w:rsid w:val="006E0CEE"/>
    <w:rsid w:val="006E0F88"/>
    <w:rsid w:val="006E1103"/>
    <w:rsid w:val="006E12D5"/>
    <w:rsid w:val="006E12DE"/>
    <w:rsid w:val="006E13E5"/>
    <w:rsid w:val="006E15D6"/>
    <w:rsid w:val="006E1753"/>
    <w:rsid w:val="006E18E6"/>
    <w:rsid w:val="006E1B04"/>
    <w:rsid w:val="006E1B64"/>
    <w:rsid w:val="006E2030"/>
    <w:rsid w:val="006E2512"/>
    <w:rsid w:val="006E266D"/>
    <w:rsid w:val="006E275F"/>
    <w:rsid w:val="006E2760"/>
    <w:rsid w:val="006E27DC"/>
    <w:rsid w:val="006E289A"/>
    <w:rsid w:val="006E29D8"/>
    <w:rsid w:val="006E2B7E"/>
    <w:rsid w:val="006E2D79"/>
    <w:rsid w:val="006E2EC4"/>
    <w:rsid w:val="006E3046"/>
    <w:rsid w:val="006E34F7"/>
    <w:rsid w:val="006E3618"/>
    <w:rsid w:val="006E365A"/>
    <w:rsid w:val="006E3827"/>
    <w:rsid w:val="006E389C"/>
    <w:rsid w:val="006E39C6"/>
    <w:rsid w:val="006E4162"/>
    <w:rsid w:val="006E4529"/>
    <w:rsid w:val="006E465B"/>
    <w:rsid w:val="006E468A"/>
    <w:rsid w:val="006E4706"/>
    <w:rsid w:val="006E485B"/>
    <w:rsid w:val="006E508E"/>
    <w:rsid w:val="006E5257"/>
    <w:rsid w:val="006E56CA"/>
    <w:rsid w:val="006E577A"/>
    <w:rsid w:val="006E5A52"/>
    <w:rsid w:val="006E5BBF"/>
    <w:rsid w:val="006E60FC"/>
    <w:rsid w:val="006E6580"/>
    <w:rsid w:val="006E662B"/>
    <w:rsid w:val="006E6811"/>
    <w:rsid w:val="006E68AE"/>
    <w:rsid w:val="006E6A6E"/>
    <w:rsid w:val="006E6C18"/>
    <w:rsid w:val="006E7200"/>
    <w:rsid w:val="006E736A"/>
    <w:rsid w:val="006E7759"/>
    <w:rsid w:val="006E78CA"/>
    <w:rsid w:val="006E7CA2"/>
    <w:rsid w:val="006E7D79"/>
    <w:rsid w:val="006F0134"/>
    <w:rsid w:val="006F0255"/>
    <w:rsid w:val="006F06BD"/>
    <w:rsid w:val="006F0C04"/>
    <w:rsid w:val="006F0FB2"/>
    <w:rsid w:val="006F14A6"/>
    <w:rsid w:val="006F1790"/>
    <w:rsid w:val="006F17A1"/>
    <w:rsid w:val="006F194E"/>
    <w:rsid w:val="006F1ABA"/>
    <w:rsid w:val="006F1B47"/>
    <w:rsid w:val="006F1BC6"/>
    <w:rsid w:val="006F1C88"/>
    <w:rsid w:val="006F1DF3"/>
    <w:rsid w:val="006F1E66"/>
    <w:rsid w:val="006F1EB8"/>
    <w:rsid w:val="006F2546"/>
    <w:rsid w:val="006F2574"/>
    <w:rsid w:val="006F2807"/>
    <w:rsid w:val="006F2844"/>
    <w:rsid w:val="006F29DF"/>
    <w:rsid w:val="006F2B58"/>
    <w:rsid w:val="006F2CD6"/>
    <w:rsid w:val="006F2E81"/>
    <w:rsid w:val="006F2F43"/>
    <w:rsid w:val="006F2FD2"/>
    <w:rsid w:val="006F30A7"/>
    <w:rsid w:val="006F33F3"/>
    <w:rsid w:val="006F3443"/>
    <w:rsid w:val="006F35D9"/>
    <w:rsid w:val="006F35F0"/>
    <w:rsid w:val="006F3AEE"/>
    <w:rsid w:val="006F3DAE"/>
    <w:rsid w:val="006F3DE4"/>
    <w:rsid w:val="006F3E8F"/>
    <w:rsid w:val="006F3EF5"/>
    <w:rsid w:val="006F413D"/>
    <w:rsid w:val="006F4578"/>
    <w:rsid w:val="006F472C"/>
    <w:rsid w:val="006F4B07"/>
    <w:rsid w:val="006F4B21"/>
    <w:rsid w:val="006F4CA9"/>
    <w:rsid w:val="006F4FA7"/>
    <w:rsid w:val="006F51EF"/>
    <w:rsid w:val="006F537B"/>
    <w:rsid w:val="006F5A85"/>
    <w:rsid w:val="006F5CA6"/>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F8"/>
    <w:rsid w:val="006F7A27"/>
    <w:rsid w:val="006F7B57"/>
    <w:rsid w:val="006F7E6E"/>
    <w:rsid w:val="007000AD"/>
    <w:rsid w:val="0070014C"/>
    <w:rsid w:val="007001FC"/>
    <w:rsid w:val="0070046D"/>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0BC"/>
    <w:rsid w:val="007041A8"/>
    <w:rsid w:val="00704754"/>
    <w:rsid w:val="00704A9D"/>
    <w:rsid w:val="00704B30"/>
    <w:rsid w:val="00705148"/>
    <w:rsid w:val="00705163"/>
    <w:rsid w:val="00705334"/>
    <w:rsid w:val="00705432"/>
    <w:rsid w:val="00705BA7"/>
    <w:rsid w:val="00705C6B"/>
    <w:rsid w:val="00705E89"/>
    <w:rsid w:val="007064A6"/>
    <w:rsid w:val="007066E5"/>
    <w:rsid w:val="007066E9"/>
    <w:rsid w:val="007067E8"/>
    <w:rsid w:val="00706A47"/>
    <w:rsid w:val="00706C5D"/>
    <w:rsid w:val="00706E4B"/>
    <w:rsid w:val="00706E5C"/>
    <w:rsid w:val="0070715B"/>
    <w:rsid w:val="00707163"/>
    <w:rsid w:val="00707ADE"/>
    <w:rsid w:val="00707E76"/>
    <w:rsid w:val="00707EFD"/>
    <w:rsid w:val="00707F16"/>
    <w:rsid w:val="0071022E"/>
    <w:rsid w:val="0071023F"/>
    <w:rsid w:val="007102C2"/>
    <w:rsid w:val="007102D7"/>
    <w:rsid w:val="00710373"/>
    <w:rsid w:val="007105F7"/>
    <w:rsid w:val="007105FD"/>
    <w:rsid w:val="00710C3F"/>
    <w:rsid w:val="007110BE"/>
    <w:rsid w:val="0071170A"/>
    <w:rsid w:val="00711872"/>
    <w:rsid w:val="00711D29"/>
    <w:rsid w:val="00711EBF"/>
    <w:rsid w:val="0071225A"/>
    <w:rsid w:val="00712716"/>
    <w:rsid w:val="0071285B"/>
    <w:rsid w:val="00712861"/>
    <w:rsid w:val="00713082"/>
    <w:rsid w:val="007130B7"/>
    <w:rsid w:val="00713119"/>
    <w:rsid w:val="0071320B"/>
    <w:rsid w:val="0071383A"/>
    <w:rsid w:val="00713853"/>
    <w:rsid w:val="00713DEB"/>
    <w:rsid w:val="007143F3"/>
    <w:rsid w:val="00714FFC"/>
    <w:rsid w:val="00715164"/>
    <w:rsid w:val="00715170"/>
    <w:rsid w:val="007152EC"/>
    <w:rsid w:val="007153AC"/>
    <w:rsid w:val="007153E4"/>
    <w:rsid w:val="0071563C"/>
    <w:rsid w:val="0071577C"/>
    <w:rsid w:val="007159B6"/>
    <w:rsid w:val="007159FE"/>
    <w:rsid w:val="00715C6B"/>
    <w:rsid w:val="00715FF2"/>
    <w:rsid w:val="0071622C"/>
    <w:rsid w:val="0071662B"/>
    <w:rsid w:val="00716E15"/>
    <w:rsid w:val="00716E3E"/>
    <w:rsid w:val="00716F18"/>
    <w:rsid w:val="007170A2"/>
    <w:rsid w:val="00717A17"/>
    <w:rsid w:val="00717B1C"/>
    <w:rsid w:val="00717CDF"/>
    <w:rsid w:val="00717DB6"/>
    <w:rsid w:val="00717F43"/>
    <w:rsid w:val="00717FB7"/>
    <w:rsid w:val="007200DC"/>
    <w:rsid w:val="007201CE"/>
    <w:rsid w:val="007203C3"/>
    <w:rsid w:val="00720B0F"/>
    <w:rsid w:val="00720B4C"/>
    <w:rsid w:val="00720B70"/>
    <w:rsid w:val="00721288"/>
    <w:rsid w:val="007212F3"/>
    <w:rsid w:val="00721485"/>
    <w:rsid w:val="007216BC"/>
    <w:rsid w:val="007216E2"/>
    <w:rsid w:val="007218AE"/>
    <w:rsid w:val="00721AA9"/>
    <w:rsid w:val="00721C38"/>
    <w:rsid w:val="00721D1C"/>
    <w:rsid w:val="00721DD7"/>
    <w:rsid w:val="00721E2A"/>
    <w:rsid w:val="00721F42"/>
    <w:rsid w:val="00722013"/>
    <w:rsid w:val="00722202"/>
    <w:rsid w:val="0072248F"/>
    <w:rsid w:val="00722772"/>
    <w:rsid w:val="00722D7F"/>
    <w:rsid w:val="00722F09"/>
    <w:rsid w:val="00723000"/>
    <w:rsid w:val="007230BA"/>
    <w:rsid w:val="0072347B"/>
    <w:rsid w:val="007235E5"/>
    <w:rsid w:val="0072395D"/>
    <w:rsid w:val="00723B81"/>
    <w:rsid w:val="00723CF5"/>
    <w:rsid w:val="00723DC2"/>
    <w:rsid w:val="0072400C"/>
    <w:rsid w:val="007240FE"/>
    <w:rsid w:val="00724177"/>
    <w:rsid w:val="007241D9"/>
    <w:rsid w:val="007243D2"/>
    <w:rsid w:val="007247A5"/>
    <w:rsid w:val="00724BD9"/>
    <w:rsid w:val="00724C9B"/>
    <w:rsid w:val="00724D1B"/>
    <w:rsid w:val="00724E60"/>
    <w:rsid w:val="007253DD"/>
    <w:rsid w:val="007253FC"/>
    <w:rsid w:val="00725900"/>
    <w:rsid w:val="00725B0B"/>
    <w:rsid w:val="00725B28"/>
    <w:rsid w:val="00725F4A"/>
    <w:rsid w:val="007263D2"/>
    <w:rsid w:val="007264EA"/>
    <w:rsid w:val="0072687C"/>
    <w:rsid w:val="007268B5"/>
    <w:rsid w:val="007268E8"/>
    <w:rsid w:val="00726CCA"/>
    <w:rsid w:val="00726D42"/>
    <w:rsid w:val="00726F2D"/>
    <w:rsid w:val="00726F89"/>
    <w:rsid w:val="007270A1"/>
    <w:rsid w:val="007270E5"/>
    <w:rsid w:val="00727794"/>
    <w:rsid w:val="00727817"/>
    <w:rsid w:val="00727A5F"/>
    <w:rsid w:val="00727A62"/>
    <w:rsid w:val="00727A98"/>
    <w:rsid w:val="00727F5B"/>
    <w:rsid w:val="00727FC1"/>
    <w:rsid w:val="00727FE3"/>
    <w:rsid w:val="007303CD"/>
    <w:rsid w:val="00730694"/>
    <w:rsid w:val="00730F37"/>
    <w:rsid w:val="007310B9"/>
    <w:rsid w:val="00731930"/>
    <w:rsid w:val="00731961"/>
    <w:rsid w:val="00731A74"/>
    <w:rsid w:val="00731B2F"/>
    <w:rsid w:val="00731F65"/>
    <w:rsid w:val="007320AA"/>
    <w:rsid w:val="007325C6"/>
    <w:rsid w:val="00732E6B"/>
    <w:rsid w:val="00733280"/>
    <w:rsid w:val="00733CE4"/>
    <w:rsid w:val="00734015"/>
    <w:rsid w:val="0073406E"/>
    <w:rsid w:val="00734342"/>
    <w:rsid w:val="0073445C"/>
    <w:rsid w:val="00734592"/>
    <w:rsid w:val="00734670"/>
    <w:rsid w:val="00734DAE"/>
    <w:rsid w:val="00734F45"/>
    <w:rsid w:val="007350A0"/>
    <w:rsid w:val="007353D2"/>
    <w:rsid w:val="0073567A"/>
    <w:rsid w:val="00735DD2"/>
    <w:rsid w:val="00735F06"/>
    <w:rsid w:val="00736238"/>
    <w:rsid w:val="00736242"/>
    <w:rsid w:val="00736366"/>
    <w:rsid w:val="00736586"/>
    <w:rsid w:val="007365BF"/>
    <w:rsid w:val="007365E8"/>
    <w:rsid w:val="00736729"/>
    <w:rsid w:val="00736754"/>
    <w:rsid w:val="0073695D"/>
    <w:rsid w:val="00736C92"/>
    <w:rsid w:val="00736D88"/>
    <w:rsid w:val="0073703F"/>
    <w:rsid w:val="007371BF"/>
    <w:rsid w:val="007372F5"/>
    <w:rsid w:val="007373E2"/>
    <w:rsid w:val="00737496"/>
    <w:rsid w:val="00737511"/>
    <w:rsid w:val="00737688"/>
    <w:rsid w:val="007378A9"/>
    <w:rsid w:val="00737984"/>
    <w:rsid w:val="00737B32"/>
    <w:rsid w:val="00737DD0"/>
    <w:rsid w:val="00737E72"/>
    <w:rsid w:val="00737F77"/>
    <w:rsid w:val="00740160"/>
    <w:rsid w:val="007406A0"/>
    <w:rsid w:val="00740DB9"/>
    <w:rsid w:val="007410A5"/>
    <w:rsid w:val="00741135"/>
    <w:rsid w:val="007418B7"/>
    <w:rsid w:val="00741ADD"/>
    <w:rsid w:val="00741D76"/>
    <w:rsid w:val="00742069"/>
    <w:rsid w:val="007420FA"/>
    <w:rsid w:val="0074217E"/>
    <w:rsid w:val="007422CB"/>
    <w:rsid w:val="00742789"/>
    <w:rsid w:val="007428D3"/>
    <w:rsid w:val="00742930"/>
    <w:rsid w:val="00742AAB"/>
    <w:rsid w:val="00742CEF"/>
    <w:rsid w:val="00742F9D"/>
    <w:rsid w:val="00743032"/>
    <w:rsid w:val="0074326B"/>
    <w:rsid w:val="007434EA"/>
    <w:rsid w:val="00743634"/>
    <w:rsid w:val="00743851"/>
    <w:rsid w:val="00743B2F"/>
    <w:rsid w:val="00743DC3"/>
    <w:rsid w:val="00743E50"/>
    <w:rsid w:val="00743F1F"/>
    <w:rsid w:val="00743FBA"/>
    <w:rsid w:val="00744150"/>
    <w:rsid w:val="00744380"/>
    <w:rsid w:val="00744440"/>
    <w:rsid w:val="007448A8"/>
    <w:rsid w:val="007449E1"/>
    <w:rsid w:val="00744DB5"/>
    <w:rsid w:val="00744EAD"/>
    <w:rsid w:val="0074529B"/>
    <w:rsid w:val="00745399"/>
    <w:rsid w:val="007457CA"/>
    <w:rsid w:val="007458C6"/>
    <w:rsid w:val="00745A92"/>
    <w:rsid w:val="00745E03"/>
    <w:rsid w:val="00745E14"/>
    <w:rsid w:val="007461A5"/>
    <w:rsid w:val="0074631D"/>
    <w:rsid w:val="00746562"/>
    <w:rsid w:val="00746623"/>
    <w:rsid w:val="007466C2"/>
    <w:rsid w:val="007467CD"/>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AB6"/>
    <w:rsid w:val="00753B2B"/>
    <w:rsid w:val="00753B7C"/>
    <w:rsid w:val="00753BC3"/>
    <w:rsid w:val="00753D54"/>
    <w:rsid w:val="00753E2E"/>
    <w:rsid w:val="00753F7B"/>
    <w:rsid w:val="00754004"/>
    <w:rsid w:val="00754091"/>
    <w:rsid w:val="00754366"/>
    <w:rsid w:val="007543D2"/>
    <w:rsid w:val="007543EF"/>
    <w:rsid w:val="00754827"/>
    <w:rsid w:val="007548AE"/>
    <w:rsid w:val="00754B54"/>
    <w:rsid w:val="00755296"/>
    <w:rsid w:val="00755634"/>
    <w:rsid w:val="00755887"/>
    <w:rsid w:val="00755A9E"/>
    <w:rsid w:val="00755BE2"/>
    <w:rsid w:val="00755D84"/>
    <w:rsid w:val="0075612B"/>
    <w:rsid w:val="007562AC"/>
    <w:rsid w:val="007563E5"/>
    <w:rsid w:val="00756440"/>
    <w:rsid w:val="00756452"/>
    <w:rsid w:val="00756820"/>
    <w:rsid w:val="00756B6A"/>
    <w:rsid w:val="00756CB3"/>
    <w:rsid w:val="00756D6A"/>
    <w:rsid w:val="00756F22"/>
    <w:rsid w:val="00757519"/>
    <w:rsid w:val="00757583"/>
    <w:rsid w:val="0075785C"/>
    <w:rsid w:val="0075789E"/>
    <w:rsid w:val="00757C28"/>
    <w:rsid w:val="00757CF8"/>
    <w:rsid w:val="00757D32"/>
    <w:rsid w:val="00757E61"/>
    <w:rsid w:val="0075E625"/>
    <w:rsid w:val="0076007C"/>
    <w:rsid w:val="007600E8"/>
    <w:rsid w:val="00760127"/>
    <w:rsid w:val="0076030D"/>
    <w:rsid w:val="00760557"/>
    <w:rsid w:val="007605C6"/>
    <w:rsid w:val="007607C0"/>
    <w:rsid w:val="00760C41"/>
    <w:rsid w:val="007612ED"/>
    <w:rsid w:val="00761815"/>
    <w:rsid w:val="00761D17"/>
    <w:rsid w:val="00761D8F"/>
    <w:rsid w:val="00762159"/>
    <w:rsid w:val="0076221D"/>
    <w:rsid w:val="007623A5"/>
    <w:rsid w:val="00762407"/>
    <w:rsid w:val="00762618"/>
    <w:rsid w:val="00762850"/>
    <w:rsid w:val="00762B82"/>
    <w:rsid w:val="00762C82"/>
    <w:rsid w:val="00762D17"/>
    <w:rsid w:val="00762DB7"/>
    <w:rsid w:val="00762E31"/>
    <w:rsid w:val="00762EC1"/>
    <w:rsid w:val="007631F6"/>
    <w:rsid w:val="0076330C"/>
    <w:rsid w:val="00763499"/>
    <w:rsid w:val="0076364B"/>
    <w:rsid w:val="007637C2"/>
    <w:rsid w:val="007638E5"/>
    <w:rsid w:val="00763C56"/>
    <w:rsid w:val="0076413F"/>
    <w:rsid w:val="00764325"/>
    <w:rsid w:val="007644C8"/>
    <w:rsid w:val="0076453E"/>
    <w:rsid w:val="0076474A"/>
    <w:rsid w:val="007647E2"/>
    <w:rsid w:val="00764941"/>
    <w:rsid w:val="007649A1"/>
    <w:rsid w:val="00764DFE"/>
    <w:rsid w:val="00764E36"/>
    <w:rsid w:val="007650E3"/>
    <w:rsid w:val="00765159"/>
    <w:rsid w:val="00765182"/>
    <w:rsid w:val="00765305"/>
    <w:rsid w:val="00765448"/>
    <w:rsid w:val="007655C5"/>
    <w:rsid w:val="00765647"/>
    <w:rsid w:val="00765D38"/>
    <w:rsid w:val="007665FC"/>
    <w:rsid w:val="0076661E"/>
    <w:rsid w:val="007666B2"/>
    <w:rsid w:val="00766AC7"/>
    <w:rsid w:val="00766C5A"/>
    <w:rsid w:val="00766D3E"/>
    <w:rsid w:val="00766F17"/>
    <w:rsid w:val="00767164"/>
    <w:rsid w:val="00767184"/>
    <w:rsid w:val="0076730B"/>
    <w:rsid w:val="00767468"/>
    <w:rsid w:val="0076746B"/>
    <w:rsid w:val="007675C7"/>
    <w:rsid w:val="0076771A"/>
    <w:rsid w:val="0076779A"/>
    <w:rsid w:val="0076792F"/>
    <w:rsid w:val="00767A52"/>
    <w:rsid w:val="00767A72"/>
    <w:rsid w:val="00767B8A"/>
    <w:rsid w:val="00767C3C"/>
    <w:rsid w:val="00767D1B"/>
    <w:rsid w:val="00767EC0"/>
    <w:rsid w:val="007700D0"/>
    <w:rsid w:val="0077021A"/>
    <w:rsid w:val="007704C1"/>
    <w:rsid w:val="00770672"/>
    <w:rsid w:val="007707CF"/>
    <w:rsid w:val="007707ED"/>
    <w:rsid w:val="00770821"/>
    <w:rsid w:val="0077085C"/>
    <w:rsid w:val="00770BF3"/>
    <w:rsid w:val="00770F90"/>
    <w:rsid w:val="00771474"/>
    <w:rsid w:val="0077192F"/>
    <w:rsid w:val="00771A67"/>
    <w:rsid w:val="00771CB6"/>
    <w:rsid w:val="00771EBB"/>
    <w:rsid w:val="00771EED"/>
    <w:rsid w:val="00772376"/>
    <w:rsid w:val="00772426"/>
    <w:rsid w:val="0077243E"/>
    <w:rsid w:val="00772695"/>
    <w:rsid w:val="00772899"/>
    <w:rsid w:val="00772940"/>
    <w:rsid w:val="00772A24"/>
    <w:rsid w:val="00772AD0"/>
    <w:rsid w:val="00772AFB"/>
    <w:rsid w:val="00772BA8"/>
    <w:rsid w:val="00772C0F"/>
    <w:rsid w:val="00772DA9"/>
    <w:rsid w:val="00772F3E"/>
    <w:rsid w:val="00773039"/>
    <w:rsid w:val="007731AA"/>
    <w:rsid w:val="007731E1"/>
    <w:rsid w:val="00773261"/>
    <w:rsid w:val="007738E2"/>
    <w:rsid w:val="00773B5C"/>
    <w:rsid w:val="00773BC7"/>
    <w:rsid w:val="00773CD8"/>
    <w:rsid w:val="00773EA5"/>
    <w:rsid w:val="007743E1"/>
    <w:rsid w:val="007746ED"/>
    <w:rsid w:val="00774891"/>
    <w:rsid w:val="007749FA"/>
    <w:rsid w:val="00775125"/>
    <w:rsid w:val="00775805"/>
    <w:rsid w:val="00775C8B"/>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6D2"/>
    <w:rsid w:val="00780880"/>
    <w:rsid w:val="0078094A"/>
    <w:rsid w:val="00780DFC"/>
    <w:rsid w:val="00781013"/>
    <w:rsid w:val="0078137B"/>
    <w:rsid w:val="00781569"/>
    <w:rsid w:val="0078162F"/>
    <w:rsid w:val="00781BF7"/>
    <w:rsid w:val="00781C7D"/>
    <w:rsid w:val="00781E0D"/>
    <w:rsid w:val="00782098"/>
    <w:rsid w:val="00782153"/>
    <w:rsid w:val="00782346"/>
    <w:rsid w:val="00782896"/>
    <w:rsid w:val="007828F8"/>
    <w:rsid w:val="00782A10"/>
    <w:rsid w:val="00782B83"/>
    <w:rsid w:val="00782BF8"/>
    <w:rsid w:val="00782FB2"/>
    <w:rsid w:val="007833A9"/>
    <w:rsid w:val="007833B0"/>
    <w:rsid w:val="00783557"/>
    <w:rsid w:val="00783C79"/>
    <w:rsid w:val="00783FE0"/>
    <w:rsid w:val="00784069"/>
    <w:rsid w:val="00784126"/>
    <w:rsid w:val="0078418A"/>
    <w:rsid w:val="007841D8"/>
    <w:rsid w:val="00784253"/>
    <w:rsid w:val="00784448"/>
    <w:rsid w:val="0078446A"/>
    <w:rsid w:val="00784679"/>
    <w:rsid w:val="00784C4E"/>
    <w:rsid w:val="007851A6"/>
    <w:rsid w:val="0078533C"/>
    <w:rsid w:val="007853DD"/>
    <w:rsid w:val="00785452"/>
    <w:rsid w:val="00785BAC"/>
    <w:rsid w:val="00785CD8"/>
    <w:rsid w:val="00786126"/>
    <w:rsid w:val="007861AE"/>
    <w:rsid w:val="00786641"/>
    <w:rsid w:val="007869DF"/>
    <w:rsid w:val="007869E6"/>
    <w:rsid w:val="00786ACE"/>
    <w:rsid w:val="00786BBD"/>
    <w:rsid w:val="00786E13"/>
    <w:rsid w:val="00787007"/>
    <w:rsid w:val="00787084"/>
    <w:rsid w:val="00787097"/>
    <w:rsid w:val="007870F7"/>
    <w:rsid w:val="0078722B"/>
    <w:rsid w:val="00787632"/>
    <w:rsid w:val="0078772D"/>
    <w:rsid w:val="00787939"/>
    <w:rsid w:val="00787A9F"/>
    <w:rsid w:val="00787C33"/>
    <w:rsid w:val="00787CFA"/>
    <w:rsid w:val="00787DB0"/>
    <w:rsid w:val="00787EAB"/>
    <w:rsid w:val="0078CAC3"/>
    <w:rsid w:val="00790368"/>
    <w:rsid w:val="007907B3"/>
    <w:rsid w:val="00790949"/>
    <w:rsid w:val="007909C0"/>
    <w:rsid w:val="00790B34"/>
    <w:rsid w:val="00790C2A"/>
    <w:rsid w:val="00790DDA"/>
    <w:rsid w:val="0079102D"/>
    <w:rsid w:val="007911A0"/>
    <w:rsid w:val="007911B4"/>
    <w:rsid w:val="007912CD"/>
    <w:rsid w:val="007912D4"/>
    <w:rsid w:val="0079177A"/>
    <w:rsid w:val="007917CD"/>
    <w:rsid w:val="00791827"/>
    <w:rsid w:val="007919D9"/>
    <w:rsid w:val="00791CCC"/>
    <w:rsid w:val="00792032"/>
    <w:rsid w:val="0079226C"/>
    <w:rsid w:val="007927B0"/>
    <w:rsid w:val="007929DC"/>
    <w:rsid w:val="00792BD5"/>
    <w:rsid w:val="00792C43"/>
    <w:rsid w:val="00793037"/>
    <w:rsid w:val="00793641"/>
    <w:rsid w:val="007938FD"/>
    <w:rsid w:val="00793C62"/>
    <w:rsid w:val="00793E34"/>
    <w:rsid w:val="0079458E"/>
    <w:rsid w:val="00794608"/>
    <w:rsid w:val="0079480D"/>
    <w:rsid w:val="00794864"/>
    <w:rsid w:val="007948B7"/>
    <w:rsid w:val="00794B76"/>
    <w:rsid w:val="00794E32"/>
    <w:rsid w:val="00794FC7"/>
    <w:rsid w:val="00795196"/>
    <w:rsid w:val="0079573A"/>
    <w:rsid w:val="0079581E"/>
    <w:rsid w:val="00795849"/>
    <w:rsid w:val="0079587D"/>
    <w:rsid w:val="00795AC3"/>
    <w:rsid w:val="00795C8B"/>
    <w:rsid w:val="00796258"/>
    <w:rsid w:val="00796322"/>
    <w:rsid w:val="00796A15"/>
    <w:rsid w:val="00796DB5"/>
    <w:rsid w:val="00796F68"/>
    <w:rsid w:val="00797491"/>
    <w:rsid w:val="00797512"/>
    <w:rsid w:val="007979E6"/>
    <w:rsid w:val="007A002C"/>
    <w:rsid w:val="007A0240"/>
    <w:rsid w:val="007A0669"/>
    <w:rsid w:val="007A076A"/>
    <w:rsid w:val="007A095E"/>
    <w:rsid w:val="007A0AF7"/>
    <w:rsid w:val="007A0B6D"/>
    <w:rsid w:val="007A124B"/>
    <w:rsid w:val="007A12E2"/>
    <w:rsid w:val="007A12FA"/>
    <w:rsid w:val="007A1490"/>
    <w:rsid w:val="007A1523"/>
    <w:rsid w:val="007A1798"/>
    <w:rsid w:val="007A19B9"/>
    <w:rsid w:val="007A1A98"/>
    <w:rsid w:val="007A1B28"/>
    <w:rsid w:val="007A1DA6"/>
    <w:rsid w:val="007A1F63"/>
    <w:rsid w:val="007A1F90"/>
    <w:rsid w:val="007A21DF"/>
    <w:rsid w:val="007A262B"/>
    <w:rsid w:val="007A2698"/>
    <w:rsid w:val="007A2992"/>
    <w:rsid w:val="007A2F40"/>
    <w:rsid w:val="007A3101"/>
    <w:rsid w:val="007A3114"/>
    <w:rsid w:val="007A317A"/>
    <w:rsid w:val="007A31B1"/>
    <w:rsid w:val="007A321C"/>
    <w:rsid w:val="007A3251"/>
    <w:rsid w:val="007A3368"/>
    <w:rsid w:val="007A3660"/>
    <w:rsid w:val="007A367C"/>
    <w:rsid w:val="007A3B94"/>
    <w:rsid w:val="007A3EBB"/>
    <w:rsid w:val="007A4193"/>
    <w:rsid w:val="007A41A8"/>
    <w:rsid w:val="007A4380"/>
    <w:rsid w:val="007A4D5B"/>
    <w:rsid w:val="007A4EA4"/>
    <w:rsid w:val="007A5068"/>
    <w:rsid w:val="007A512C"/>
    <w:rsid w:val="007A57E0"/>
    <w:rsid w:val="007A5D7C"/>
    <w:rsid w:val="007A610A"/>
    <w:rsid w:val="007A661E"/>
    <w:rsid w:val="007A66C4"/>
    <w:rsid w:val="007A6746"/>
    <w:rsid w:val="007A6B11"/>
    <w:rsid w:val="007A7537"/>
    <w:rsid w:val="007A7538"/>
    <w:rsid w:val="007A77C8"/>
    <w:rsid w:val="007A7AA8"/>
    <w:rsid w:val="007A7B0E"/>
    <w:rsid w:val="007A7CD1"/>
    <w:rsid w:val="007A7D70"/>
    <w:rsid w:val="007A7E00"/>
    <w:rsid w:val="007B01CF"/>
    <w:rsid w:val="007B0296"/>
    <w:rsid w:val="007B03FB"/>
    <w:rsid w:val="007B03FD"/>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4576"/>
    <w:rsid w:val="007B48D9"/>
    <w:rsid w:val="007B4AFA"/>
    <w:rsid w:val="007B4D3B"/>
    <w:rsid w:val="007B4DEF"/>
    <w:rsid w:val="007B4F46"/>
    <w:rsid w:val="007B503A"/>
    <w:rsid w:val="007B50D4"/>
    <w:rsid w:val="007B52A2"/>
    <w:rsid w:val="007B55C3"/>
    <w:rsid w:val="007B5A07"/>
    <w:rsid w:val="007B5A3B"/>
    <w:rsid w:val="007B5A84"/>
    <w:rsid w:val="007B5CA4"/>
    <w:rsid w:val="007B5D60"/>
    <w:rsid w:val="007B6003"/>
    <w:rsid w:val="007B630A"/>
    <w:rsid w:val="007B65F7"/>
    <w:rsid w:val="007B6AFB"/>
    <w:rsid w:val="007B6B6F"/>
    <w:rsid w:val="007B6BB5"/>
    <w:rsid w:val="007B6BDA"/>
    <w:rsid w:val="007B6D5D"/>
    <w:rsid w:val="007B70C9"/>
    <w:rsid w:val="007B7267"/>
    <w:rsid w:val="007B751B"/>
    <w:rsid w:val="007B77B7"/>
    <w:rsid w:val="007B7843"/>
    <w:rsid w:val="007B7A93"/>
    <w:rsid w:val="007B7ABD"/>
    <w:rsid w:val="007C0359"/>
    <w:rsid w:val="007C04AB"/>
    <w:rsid w:val="007C0543"/>
    <w:rsid w:val="007C08A1"/>
    <w:rsid w:val="007C0929"/>
    <w:rsid w:val="007C09E5"/>
    <w:rsid w:val="007C0A01"/>
    <w:rsid w:val="007C0F85"/>
    <w:rsid w:val="007C0FD7"/>
    <w:rsid w:val="007C11C7"/>
    <w:rsid w:val="007C143B"/>
    <w:rsid w:val="007C15F1"/>
    <w:rsid w:val="007C1B7B"/>
    <w:rsid w:val="007C209B"/>
    <w:rsid w:val="007C2240"/>
    <w:rsid w:val="007C2A0A"/>
    <w:rsid w:val="007C2D56"/>
    <w:rsid w:val="007C2D58"/>
    <w:rsid w:val="007C2FB0"/>
    <w:rsid w:val="007C34BC"/>
    <w:rsid w:val="007C3A4C"/>
    <w:rsid w:val="007C3DF1"/>
    <w:rsid w:val="007C3F0B"/>
    <w:rsid w:val="007C40C9"/>
    <w:rsid w:val="007C4105"/>
    <w:rsid w:val="007C4325"/>
    <w:rsid w:val="007C442F"/>
    <w:rsid w:val="007C450B"/>
    <w:rsid w:val="007C4585"/>
    <w:rsid w:val="007C49EC"/>
    <w:rsid w:val="007C4A08"/>
    <w:rsid w:val="007C4D25"/>
    <w:rsid w:val="007C5005"/>
    <w:rsid w:val="007C52E2"/>
    <w:rsid w:val="007C538C"/>
    <w:rsid w:val="007C5432"/>
    <w:rsid w:val="007C5879"/>
    <w:rsid w:val="007C5B65"/>
    <w:rsid w:val="007C5E2A"/>
    <w:rsid w:val="007C626A"/>
    <w:rsid w:val="007C628E"/>
    <w:rsid w:val="007C6423"/>
    <w:rsid w:val="007C6680"/>
    <w:rsid w:val="007C6FF9"/>
    <w:rsid w:val="007C710A"/>
    <w:rsid w:val="007C725F"/>
    <w:rsid w:val="007C76DF"/>
    <w:rsid w:val="007C7754"/>
    <w:rsid w:val="007C7873"/>
    <w:rsid w:val="007C7A47"/>
    <w:rsid w:val="007C7A73"/>
    <w:rsid w:val="007C7E60"/>
    <w:rsid w:val="007D0010"/>
    <w:rsid w:val="007D0614"/>
    <w:rsid w:val="007D0858"/>
    <w:rsid w:val="007D0B87"/>
    <w:rsid w:val="007D110B"/>
    <w:rsid w:val="007D11C2"/>
    <w:rsid w:val="007D1289"/>
    <w:rsid w:val="007D17E6"/>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1C8"/>
    <w:rsid w:val="007D55CE"/>
    <w:rsid w:val="007D5B9F"/>
    <w:rsid w:val="007D5BF5"/>
    <w:rsid w:val="007D5DDF"/>
    <w:rsid w:val="007D5E18"/>
    <w:rsid w:val="007D5EBC"/>
    <w:rsid w:val="007D61AC"/>
    <w:rsid w:val="007D6267"/>
    <w:rsid w:val="007D67F0"/>
    <w:rsid w:val="007D6E3B"/>
    <w:rsid w:val="007D72B5"/>
    <w:rsid w:val="007D742E"/>
    <w:rsid w:val="007D7527"/>
    <w:rsid w:val="007D75AD"/>
    <w:rsid w:val="007D79A0"/>
    <w:rsid w:val="007D7B72"/>
    <w:rsid w:val="007D7DEC"/>
    <w:rsid w:val="007E0331"/>
    <w:rsid w:val="007E03BA"/>
    <w:rsid w:val="007E0460"/>
    <w:rsid w:val="007E069A"/>
    <w:rsid w:val="007E070E"/>
    <w:rsid w:val="007E0732"/>
    <w:rsid w:val="007E0879"/>
    <w:rsid w:val="007E0A54"/>
    <w:rsid w:val="007E0EBA"/>
    <w:rsid w:val="007E11A2"/>
    <w:rsid w:val="007E132D"/>
    <w:rsid w:val="007E13AE"/>
    <w:rsid w:val="007E17D6"/>
    <w:rsid w:val="007E1850"/>
    <w:rsid w:val="007E1A76"/>
    <w:rsid w:val="007E1FCD"/>
    <w:rsid w:val="007E21A7"/>
    <w:rsid w:val="007E2265"/>
    <w:rsid w:val="007E24E0"/>
    <w:rsid w:val="007E2501"/>
    <w:rsid w:val="007E2C5B"/>
    <w:rsid w:val="007E2CCE"/>
    <w:rsid w:val="007E2DB9"/>
    <w:rsid w:val="007E2DEE"/>
    <w:rsid w:val="007E2E6A"/>
    <w:rsid w:val="007E2E8C"/>
    <w:rsid w:val="007E30EE"/>
    <w:rsid w:val="007E316A"/>
    <w:rsid w:val="007E32F4"/>
    <w:rsid w:val="007E3888"/>
    <w:rsid w:val="007E3A52"/>
    <w:rsid w:val="007E3AA3"/>
    <w:rsid w:val="007E3B5E"/>
    <w:rsid w:val="007E3C9C"/>
    <w:rsid w:val="007E3EB8"/>
    <w:rsid w:val="007E3ECA"/>
    <w:rsid w:val="007E433A"/>
    <w:rsid w:val="007E444A"/>
    <w:rsid w:val="007E45A1"/>
    <w:rsid w:val="007E47D5"/>
    <w:rsid w:val="007E494F"/>
    <w:rsid w:val="007E4974"/>
    <w:rsid w:val="007E49E5"/>
    <w:rsid w:val="007E4CFC"/>
    <w:rsid w:val="007E4E88"/>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7F64"/>
    <w:rsid w:val="007E7FBA"/>
    <w:rsid w:val="007ECAA3"/>
    <w:rsid w:val="007F0289"/>
    <w:rsid w:val="007F052F"/>
    <w:rsid w:val="007F0623"/>
    <w:rsid w:val="007F07DA"/>
    <w:rsid w:val="007F107B"/>
    <w:rsid w:val="007F1218"/>
    <w:rsid w:val="007F1379"/>
    <w:rsid w:val="007F13BA"/>
    <w:rsid w:val="007F16F2"/>
    <w:rsid w:val="007F185D"/>
    <w:rsid w:val="007F1908"/>
    <w:rsid w:val="007F1A0E"/>
    <w:rsid w:val="007F1A83"/>
    <w:rsid w:val="007F1B3C"/>
    <w:rsid w:val="007F1BCD"/>
    <w:rsid w:val="007F1BE4"/>
    <w:rsid w:val="007F1D0F"/>
    <w:rsid w:val="007F1ECB"/>
    <w:rsid w:val="007F1F60"/>
    <w:rsid w:val="007F1FD5"/>
    <w:rsid w:val="007F2057"/>
    <w:rsid w:val="007F21DF"/>
    <w:rsid w:val="007F223A"/>
    <w:rsid w:val="007F255E"/>
    <w:rsid w:val="007F29C0"/>
    <w:rsid w:val="007F2CCF"/>
    <w:rsid w:val="007F2F95"/>
    <w:rsid w:val="007F3179"/>
    <w:rsid w:val="007F32F1"/>
    <w:rsid w:val="007F35C1"/>
    <w:rsid w:val="007F35C8"/>
    <w:rsid w:val="007F3B15"/>
    <w:rsid w:val="007F3DC2"/>
    <w:rsid w:val="007F3F3F"/>
    <w:rsid w:val="007F4003"/>
    <w:rsid w:val="007F4233"/>
    <w:rsid w:val="007F4437"/>
    <w:rsid w:val="007F44BE"/>
    <w:rsid w:val="007F4714"/>
    <w:rsid w:val="007F48A0"/>
    <w:rsid w:val="007F490C"/>
    <w:rsid w:val="007F5235"/>
    <w:rsid w:val="007F524E"/>
    <w:rsid w:val="007F52FF"/>
    <w:rsid w:val="007F5353"/>
    <w:rsid w:val="007F57B0"/>
    <w:rsid w:val="007F57FE"/>
    <w:rsid w:val="007F5B7A"/>
    <w:rsid w:val="007F5CBA"/>
    <w:rsid w:val="007F5DEB"/>
    <w:rsid w:val="007F5EF0"/>
    <w:rsid w:val="007F611D"/>
    <w:rsid w:val="007F6772"/>
    <w:rsid w:val="007F686E"/>
    <w:rsid w:val="007F6E99"/>
    <w:rsid w:val="007F6EBF"/>
    <w:rsid w:val="007F7423"/>
    <w:rsid w:val="007F7B3A"/>
    <w:rsid w:val="008003D6"/>
    <w:rsid w:val="008006E0"/>
    <w:rsid w:val="008009CB"/>
    <w:rsid w:val="00800A0E"/>
    <w:rsid w:val="00800CD2"/>
    <w:rsid w:val="00800DED"/>
    <w:rsid w:val="008012BC"/>
    <w:rsid w:val="008018D9"/>
    <w:rsid w:val="00801C92"/>
    <w:rsid w:val="00801DB9"/>
    <w:rsid w:val="00801F95"/>
    <w:rsid w:val="008020E5"/>
    <w:rsid w:val="0080220B"/>
    <w:rsid w:val="00802250"/>
    <w:rsid w:val="008023CF"/>
    <w:rsid w:val="0080269A"/>
    <w:rsid w:val="008028F6"/>
    <w:rsid w:val="00802A06"/>
    <w:rsid w:val="008033E3"/>
    <w:rsid w:val="008034C9"/>
    <w:rsid w:val="0080355D"/>
    <w:rsid w:val="00803757"/>
    <w:rsid w:val="008039D4"/>
    <w:rsid w:val="00804322"/>
    <w:rsid w:val="008043CE"/>
    <w:rsid w:val="0080442C"/>
    <w:rsid w:val="008044EC"/>
    <w:rsid w:val="00804A5D"/>
    <w:rsid w:val="00804ADF"/>
    <w:rsid w:val="00804B7A"/>
    <w:rsid w:val="00804BB3"/>
    <w:rsid w:val="00804DCE"/>
    <w:rsid w:val="00804F37"/>
    <w:rsid w:val="00804FCF"/>
    <w:rsid w:val="008051B7"/>
    <w:rsid w:val="008054D2"/>
    <w:rsid w:val="008055C0"/>
    <w:rsid w:val="00805C1D"/>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240"/>
    <w:rsid w:val="008103EC"/>
    <w:rsid w:val="008103FB"/>
    <w:rsid w:val="0081062A"/>
    <w:rsid w:val="0081065F"/>
    <w:rsid w:val="00810700"/>
    <w:rsid w:val="00810D24"/>
    <w:rsid w:val="008112FB"/>
    <w:rsid w:val="00811349"/>
    <w:rsid w:val="008113C5"/>
    <w:rsid w:val="008113E4"/>
    <w:rsid w:val="008118F3"/>
    <w:rsid w:val="008118F9"/>
    <w:rsid w:val="00811B6B"/>
    <w:rsid w:val="00811F30"/>
    <w:rsid w:val="00811F74"/>
    <w:rsid w:val="00811F9F"/>
    <w:rsid w:val="00812141"/>
    <w:rsid w:val="008123C3"/>
    <w:rsid w:val="00812481"/>
    <w:rsid w:val="00812536"/>
    <w:rsid w:val="0081271A"/>
    <w:rsid w:val="00812862"/>
    <w:rsid w:val="00812AB7"/>
    <w:rsid w:val="00812F9A"/>
    <w:rsid w:val="008131F2"/>
    <w:rsid w:val="00813234"/>
    <w:rsid w:val="0081382D"/>
    <w:rsid w:val="008139B8"/>
    <w:rsid w:val="008139DE"/>
    <w:rsid w:val="00813C00"/>
    <w:rsid w:val="00813F8C"/>
    <w:rsid w:val="00814332"/>
    <w:rsid w:val="008143A6"/>
    <w:rsid w:val="008143C3"/>
    <w:rsid w:val="008147E5"/>
    <w:rsid w:val="00814867"/>
    <w:rsid w:val="008150A7"/>
    <w:rsid w:val="00815390"/>
    <w:rsid w:val="008157F7"/>
    <w:rsid w:val="0081586C"/>
    <w:rsid w:val="00815AF5"/>
    <w:rsid w:val="00815FFC"/>
    <w:rsid w:val="0081615E"/>
    <w:rsid w:val="0081641D"/>
    <w:rsid w:val="0081655A"/>
    <w:rsid w:val="00816CDD"/>
    <w:rsid w:val="00816D08"/>
    <w:rsid w:val="00816D3F"/>
    <w:rsid w:val="00816ED4"/>
    <w:rsid w:val="008171CE"/>
    <w:rsid w:val="00817476"/>
    <w:rsid w:val="008179BA"/>
    <w:rsid w:val="00817B18"/>
    <w:rsid w:val="00817FCF"/>
    <w:rsid w:val="00817FF4"/>
    <w:rsid w:val="0081EDF7"/>
    <w:rsid w:val="0082036A"/>
    <w:rsid w:val="0082050C"/>
    <w:rsid w:val="00820AB6"/>
    <w:rsid w:val="00820E61"/>
    <w:rsid w:val="00820E76"/>
    <w:rsid w:val="00820F97"/>
    <w:rsid w:val="00820FB9"/>
    <w:rsid w:val="0082130A"/>
    <w:rsid w:val="008215AA"/>
    <w:rsid w:val="00821FFC"/>
    <w:rsid w:val="00822110"/>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B70"/>
    <w:rsid w:val="00825DC9"/>
    <w:rsid w:val="00825F4B"/>
    <w:rsid w:val="008261BE"/>
    <w:rsid w:val="00826542"/>
    <w:rsid w:val="008267FF"/>
    <w:rsid w:val="00826B1A"/>
    <w:rsid w:val="00826DE9"/>
    <w:rsid w:val="008273F0"/>
    <w:rsid w:val="00827487"/>
    <w:rsid w:val="008276BA"/>
    <w:rsid w:val="00827FBA"/>
    <w:rsid w:val="0082A289"/>
    <w:rsid w:val="008303D9"/>
    <w:rsid w:val="0083050F"/>
    <w:rsid w:val="0083059C"/>
    <w:rsid w:val="0083079E"/>
    <w:rsid w:val="00830915"/>
    <w:rsid w:val="00830C46"/>
    <w:rsid w:val="00830CA0"/>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6F8"/>
    <w:rsid w:val="00833927"/>
    <w:rsid w:val="0083450C"/>
    <w:rsid w:val="008345AF"/>
    <w:rsid w:val="00834817"/>
    <w:rsid w:val="00835235"/>
    <w:rsid w:val="0083536D"/>
    <w:rsid w:val="00835C0E"/>
    <w:rsid w:val="00835D1E"/>
    <w:rsid w:val="00835D76"/>
    <w:rsid w:val="00835E0B"/>
    <w:rsid w:val="00835E6C"/>
    <w:rsid w:val="00836380"/>
    <w:rsid w:val="008365F3"/>
    <w:rsid w:val="0083668E"/>
    <w:rsid w:val="00836754"/>
    <w:rsid w:val="00836771"/>
    <w:rsid w:val="008368EB"/>
    <w:rsid w:val="008369B5"/>
    <w:rsid w:val="008369BD"/>
    <w:rsid w:val="00836D49"/>
    <w:rsid w:val="00837135"/>
    <w:rsid w:val="0083715D"/>
    <w:rsid w:val="0083733E"/>
    <w:rsid w:val="00837766"/>
    <w:rsid w:val="00837A62"/>
    <w:rsid w:val="00837DB0"/>
    <w:rsid w:val="00837F28"/>
    <w:rsid w:val="00840411"/>
    <w:rsid w:val="00840429"/>
    <w:rsid w:val="008405DE"/>
    <w:rsid w:val="008405E6"/>
    <w:rsid w:val="0084064A"/>
    <w:rsid w:val="00840803"/>
    <w:rsid w:val="00840A1F"/>
    <w:rsid w:val="00840B62"/>
    <w:rsid w:val="00840FE7"/>
    <w:rsid w:val="008411EE"/>
    <w:rsid w:val="0084168E"/>
    <w:rsid w:val="008419F0"/>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A8D"/>
    <w:rsid w:val="00843B95"/>
    <w:rsid w:val="00843BF8"/>
    <w:rsid w:val="00843C84"/>
    <w:rsid w:val="00843EA8"/>
    <w:rsid w:val="0084422A"/>
    <w:rsid w:val="008445D0"/>
    <w:rsid w:val="008447A3"/>
    <w:rsid w:val="00844B05"/>
    <w:rsid w:val="00844C37"/>
    <w:rsid w:val="00844FB4"/>
    <w:rsid w:val="00844FE0"/>
    <w:rsid w:val="008452FA"/>
    <w:rsid w:val="00845352"/>
    <w:rsid w:val="0084536A"/>
    <w:rsid w:val="008453E9"/>
    <w:rsid w:val="008454A5"/>
    <w:rsid w:val="008454B4"/>
    <w:rsid w:val="00845525"/>
    <w:rsid w:val="0084564F"/>
    <w:rsid w:val="00845843"/>
    <w:rsid w:val="00845C3D"/>
    <w:rsid w:val="00845E16"/>
    <w:rsid w:val="00845EDC"/>
    <w:rsid w:val="00846107"/>
    <w:rsid w:val="00846323"/>
    <w:rsid w:val="0084638C"/>
    <w:rsid w:val="0084655B"/>
    <w:rsid w:val="00846A05"/>
    <w:rsid w:val="008473E5"/>
    <w:rsid w:val="00847551"/>
    <w:rsid w:val="0084787E"/>
    <w:rsid w:val="008478FF"/>
    <w:rsid w:val="00847FDE"/>
    <w:rsid w:val="008500DB"/>
    <w:rsid w:val="008500EF"/>
    <w:rsid w:val="00850296"/>
    <w:rsid w:val="008507BB"/>
    <w:rsid w:val="00850905"/>
    <w:rsid w:val="00850BBE"/>
    <w:rsid w:val="00850DBF"/>
    <w:rsid w:val="00850EB6"/>
    <w:rsid w:val="0085106C"/>
    <w:rsid w:val="008510F6"/>
    <w:rsid w:val="0085115E"/>
    <w:rsid w:val="0085117B"/>
    <w:rsid w:val="0085124D"/>
    <w:rsid w:val="008516FB"/>
    <w:rsid w:val="008517EC"/>
    <w:rsid w:val="00851B6B"/>
    <w:rsid w:val="00851C87"/>
    <w:rsid w:val="008520E8"/>
    <w:rsid w:val="008520EA"/>
    <w:rsid w:val="00852366"/>
    <w:rsid w:val="00852E1A"/>
    <w:rsid w:val="00853207"/>
    <w:rsid w:val="00853313"/>
    <w:rsid w:val="008534BA"/>
    <w:rsid w:val="008537B1"/>
    <w:rsid w:val="00853A87"/>
    <w:rsid w:val="00853B43"/>
    <w:rsid w:val="00853D56"/>
    <w:rsid w:val="0085411A"/>
    <w:rsid w:val="008541A6"/>
    <w:rsid w:val="008549EA"/>
    <w:rsid w:val="00854BE5"/>
    <w:rsid w:val="00854C5F"/>
    <w:rsid w:val="00854CDD"/>
    <w:rsid w:val="00854EA9"/>
    <w:rsid w:val="00854F82"/>
    <w:rsid w:val="0085513B"/>
    <w:rsid w:val="0085552E"/>
    <w:rsid w:val="00855BA8"/>
    <w:rsid w:val="008562C5"/>
    <w:rsid w:val="00856515"/>
    <w:rsid w:val="00856703"/>
    <w:rsid w:val="008567C7"/>
    <w:rsid w:val="00856AC3"/>
    <w:rsid w:val="00857197"/>
    <w:rsid w:val="00857A11"/>
    <w:rsid w:val="00857A6A"/>
    <w:rsid w:val="00857BE5"/>
    <w:rsid w:val="00857D28"/>
    <w:rsid w:val="008601CD"/>
    <w:rsid w:val="008605D1"/>
    <w:rsid w:val="008607B8"/>
    <w:rsid w:val="00860C68"/>
    <w:rsid w:val="00860C9A"/>
    <w:rsid w:val="00861665"/>
    <w:rsid w:val="00861896"/>
    <w:rsid w:val="00861C58"/>
    <w:rsid w:val="00861CD1"/>
    <w:rsid w:val="00861D98"/>
    <w:rsid w:val="00862365"/>
    <w:rsid w:val="008623AC"/>
    <w:rsid w:val="008624C9"/>
    <w:rsid w:val="008627B7"/>
    <w:rsid w:val="00862D7E"/>
    <w:rsid w:val="008631D6"/>
    <w:rsid w:val="0086394F"/>
    <w:rsid w:val="0086403D"/>
    <w:rsid w:val="00864141"/>
    <w:rsid w:val="008641F8"/>
    <w:rsid w:val="0086447C"/>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61E"/>
    <w:rsid w:val="008666A6"/>
    <w:rsid w:val="00866974"/>
    <w:rsid w:val="00867697"/>
    <w:rsid w:val="00867736"/>
    <w:rsid w:val="00867787"/>
    <w:rsid w:val="0086783F"/>
    <w:rsid w:val="00867B01"/>
    <w:rsid w:val="00870524"/>
    <w:rsid w:val="008705F4"/>
    <w:rsid w:val="00870660"/>
    <w:rsid w:val="008706C3"/>
    <w:rsid w:val="0087076C"/>
    <w:rsid w:val="008708A3"/>
    <w:rsid w:val="00870926"/>
    <w:rsid w:val="00870993"/>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526"/>
    <w:rsid w:val="00874685"/>
    <w:rsid w:val="00874A2E"/>
    <w:rsid w:val="00874B2A"/>
    <w:rsid w:val="00874CE7"/>
    <w:rsid w:val="00874F6D"/>
    <w:rsid w:val="0087512E"/>
    <w:rsid w:val="00875749"/>
    <w:rsid w:val="008758D0"/>
    <w:rsid w:val="00875981"/>
    <w:rsid w:val="00875D4F"/>
    <w:rsid w:val="008766E9"/>
    <w:rsid w:val="008767B1"/>
    <w:rsid w:val="00876A50"/>
    <w:rsid w:val="00876BA3"/>
    <w:rsid w:val="00876C34"/>
    <w:rsid w:val="00876DD3"/>
    <w:rsid w:val="00876E22"/>
    <w:rsid w:val="008771D4"/>
    <w:rsid w:val="0087796D"/>
    <w:rsid w:val="008779C4"/>
    <w:rsid w:val="008800DB"/>
    <w:rsid w:val="00880282"/>
    <w:rsid w:val="008802DB"/>
    <w:rsid w:val="00880466"/>
    <w:rsid w:val="008805A8"/>
    <w:rsid w:val="00880A07"/>
    <w:rsid w:val="00880A7F"/>
    <w:rsid w:val="0088118A"/>
    <w:rsid w:val="008811FE"/>
    <w:rsid w:val="00881243"/>
    <w:rsid w:val="0088129E"/>
    <w:rsid w:val="0088168B"/>
    <w:rsid w:val="008817E5"/>
    <w:rsid w:val="00881E2A"/>
    <w:rsid w:val="00882180"/>
    <w:rsid w:val="0088235A"/>
    <w:rsid w:val="008824E0"/>
    <w:rsid w:val="008824FB"/>
    <w:rsid w:val="008826D2"/>
    <w:rsid w:val="00882857"/>
    <w:rsid w:val="00882D38"/>
    <w:rsid w:val="00882D4F"/>
    <w:rsid w:val="00882FC3"/>
    <w:rsid w:val="00883001"/>
    <w:rsid w:val="00883112"/>
    <w:rsid w:val="0088321E"/>
    <w:rsid w:val="00883851"/>
    <w:rsid w:val="00883F45"/>
    <w:rsid w:val="008844C1"/>
    <w:rsid w:val="00884853"/>
    <w:rsid w:val="0088486E"/>
    <w:rsid w:val="00884B0B"/>
    <w:rsid w:val="00884B49"/>
    <w:rsid w:val="00884B6D"/>
    <w:rsid w:val="00884FFC"/>
    <w:rsid w:val="0088502A"/>
    <w:rsid w:val="00885191"/>
    <w:rsid w:val="008854B9"/>
    <w:rsid w:val="0088568C"/>
    <w:rsid w:val="00885A64"/>
    <w:rsid w:val="00885C75"/>
    <w:rsid w:val="00885CCA"/>
    <w:rsid w:val="00885D49"/>
    <w:rsid w:val="00886569"/>
    <w:rsid w:val="008866A3"/>
    <w:rsid w:val="0088694C"/>
    <w:rsid w:val="00886A8C"/>
    <w:rsid w:val="00886ABE"/>
    <w:rsid w:val="008872AB"/>
    <w:rsid w:val="00887815"/>
    <w:rsid w:val="0088790D"/>
    <w:rsid w:val="00887AB5"/>
    <w:rsid w:val="00887B30"/>
    <w:rsid w:val="00887C4D"/>
    <w:rsid w:val="00887CAC"/>
    <w:rsid w:val="00887E2C"/>
    <w:rsid w:val="008906E4"/>
    <w:rsid w:val="00890941"/>
    <w:rsid w:val="0089098A"/>
    <w:rsid w:val="00890E46"/>
    <w:rsid w:val="00890F14"/>
    <w:rsid w:val="00890F26"/>
    <w:rsid w:val="00890FD4"/>
    <w:rsid w:val="0089101B"/>
    <w:rsid w:val="0089122E"/>
    <w:rsid w:val="008912EF"/>
    <w:rsid w:val="00891370"/>
    <w:rsid w:val="00891794"/>
    <w:rsid w:val="008917F2"/>
    <w:rsid w:val="008917FA"/>
    <w:rsid w:val="00891C5F"/>
    <w:rsid w:val="00891DC4"/>
    <w:rsid w:val="00891E49"/>
    <w:rsid w:val="00892006"/>
    <w:rsid w:val="0089222D"/>
    <w:rsid w:val="008925B8"/>
    <w:rsid w:val="008926AE"/>
    <w:rsid w:val="0089274D"/>
    <w:rsid w:val="008927EC"/>
    <w:rsid w:val="00892929"/>
    <w:rsid w:val="00892C7B"/>
    <w:rsid w:val="00892D49"/>
    <w:rsid w:val="00892DE9"/>
    <w:rsid w:val="008933EA"/>
    <w:rsid w:val="0089355C"/>
    <w:rsid w:val="008935A1"/>
    <w:rsid w:val="008937D7"/>
    <w:rsid w:val="00893801"/>
    <w:rsid w:val="00893851"/>
    <w:rsid w:val="00893A38"/>
    <w:rsid w:val="00893E0F"/>
    <w:rsid w:val="008944F3"/>
    <w:rsid w:val="0089464D"/>
    <w:rsid w:val="0089476C"/>
    <w:rsid w:val="00894935"/>
    <w:rsid w:val="00894A8E"/>
    <w:rsid w:val="00894CBE"/>
    <w:rsid w:val="00894EA8"/>
    <w:rsid w:val="00895021"/>
    <w:rsid w:val="0089502C"/>
    <w:rsid w:val="008950D7"/>
    <w:rsid w:val="008950F0"/>
    <w:rsid w:val="0089519E"/>
    <w:rsid w:val="008953C5"/>
    <w:rsid w:val="008954E2"/>
    <w:rsid w:val="008955BA"/>
    <w:rsid w:val="00895865"/>
    <w:rsid w:val="00895A52"/>
    <w:rsid w:val="00895ABA"/>
    <w:rsid w:val="00895DF1"/>
    <w:rsid w:val="00896943"/>
    <w:rsid w:val="00896986"/>
    <w:rsid w:val="00896BBB"/>
    <w:rsid w:val="00896C11"/>
    <w:rsid w:val="0089772F"/>
    <w:rsid w:val="00897833"/>
    <w:rsid w:val="00897C40"/>
    <w:rsid w:val="00897CA6"/>
    <w:rsid w:val="00897CC0"/>
    <w:rsid w:val="00897DA6"/>
    <w:rsid w:val="00897EF0"/>
    <w:rsid w:val="00897F25"/>
    <w:rsid w:val="008A01B7"/>
    <w:rsid w:val="008A01DC"/>
    <w:rsid w:val="008A01F8"/>
    <w:rsid w:val="008A0249"/>
    <w:rsid w:val="008A03BC"/>
    <w:rsid w:val="008A0969"/>
    <w:rsid w:val="008A0B36"/>
    <w:rsid w:val="008A0CFC"/>
    <w:rsid w:val="008A0EA6"/>
    <w:rsid w:val="008A0F33"/>
    <w:rsid w:val="008A14EB"/>
    <w:rsid w:val="008A177E"/>
    <w:rsid w:val="008A1846"/>
    <w:rsid w:val="008A1AA1"/>
    <w:rsid w:val="008A1AA9"/>
    <w:rsid w:val="008A1B4C"/>
    <w:rsid w:val="008A1B8E"/>
    <w:rsid w:val="008A1C13"/>
    <w:rsid w:val="008A1E18"/>
    <w:rsid w:val="008A1E82"/>
    <w:rsid w:val="008A1E8E"/>
    <w:rsid w:val="008A1F91"/>
    <w:rsid w:val="008A1FB4"/>
    <w:rsid w:val="008A20A2"/>
    <w:rsid w:val="008A24EB"/>
    <w:rsid w:val="008A285A"/>
    <w:rsid w:val="008A29EB"/>
    <w:rsid w:val="008A29FD"/>
    <w:rsid w:val="008A2AB7"/>
    <w:rsid w:val="008A3260"/>
    <w:rsid w:val="008A3337"/>
    <w:rsid w:val="008A33A0"/>
    <w:rsid w:val="008A360C"/>
    <w:rsid w:val="008A37A8"/>
    <w:rsid w:val="008A395C"/>
    <w:rsid w:val="008A397A"/>
    <w:rsid w:val="008A3C02"/>
    <w:rsid w:val="008A4127"/>
    <w:rsid w:val="008A42F8"/>
    <w:rsid w:val="008A434B"/>
    <w:rsid w:val="008A43F9"/>
    <w:rsid w:val="008A48CD"/>
    <w:rsid w:val="008A49D3"/>
    <w:rsid w:val="008A4FC0"/>
    <w:rsid w:val="008A51C2"/>
    <w:rsid w:val="008A5239"/>
    <w:rsid w:val="008A534E"/>
    <w:rsid w:val="008A577F"/>
    <w:rsid w:val="008A59B1"/>
    <w:rsid w:val="008A5BE7"/>
    <w:rsid w:val="008A5C98"/>
    <w:rsid w:val="008A5EB7"/>
    <w:rsid w:val="008A62FA"/>
    <w:rsid w:val="008A65BE"/>
    <w:rsid w:val="008A6891"/>
    <w:rsid w:val="008A693D"/>
    <w:rsid w:val="008A6B56"/>
    <w:rsid w:val="008A6B97"/>
    <w:rsid w:val="008A6F1C"/>
    <w:rsid w:val="008A74E0"/>
    <w:rsid w:val="008A762B"/>
    <w:rsid w:val="008A7B6C"/>
    <w:rsid w:val="008A7D2C"/>
    <w:rsid w:val="008A7DB3"/>
    <w:rsid w:val="008B02D9"/>
    <w:rsid w:val="008B03D2"/>
    <w:rsid w:val="008B0468"/>
    <w:rsid w:val="008B05A9"/>
    <w:rsid w:val="008B078C"/>
    <w:rsid w:val="008B079C"/>
    <w:rsid w:val="008B0819"/>
    <w:rsid w:val="008B0CBE"/>
    <w:rsid w:val="008B0E05"/>
    <w:rsid w:val="008B10D9"/>
    <w:rsid w:val="008B13B8"/>
    <w:rsid w:val="008B1616"/>
    <w:rsid w:val="008B1790"/>
    <w:rsid w:val="008B186E"/>
    <w:rsid w:val="008B1975"/>
    <w:rsid w:val="008B1A20"/>
    <w:rsid w:val="008B1B18"/>
    <w:rsid w:val="008B1C70"/>
    <w:rsid w:val="008B1F8F"/>
    <w:rsid w:val="008B20C0"/>
    <w:rsid w:val="008B21FF"/>
    <w:rsid w:val="008B240E"/>
    <w:rsid w:val="008B2570"/>
    <w:rsid w:val="008B2736"/>
    <w:rsid w:val="008B27A4"/>
    <w:rsid w:val="008B27B7"/>
    <w:rsid w:val="008B29BB"/>
    <w:rsid w:val="008B2C52"/>
    <w:rsid w:val="008B2EFA"/>
    <w:rsid w:val="008B2F45"/>
    <w:rsid w:val="008B2FAD"/>
    <w:rsid w:val="008B2FB4"/>
    <w:rsid w:val="008B34DD"/>
    <w:rsid w:val="008B35BC"/>
    <w:rsid w:val="008B35DC"/>
    <w:rsid w:val="008B3B56"/>
    <w:rsid w:val="008B3CE7"/>
    <w:rsid w:val="008B3D0A"/>
    <w:rsid w:val="008B3F8D"/>
    <w:rsid w:val="008B418B"/>
    <w:rsid w:val="008B43E4"/>
    <w:rsid w:val="008B451A"/>
    <w:rsid w:val="008B4769"/>
    <w:rsid w:val="008B4934"/>
    <w:rsid w:val="008B4970"/>
    <w:rsid w:val="008B513C"/>
    <w:rsid w:val="008B518C"/>
    <w:rsid w:val="008B52A5"/>
    <w:rsid w:val="008B5352"/>
    <w:rsid w:val="008B5380"/>
    <w:rsid w:val="008B5381"/>
    <w:rsid w:val="008B53AE"/>
    <w:rsid w:val="008B56D7"/>
    <w:rsid w:val="008B57FD"/>
    <w:rsid w:val="008B58A9"/>
    <w:rsid w:val="008B5A3A"/>
    <w:rsid w:val="008B6051"/>
    <w:rsid w:val="008B60FB"/>
    <w:rsid w:val="008B61A7"/>
    <w:rsid w:val="008B6206"/>
    <w:rsid w:val="008B6340"/>
    <w:rsid w:val="008B6CF4"/>
    <w:rsid w:val="008B72D5"/>
    <w:rsid w:val="008B72F6"/>
    <w:rsid w:val="008B7301"/>
    <w:rsid w:val="008B7433"/>
    <w:rsid w:val="008B75CB"/>
    <w:rsid w:val="008B769C"/>
    <w:rsid w:val="008B76F5"/>
    <w:rsid w:val="008B78C7"/>
    <w:rsid w:val="008B78FB"/>
    <w:rsid w:val="008B7BA0"/>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63"/>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4E2D"/>
    <w:rsid w:val="008C519E"/>
    <w:rsid w:val="008C52AF"/>
    <w:rsid w:val="008C558E"/>
    <w:rsid w:val="008C55D6"/>
    <w:rsid w:val="008C565D"/>
    <w:rsid w:val="008C5752"/>
    <w:rsid w:val="008C5775"/>
    <w:rsid w:val="008C57D3"/>
    <w:rsid w:val="008C5859"/>
    <w:rsid w:val="008C59C4"/>
    <w:rsid w:val="008C5B0B"/>
    <w:rsid w:val="008C5B53"/>
    <w:rsid w:val="008C5C25"/>
    <w:rsid w:val="008C5C46"/>
    <w:rsid w:val="008C6145"/>
    <w:rsid w:val="008C67A4"/>
    <w:rsid w:val="008C6BEE"/>
    <w:rsid w:val="008C7065"/>
    <w:rsid w:val="008C7139"/>
    <w:rsid w:val="008C7450"/>
    <w:rsid w:val="008C7880"/>
    <w:rsid w:val="008C7A9F"/>
    <w:rsid w:val="008C7CFB"/>
    <w:rsid w:val="008D00D6"/>
    <w:rsid w:val="008D0191"/>
    <w:rsid w:val="008D08AE"/>
    <w:rsid w:val="008D0DA3"/>
    <w:rsid w:val="008D0DBB"/>
    <w:rsid w:val="008D14CE"/>
    <w:rsid w:val="008D163A"/>
    <w:rsid w:val="008D16B0"/>
    <w:rsid w:val="008D1800"/>
    <w:rsid w:val="008D1A81"/>
    <w:rsid w:val="008D1AEB"/>
    <w:rsid w:val="008D20C3"/>
    <w:rsid w:val="008D20EC"/>
    <w:rsid w:val="008D2179"/>
    <w:rsid w:val="008D26EA"/>
    <w:rsid w:val="008D289A"/>
    <w:rsid w:val="008D36BE"/>
    <w:rsid w:val="008D38C6"/>
    <w:rsid w:val="008D3A23"/>
    <w:rsid w:val="008D3A59"/>
    <w:rsid w:val="008D3A65"/>
    <w:rsid w:val="008D3B8B"/>
    <w:rsid w:val="008D408F"/>
    <w:rsid w:val="008D4148"/>
    <w:rsid w:val="008D4193"/>
    <w:rsid w:val="008D41DE"/>
    <w:rsid w:val="008D4348"/>
    <w:rsid w:val="008D4394"/>
    <w:rsid w:val="008D466F"/>
    <w:rsid w:val="008D470A"/>
    <w:rsid w:val="008D4714"/>
    <w:rsid w:val="008D480F"/>
    <w:rsid w:val="008D49BC"/>
    <w:rsid w:val="008D4A7D"/>
    <w:rsid w:val="008D4AFF"/>
    <w:rsid w:val="008D4B4A"/>
    <w:rsid w:val="008D4D56"/>
    <w:rsid w:val="008D4E19"/>
    <w:rsid w:val="008D4F73"/>
    <w:rsid w:val="008D5717"/>
    <w:rsid w:val="008D59A7"/>
    <w:rsid w:val="008D5B12"/>
    <w:rsid w:val="008D5BDE"/>
    <w:rsid w:val="008D5BE1"/>
    <w:rsid w:val="008D5C04"/>
    <w:rsid w:val="008D5C2E"/>
    <w:rsid w:val="008D5C80"/>
    <w:rsid w:val="008D5D9D"/>
    <w:rsid w:val="008D5E57"/>
    <w:rsid w:val="008D5E78"/>
    <w:rsid w:val="008D5FF2"/>
    <w:rsid w:val="008D6276"/>
    <w:rsid w:val="008D62A1"/>
    <w:rsid w:val="008D644A"/>
    <w:rsid w:val="008D65F2"/>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98F"/>
    <w:rsid w:val="008E0A69"/>
    <w:rsid w:val="008E0B01"/>
    <w:rsid w:val="008E0C4A"/>
    <w:rsid w:val="008E0CC1"/>
    <w:rsid w:val="008E0D9C"/>
    <w:rsid w:val="008E102D"/>
    <w:rsid w:val="008E10CB"/>
    <w:rsid w:val="008E119F"/>
    <w:rsid w:val="008E1409"/>
    <w:rsid w:val="008E1A69"/>
    <w:rsid w:val="008E1B08"/>
    <w:rsid w:val="008E1CD7"/>
    <w:rsid w:val="008E21EB"/>
    <w:rsid w:val="008E223D"/>
    <w:rsid w:val="008E262E"/>
    <w:rsid w:val="008E2685"/>
    <w:rsid w:val="008E2A1C"/>
    <w:rsid w:val="008E2BC5"/>
    <w:rsid w:val="008E2C8A"/>
    <w:rsid w:val="008E2D5E"/>
    <w:rsid w:val="008E3137"/>
    <w:rsid w:val="008E31B1"/>
    <w:rsid w:val="008E321D"/>
    <w:rsid w:val="008E3873"/>
    <w:rsid w:val="008E3A88"/>
    <w:rsid w:val="008E3BD2"/>
    <w:rsid w:val="008E420B"/>
    <w:rsid w:val="008E4430"/>
    <w:rsid w:val="008E4783"/>
    <w:rsid w:val="008E48CD"/>
    <w:rsid w:val="008E4B73"/>
    <w:rsid w:val="008E4BBF"/>
    <w:rsid w:val="008E4DCC"/>
    <w:rsid w:val="008E4E11"/>
    <w:rsid w:val="008E4EAF"/>
    <w:rsid w:val="008E5254"/>
    <w:rsid w:val="008E53A5"/>
    <w:rsid w:val="008E544C"/>
    <w:rsid w:val="008E54D7"/>
    <w:rsid w:val="008E5602"/>
    <w:rsid w:val="008E57CA"/>
    <w:rsid w:val="008E591B"/>
    <w:rsid w:val="008E5968"/>
    <w:rsid w:val="008E5BEE"/>
    <w:rsid w:val="008E6028"/>
    <w:rsid w:val="008E627E"/>
    <w:rsid w:val="008E6357"/>
    <w:rsid w:val="008E6573"/>
    <w:rsid w:val="008E65DE"/>
    <w:rsid w:val="008E6831"/>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C4E"/>
    <w:rsid w:val="008F0CB5"/>
    <w:rsid w:val="008F1212"/>
    <w:rsid w:val="008F1406"/>
    <w:rsid w:val="008F198A"/>
    <w:rsid w:val="008F1AD4"/>
    <w:rsid w:val="008F21F7"/>
    <w:rsid w:val="008F24C8"/>
    <w:rsid w:val="008F2A89"/>
    <w:rsid w:val="008F2B5B"/>
    <w:rsid w:val="008F2C59"/>
    <w:rsid w:val="008F2E84"/>
    <w:rsid w:val="008F2FBF"/>
    <w:rsid w:val="008F316A"/>
    <w:rsid w:val="008F3286"/>
    <w:rsid w:val="008F35E3"/>
    <w:rsid w:val="008F36CC"/>
    <w:rsid w:val="008F3740"/>
    <w:rsid w:val="008F3804"/>
    <w:rsid w:val="008F41FD"/>
    <w:rsid w:val="008F4523"/>
    <w:rsid w:val="008F45AF"/>
    <w:rsid w:val="008F467C"/>
    <w:rsid w:val="008F4929"/>
    <w:rsid w:val="008F4A9F"/>
    <w:rsid w:val="008F4AB8"/>
    <w:rsid w:val="008F4B46"/>
    <w:rsid w:val="008F4D4D"/>
    <w:rsid w:val="008F529E"/>
    <w:rsid w:val="008F58DD"/>
    <w:rsid w:val="008F5926"/>
    <w:rsid w:val="008F5F29"/>
    <w:rsid w:val="008F5F5E"/>
    <w:rsid w:val="008F5FD1"/>
    <w:rsid w:val="008F6012"/>
    <w:rsid w:val="008F622C"/>
    <w:rsid w:val="008F6556"/>
    <w:rsid w:val="008F65FE"/>
    <w:rsid w:val="008F662F"/>
    <w:rsid w:val="008F66B7"/>
    <w:rsid w:val="008F6700"/>
    <w:rsid w:val="008F6A04"/>
    <w:rsid w:val="008F6A8A"/>
    <w:rsid w:val="008F6D0D"/>
    <w:rsid w:val="008F6D97"/>
    <w:rsid w:val="008F6EB8"/>
    <w:rsid w:val="008F759F"/>
    <w:rsid w:val="008F7CD2"/>
    <w:rsid w:val="008F7DC3"/>
    <w:rsid w:val="008F7E6C"/>
    <w:rsid w:val="008F7E7B"/>
    <w:rsid w:val="00900087"/>
    <w:rsid w:val="00900174"/>
    <w:rsid w:val="009001E2"/>
    <w:rsid w:val="009004ED"/>
    <w:rsid w:val="009005A1"/>
    <w:rsid w:val="0090077D"/>
    <w:rsid w:val="0090083E"/>
    <w:rsid w:val="0090084F"/>
    <w:rsid w:val="009008A0"/>
    <w:rsid w:val="00900F9D"/>
    <w:rsid w:val="009010EA"/>
    <w:rsid w:val="00901351"/>
    <w:rsid w:val="009013B5"/>
    <w:rsid w:val="009013D5"/>
    <w:rsid w:val="009016EC"/>
    <w:rsid w:val="00902998"/>
    <w:rsid w:val="00902C61"/>
    <w:rsid w:val="0090303E"/>
    <w:rsid w:val="0090323C"/>
    <w:rsid w:val="009032B8"/>
    <w:rsid w:val="009035BC"/>
    <w:rsid w:val="00903690"/>
    <w:rsid w:val="00903FE7"/>
    <w:rsid w:val="00904041"/>
    <w:rsid w:val="009040B4"/>
    <w:rsid w:val="00904417"/>
    <w:rsid w:val="00904602"/>
    <w:rsid w:val="0090472E"/>
    <w:rsid w:val="0090481B"/>
    <w:rsid w:val="00904866"/>
    <w:rsid w:val="00904AED"/>
    <w:rsid w:val="00904DBE"/>
    <w:rsid w:val="009050E0"/>
    <w:rsid w:val="00905202"/>
    <w:rsid w:val="009054AA"/>
    <w:rsid w:val="00905925"/>
    <w:rsid w:val="00905A08"/>
    <w:rsid w:val="00905A97"/>
    <w:rsid w:val="00905AB7"/>
    <w:rsid w:val="00905ACC"/>
    <w:rsid w:val="00905D56"/>
    <w:rsid w:val="00906168"/>
    <w:rsid w:val="009061B5"/>
    <w:rsid w:val="0090635C"/>
    <w:rsid w:val="009064CC"/>
    <w:rsid w:val="00906D82"/>
    <w:rsid w:val="00907011"/>
    <w:rsid w:val="009070F7"/>
    <w:rsid w:val="0090727F"/>
    <w:rsid w:val="00907601"/>
    <w:rsid w:val="009077AB"/>
    <w:rsid w:val="009077BC"/>
    <w:rsid w:val="00907DD7"/>
    <w:rsid w:val="00907F57"/>
    <w:rsid w:val="00910125"/>
    <w:rsid w:val="00910167"/>
    <w:rsid w:val="009102BA"/>
    <w:rsid w:val="00910648"/>
    <w:rsid w:val="0091085F"/>
    <w:rsid w:val="00910A86"/>
    <w:rsid w:val="00910B93"/>
    <w:rsid w:val="00910E28"/>
    <w:rsid w:val="00910E69"/>
    <w:rsid w:val="00910E91"/>
    <w:rsid w:val="0091102E"/>
    <w:rsid w:val="00911315"/>
    <w:rsid w:val="00911461"/>
    <w:rsid w:val="00911539"/>
    <w:rsid w:val="00911765"/>
    <w:rsid w:val="0091180B"/>
    <w:rsid w:val="00911BCA"/>
    <w:rsid w:val="00911C9D"/>
    <w:rsid w:val="00912050"/>
    <w:rsid w:val="0091271F"/>
    <w:rsid w:val="009127C4"/>
    <w:rsid w:val="009127CB"/>
    <w:rsid w:val="00912B53"/>
    <w:rsid w:val="00912C7A"/>
    <w:rsid w:val="00913446"/>
    <w:rsid w:val="009137B1"/>
    <w:rsid w:val="0091382E"/>
    <w:rsid w:val="00913F35"/>
    <w:rsid w:val="00913F39"/>
    <w:rsid w:val="0091490F"/>
    <w:rsid w:val="00914AD7"/>
    <w:rsid w:val="00914C60"/>
    <w:rsid w:val="00914F28"/>
    <w:rsid w:val="009154A9"/>
    <w:rsid w:val="009154D0"/>
    <w:rsid w:val="009155A3"/>
    <w:rsid w:val="0091565F"/>
    <w:rsid w:val="0091589E"/>
    <w:rsid w:val="00915985"/>
    <w:rsid w:val="00915B19"/>
    <w:rsid w:val="009161FD"/>
    <w:rsid w:val="00916320"/>
    <w:rsid w:val="009163FD"/>
    <w:rsid w:val="00916BAC"/>
    <w:rsid w:val="00916F3E"/>
    <w:rsid w:val="009170E5"/>
    <w:rsid w:val="009172B9"/>
    <w:rsid w:val="0091742D"/>
    <w:rsid w:val="009174EB"/>
    <w:rsid w:val="00917552"/>
    <w:rsid w:val="009179BC"/>
    <w:rsid w:val="00917E1C"/>
    <w:rsid w:val="0092035F"/>
    <w:rsid w:val="00920632"/>
    <w:rsid w:val="00920C0F"/>
    <w:rsid w:val="00920CD7"/>
    <w:rsid w:val="00920E42"/>
    <w:rsid w:val="00920EF8"/>
    <w:rsid w:val="00921385"/>
    <w:rsid w:val="00921457"/>
    <w:rsid w:val="00921568"/>
    <w:rsid w:val="00921574"/>
    <w:rsid w:val="009217FD"/>
    <w:rsid w:val="0092181C"/>
    <w:rsid w:val="00921872"/>
    <w:rsid w:val="00921948"/>
    <w:rsid w:val="00921A87"/>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C32"/>
    <w:rsid w:val="00926305"/>
    <w:rsid w:val="009268DD"/>
    <w:rsid w:val="00926965"/>
    <w:rsid w:val="009279AD"/>
    <w:rsid w:val="009279F4"/>
    <w:rsid w:val="00927AD9"/>
    <w:rsid w:val="00927BCC"/>
    <w:rsid w:val="00927E79"/>
    <w:rsid w:val="00927E8C"/>
    <w:rsid w:val="0093000B"/>
    <w:rsid w:val="00930044"/>
    <w:rsid w:val="00930158"/>
    <w:rsid w:val="009301ED"/>
    <w:rsid w:val="00930286"/>
    <w:rsid w:val="00930324"/>
    <w:rsid w:val="0093039A"/>
    <w:rsid w:val="009308F2"/>
    <w:rsid w:val="00930A67"/>
    <w:rsid w:val="00930AF2"/>
    <w:rsid w:val="00930D59"/>
    <w:rsid w:val="00930E1F"/>
    <w:rsid w:val="009314F1"/>
    <w:rsid w:val="00931628"/>
    <w:rsid w:val="009319B2"/>
    <w:rsid w:val="00931BCA"/>
    <w:rsid w:val="0093220D"/>
    <w:rsid w:val="0093259E"/>
    <w:rsid w:val="0093290A"/>
    <w:rsid w:val="00932BBF"/>
    <w:rsid w:val="00932D38"/>
    <w:rsid w:val="00933094"/>
    <w:rsid w:val="00933134"/>
    <w:rsid w:val="009334F6"/>
    <w:rsid w:val="009335EE"/>
    <w:rsid w:val="009337D3"/>
    <w:rsid w:val="00933A05"/>
    <w:rsid w:val="00933A36"/>
    <w:rsid w:val="00933E50"/>
    <w:rsid w:val="009340C0"/>
    <w:rsid w:val="00934BDD"/>
    <w:rsid w:val="00934BF0"/>
    <w:rsid w:val="00934C86"/>
    <w:rsid w:val="00934D63"/>
    <w:rsid w:val="009354C1"/>
    <w:rsid w:val="00935A74"/>
    <w:rsid w:val="00935AF0"/>
    <w:rsid w:val="00935C2C"/>
    <w:rsid w:val="00936286"/>
    <w:rsid w:val="009366B6"/>
    <w:rsid w:val="0093696F"/>
    <w:rsid w:val="00936DD8"/>
    <w:rsid w:val="00937DAA"/>
    <w:rsid w:val="00937DC1"/>
    <w:rsid w:val="00937E75"/>
    <w:rsid w:val="009400A7"/>
    <w:rsid w:val="00940B12"/>
    <w:rsid w:val="00940C0A"/>
    <w:rsid w:val="00940FA4"/>
    <w:rsid w:val="00941072"/>
    <w:rsid w:val="009410E1"/>
    <w:rsid w:val="009415FA"/>
    <w:rsid w:val="0094160C"/>
    <w:rsid w:val="009416A7"/>
    <w:rsid w:val="009417E7"/>
    <w:rsid w:val="00941898"/>
    <w:rsid w:val="00941B55"/>
    <w:rsid w:val="00942040"/>
    <w:rsid w:val="009420F7"/>
    <w:rsid w:val="0094222E"/>
    <w:rsid w:val="009437AF"/>
    <w:rsid w:val="009437EF"/>
    <w:rsid w:val="00943BD7"/>
    <w:rsid w:val="00943C59"/>
    <w:rsid w:val="00944091"/>
    <w:rsid w:val="009440B8"/>
    <w:rsid w:val="0094428F"/>
    <w:rsid w:val="00944312"/>
    <w:rsid w:val="0094431A"/>
    <w:rsid w:val="009445D4"/>
    <w:rsid w:val="00944911"/>
    <w:rsid w:val="00944BF5"/>
    <w:rsid w:val="00945011"/>
    <w:rsid w:val="0094501A"/>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60C"/>
    <w:rsid w:val="0094773B"/>
    <w:rsid w:val="00947753"/>
    <w:rsid w:val="00947881"/>
    <w:rsid w:val="00947A61"/>
    <w:rsid w:val="00947CB0"/>
    <w:rsid w:val="00947EA8"/>
    <w:rsid w:val="00950004"/>
    <w:rsid w:val="00950041"/>
    <w:rsid w:val="0095014E"/>
    <w:rsid w:val="009502F7"/>
    <w:rsid w:val="00950378"/>
    <w:rsid w:val="009503E1"/>
    <w:rsid w:val="00950BA1"/>
    <w:rsid w:val="00950C67"/>
    <w:rsid w:val="00950F54"/>
    <w:rsid w:val="009511E1"/>
    <w:rsid w:val="0095132C"/>
    <w:rsid w:val="009514CC"/>
    <w:rsid w:val="0095159D"/>
    <w:rsid w:val="00951638"/>
    <w:rsid w:val="0095163D"/>
    <w:rsid w:val="009516D9"/>
    <w:rsid w:val="009519C5"/>
    <w:rsid w:val="00951A6F"/>
    <w:rsid w:val="00951AD6"/>
    <w:rsid w:val="00951CA4"/>
    <w:rsid w:val="00951DDF"/>
    <w:rsid w:val="00951E7B"/>
    <w:rsid w:val="00951EDF"/>
    <w:rsid w:val="0095223C"/>
    <w:rsid w:val="00952415"/>
    <w:rsid w:val="0095250F"/>
    <w:rsid w:val="009525CC"/>
    <w:rsid w:val="009528BD"/>
    <w:rsid w:val="0095292C"/>
    <w:rsid w:val="009529E3"/>
    <w:rsid w:val="009529E4"/>
    <w:rsid w:val="00952C9A"/>
    <w:rsid w:val="009530E8"/>
    <w:rsid w:val="0095331D"/>
    <w:rsid w:val="0095342C"/>
    <w:rsid w:val="00953625"/>
    <w:rsid w:val="009539BF"/>
    <w:rsid w:val="00953A44"/>
    <w:rsid w:val="00953C3F"/>
    <w:rsid w:val="0095410E"/>
    <w:rsid w:val="00954479"/>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38E"/>
    <w:rsid w:val="00957634"/>
    <w:rsid w:val="00957984"/>
    <w:rsid w:val="009579D8"/>
    <w:rsid w:val="00957A75"/>
    <w:rsid w:val="00957FF6"/>
    <w:rsid w:val="00960069"/>
    <w:rsid w:val="00960356"/>
    <w:rsid w:val="009603F6"/>
    <w:rsid w:val="0096053F"/>
    <w:rsid w:val="0096069B"/>
    <w:rsid w:val="009606C8"/>
    <w:rsid w:val="009606EB"/>
    <w:rsid w:val="009607FB"/>
    <w:rsid w:val="00960B3D"/>
    <w:rsid w:val="00960BB8"/>
    <w:rsid w:val="00960BBC"/>
    <w:rsid w:val="00960C0B"/>
    <w:rsid w:val="00960EE4"/>
    <w:rsid w:val="00960F2D"/>
    <w:rsid w:val="00961163"/>
    <w:rsid w:val="00961292"/>
    <w:rsid w:val="009612CE"/>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D2B"/>
    <w:rsid w:val="009640F9"/>
    <w:rsid w:val="00964564"/>
    <w:rsid w:val="0096457A"/>
    <w:rsid w:val="009646A6"/>
    <w:rsid w:val="009648AD"/>
    <w:rsid w:val="00964B76"/>
    <w:rsid w:val="00965248"/>
    <w:rsid w:val="009652F5"/>
    <w:rsid w:val="00965410"/>
    <w:rsid w:val="0096550E"/>
    <w:rsid w:val="009655B6"/>
    <w:rsid w:val="00965610"/>
    <w:rsid w:val="00965693"/>
    <w:rsid w:val="00965851"/>
    <w:rsid w:val="00965FF2"/>
    <w:rsid w:val="0096617A"/>
    <w:rsid w:val="009661C0"/>
    <w:rsid w:val="0096675D"/>
    <w:rsid w:val="00966AB7"/>
    <w:rsid w:val="00966D09"/>
    <w:rsid w:val="00966E28"/>
    <w:rsid w:val="00967114"/>
    <w:rsid w:val="009677B2"/>
    <w:rsid w:val="0097005C"/>
    <w:rsid w:val="0097090C"/>
    <w:rsid w:val="00970B49"/>
    <w:rsid w:val="00970D28"/>
    <w:rsid w:val="00970E58"/>
    <w:rsid w:val="00970F1E"/>
    <w:rsid w:val="009712A7"/>
    <w:rsid w:val="009716D0"/>
    <w:rsid w:val="00971711"/>
    <w:rsid w:val="009718F1"/>
    <w:rsid w:val="00971951"/>
    <w:rsid w:val="00971C4F"/>
    <w:rsid w:val="00971DC0"/>
    <w:rsid w:val="00971F02"/>
    <w:rsid w:val="0097217A"/>
    <w:rsid w:val="009721C1"/>
    <w:rsid w:val="009724C4"/>
    <w:rsid w:val="0097264D"/>
    <w:rsid w:val="0097282D"/>
    <w:rsid w:val="00972BAE"/>
    <w:rsid w:val="0097324D"/>
    <w:rsid w:val="0097328F"/>
    <w:rsid w:val="0097340F"/>
    <w:rsid w:val="009736A3"/>
    <w:rsid w:val="009737F6"/>
    <w:rsid w:val="0097387B"/>
    <w:rsid w:val="00973A3F"/>
    <w:rsid w:val="00973D54"/>
    <w:rsid w:val="00974012"/>
    <w:rsid w:val="00974232"/>
    <w:rsid w:val="00974260"/>
    <w:rsid w:val="009746B0"/>
    <w:rsid w:val="00974869"/>
    <w:rsid w:val="009749CB"/>
    <w:rsid w:val="00974A42"/>
    <w:rsid w:val="00974ED2"/>
    <w:rsid w:val="00974F53"/>
    <w:rsid w:val="00975339"/>
    <w:rsid w:val="00975B7C"/>
    <w:rsid w:val="00975C92"/>
    <w:rsid w:val="00975DD2"/>
    <w:rsid w:val="00975E80"/>
    <w:rsid w:val="00975F48"/>
    <w:rsid w:val="009761F9"/>
    <w:rsid w:val="00976470"/>
    <w:rsid w:val="009764BC"/>
    <w:rsid w:val="00976721"/>
    <w:rsid w:val="00976BCF"/>
    <w:rsid w:val="00976C0F"/>
    <w:rsid w:val="00976E1E"/>
    <w:rsid w:val="00976E5B"/>
    <w:rsid w:val="00977057"/>
    <w:rsid w:val="00977215"/>
    <w:rsid w:val="0097756B"/>
    <w:rsid w:val="00977597"/>
    <w:rsid w:val="00977696"/>
    <w:rsid w:val="00977B6D"/>
    <w:rsid w:val="00977CA3"/>
    <w:rsid w:val="00977DF6"/>
    <w:rsid w:val="00977E9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C9"/>
    <w:rsid w:val="00983CE2"/>
    <w:rsid w:val="00983D05"/>
    <w:rsid w:val="00984222"/>
    <w:rsid w:val="00984388"/>
    <w:rsid w:val="0098476E"/>
    <w:rsid w:val="0098492A"/>
    <w:rsid w:val="00984A92"/>
    <w:rsid w:val="00984CCB"/>
    <w:rsid w:val="00984FF8"/>
    <w:rsid w:val="009852F8"/>
    <w:rsid w:val="009856D6"/>
    <w:rsid w:val="009859F5"/>
    <w:rsid w:val="00985A0D"/>
    <w:rsid w:val="00985A3A"/>
    <w:rsid w:val="00985B5A"/>
    <w:rsid w:val="00985D30"/>
    <w:rsid w:val="00985F73"/>
    <w:rsid w:val="0098602C"/>
    <w:rsid w:val="009864C2"/>
    <w:rsid w:val="0098651F"/>
    <w:rsid w:val="00986916"/>
    <w:rsid w:val="00986B95"/>
    <w:rsid w:val="00986C8B"/>
    <w:rsid w:val="00986EC8"/>
    <w:rsid w:val="009870B4"/>
    <w:rsid w:val="009870EB"/>
    <w:rsid w:val="00987258"/>
    <w:rsid w:val="0098741E"/>
    <w:rsid w:val="00987488"/>
    <w:rsid w:val="009875D6"/>
    <w:rsid w:val="00987ABC"/>
    <w:rsid w:val="00990670"/>
    <w:rsid w:val="009908C8"/>
    <w:rsid w:val="009909F6"/>
    <w:rsid w:val="00990B08"/>
    <w:rsid w:val="00990C31"/>
    <w:rsid w:val="00990EE0"/>
    <w:rsid w:val="00990F6F"/>
    <w:rsid w:val="00991077"/>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445C"/>
    <w:rsid w:val="009949AC"/>
    <w:rsid w:val="00994B96"/>
    <w:rsid w:val="00994F23"/>
    <w:rsid w:val="009950EA"/>
    <w:rsid w:val="009951F1"/>
    <w:rsid w:val="009953A1"/>
    <w:rsid w:val="00995426"/>
    <w:rsid w:val="009956D0"/>
    <w:rsid w:val="00995BC3"/>
    <w:rsid w:val="00995F06"/>
    <w:rsid w:val="00995FCA"/>
    <w:rsid w:val="00996C42"/>
    <w:rsid w:val="00996E38"/>
    <w:rsid w:val="00997115"/>
    <w:rsid w:val="00997649"/>
    <w:rsid w:val="00997742"/>
    <w:rsid w:val="00997B86"/>
    <w:rsid w:val="00997D72"/>
    <w:rsid w:val="00997E83"/>
    <w:rsid w:val="009A04BB"/>
    <w:rsid w:val="009A095E"/>
    <w:rsid w:val="009A0A62"/>
    <w:rsid w:val="009A0AF9"/>
    <w:rsid w:val="009A0D02"/>
    <w:rsid w:val="009A0DD8"/>
    <w:rsid w:val="009A0E90"/>
    <w:rsid w:val="009A16E7"/>
    <w:rsid w:val="009A194C"/>
    <w:rsid w:val="009A1AB6"/>
    <w:rsid w:val="009A1C09"/>
    <w:rsid w:val="009A1FFD"/>
    <w:rsid w:val="009A2657"/>
    <w:rsid w:val="009A2C1A"/>
    <w:rsid w:val="009A2C59"/>
    <w:rsid w:val="009A2C94"/>
    <w:rsid w:val="009A2E44"/>
    <w:rsid w:val="009A3207"/>
    <w:rsid w:val="009A3341"/>
    <w:rsid w:val="009A3483"/>
    <w:rsid w:val="009A35E3"/>
    <w:rsid w:val="009A3A35"/>
    <w:rsid w:val="009A3BF6"/>
    <w:rsid w:val="009A3D27"/>
    <w:rsid w:val="009A3DC1"/>
    <w:rsid w:val="009A3E3B"/>
    <w:rsid w:val="009A3FEB"/>
    <w:rsid w:val="009A4053"/>
    <w:rsid w:val="009A4091"/>
    <w:rsid w:val="009A419A"/>
    <w:rsid w:val="009A43EE"/>
    <w:rsid w:val="009A4540"/>
    <w:rsid w:val="009A45FF"/>
    <w:rsid w:val="009A4688"/>
    <w:rsid w:val="009A4B81"/>
    <w:rsid w:val="009A4B96"/>
    <w:rsid w:val="009A4B98"/>
    <w:rsid w:val="009A4DE0"/>
    <w:rsid w:val="009A4DEF"/>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9EC"/>
    <w:rsid w:val="009A7B2D"/>
    <w:rsid w:val="009A7C7C"/>
    <w:rsid w:val="009A7E1E"/>
    <w:rsid w:val="009A7ECC"/>
    <w:rsid w:val="009A7F43"/>
    <w:rsid w:val="009A7F68"/>
    <w:rsid w:val="009A7F81"/>
    <w:rsid w:val="009B0216"/>
    <w:rsid w:val="009B0224"/>
    <w:rsid w:val="009B0398"/>
    <w:rsid w:val="009B03E4"/>
    <w:rsid w:val="009B0715"/>
    <w:rsid w:val="009B071E"/>
    <w:rsid w:val="009B0A12"/>
    <w:rsid w:val="009B0F7C"/>
    <w:rsid w:val="009B0FE0"/>
    <w:rsid w:val="009B1135"/>
    <w:rsid w:val="009B11AC"/>
    <w:rsid w:val="009B14D2"/>
    <w:rsid w:val="009B1FBD"/>
    <w:rsid w:val="009B2053"/>
    <w:rsid w:val="009B2447"/>
    <w:rsid w:val="009B263A"/>
    <w:rsid w:val="009B26D5"/>
    <w:rsid w:val="009B2EDE"/>
    <w:rsid w:val="009B2EF2"/>
    <w:rsid w:val="009B32F7"/>
    <w:rsid w:val="009B363F"/>
    <w:rsid w:val="009B3694"/>
    <w:rsid w:val="009B379D"/>
    <w:rsid w:val="009B3C94"/>
    <w:rsid w:val="009B4667"/>
    <w:rsid w:val="009B4682"/>
    <w:rsid w:val="009B492B"/>
    <w:rsid w:val="009B4BE1"/>
    <w:rsid w:val="009B4D36"/>
    <w:rsid w:val="009B4F85"/>
    <w:rsid w:val="009B5058"/>
    <w:rsid w:val="009B5121"/>
    <w:rsid w:val="009B52AD"/>
    <w:rsid w:val="009B5333"/>
    <w:rsid w:val="009B57B6"/>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6AE"/>
    <w:rsid w:val="009B76D1"/>
    <w:rsid w:val="009B770E"/>
    <w:rsid w:val="009B78D1"/>
    <w:rsid w:val="009B7CB1"/>
    <w:rsid w:val="009B7CD5"/>
    <w:rsid w:val="009B7D0F"/>
    <w:rsid w:val="009B7D45"/>
    <w:rsid w:val="009C0237"/>
    <w:rsid w:val="009C033F"/>
    <w:rsid w:val="009C060A"/>
    <w:rsid w:val="009C09E6"/>
    <w:rsid w:val="009C1311"/>
    <w:rsid w:val="009C1411"/>
    <w:rsid w:val="009C1632"/>
    <w:rsid w:val="009C188A"/>
    <w:rsid w:val="009C1A55"/>
    <w:rsid w:val="009C207D"/>
    <w:rsid w:val="009C2124"/>
    <w:rsid w:val="009C248F"/>
    <w:rsid w:val="009C28DD"/>
    <w:rsid w:val="009C2AE1"/>
    <w:rsid w:val="009C2E89"/>
    <w:rsid w:val="009C2E9F"/>
    <w:rsid w:val="009C305B"/>
    <w:rsid w:val="009C30C2"/>
    <w:rsid w:val="009C31C2"/>
    <w:rsid w:val="009C3512"/>
    <w:rsid w:val="009C40FE"/>
    <w:rsid w:val="009C43DE"/>
    <w:rsid w:val="009C45C1"/>
    <w:rsid w:val="009C4A19"/>
    <w:rsid w:val="009C4B60"/>
    <w:rsid w:val="009C4CA6"/>
    <w:rsid w:val="009C4EA8"/>
    <w:rsid w:val="009C5189"/>
    <w:rsid w:val="009C52C6"/>
    <w:rsid w:val="009C543A"/>
    <w:rsid w:val="009C5888"/>
    <w:rsid w:val="009C599A"/>
    <w:rsid w:val="009C59C9"/>
    <w:rsid w:val="009C5DF5"/>
    <w:rsid w:val="009C5E65"/>
    <w:rsid w:val="009C5FCF"/>
    <w:rsid w:val="009C6257"/>
    <w:rsid w:val="009C6294"/>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81C"/>
    <w:rsid w:val="009D0CB1"/>
    <w:rsid w:val="009D0F48"/>
    <w:rsid w:val="009D1008"/>
    <w:rsid w:val="009D12BE"/>
    <w:rsid w:val="009D14CB"/>
    <w:rsid w:val="009D14EB"/>
    <w:rsid w:val="009D160A"/>
    <w:rsid w:val="009D1717"/>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9B2"/>
    <w:rsid w:val="009D3B02"/>
    <w:rsid w:val="009D3C73"/>
    <w:rsid w:val="009D3F27"/>
    <w:rsid w:val="009D404F"/>
    <w:rsid w:val="009D4C27"/>
    <w:rsid w:val="009D4D57"/>
    <w:rsid w:val="009D4F87"/>
    <w:rsid w:val="009D5460"/>
    <w:rsid w:val="009D5496"/>
    <w:rsid w:val="009D5854"/>
    <w:rsid w:val="009D5DC1"/>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4D"/>
    <w:rsid w:val="009E2902"/>
    <w:rsid w:val="009E2A24"/>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894"/>
    <w:rsid w:val="009E4ACA"/>
    <w:rsid w:val="009E4DA9"/>
    <w:rsid w:val="009E4EB6"/>
    <w:rsid w:val="009E52BF"/>
    <w:rsid w:val="009E542D"/>
    <w:rsid w:val="009E5784"/>
    <w:rsid w:val="009E588B"/>
    <w:rsid w:val="009E5A13"/>
    <w:rsid w:val="009E5AD1"/>
    <w:rsid w:val="009E5B84"/>
    <w:rsid w:val="009E5C28"/>
    <w:rsid w:val="009E6179"/>
    <w:rsid w:val="009E6419"/>
    <w:rsid w:val="009E670F"/>
    <w:rsid w:val="009E6A21"/>
    <w:rsid w:val="009E6ADA"/>
    <w:rsid w:val="009E6B6C"/>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90E"/>
    <w:rsid w:val="009F2A94"/>
    <w:rsid w:val="009F3233"/>
    <w:rsid w:val="009F3360"/>
    <w:rsid w:val="009F3650"/>
    <w:rsid w:val="009F3753"/>
    <w:rsid w:val="009F39B6"/>
    <w:rsid w:val="009F3A37"/>
    <w:rsid w:val="009F3AFA"/>
    <w:rsid w:val="009F3BDE"/>
    <w:rsid w:val="009F413B"/>
    <w:rsid w:val="009F4160"/>
    <w:rsid w:val="009F44CB"/>
    <w:rsid w:val="009F48B3"/>
    <w:rsid w:val="009F4ACF"/>
    <w:rsid w:val="009F4EC8"/>
    <w:rsid w:val="009F4F82"/>
    <w:rsid w:val="009F55C2"/>
    <w:rsid w:val="009F55D8"/>
    <w:rsid w:val="009F5625"/>
    <w:rsid w:val="009F5DFA"/>
    <w:rsid w:val="009F5EAD"/>
    <w:rsid w:val="009F60ED"/>
    <w:rsid w:val="009F65AE"/>
    <w:rsid w:val="009F6609"/>
    <w:rsid w:val="009F6D1F"/>
    <w:rsid w:val="009F6D47"/>
    <w:rsid w:val="009F6EF9"/>
    <w:rsid w:val="009F7070"/>
    <w:rsid w:val="009F7145"/>
    <w:rsid w:val="009F723E"/>
    <w:rsid w:val="009F7481"/>
    <w:rsid w:val="009F76ED"/>
    <w:rsid w:val="009F786B"/>
    <w:rsid w:val="009F788D"/>
    <w:rsid w:val="009F7ADB"/>
    <w:rsid w:val="009F7C78"/>
    <w:rsid w:val="009F7F24"/>
    <w:rsid w:val="009F7F3B"/>
    <w:rsid w:val="00A00100"/>
    <w:rsid w:val="00A00140"/>
    <w:rsid w:val="00A00B33"/>
    <w:rsid w:val="00A00D81"/>
    <w:rsid w:val="00A01144"/>
    <w:rsid w:val="00A013B3"/>
    <w:rsid w:val="00A0141F"/>
    <w:rsid w:val="00A01663"/>
    <w:rsid w:val="00A01675"/>
    <w:rsid w:val="00A02338"/>
    <w:rsid w:val="00A0258E"/>
    <w:rsid w:val="00A02821"/>
    <w:rsid w:val="00A0299E"/>
    <w:rsid w:val="00A02D89"/>
    <w:rsid w:val="00A03083"/>
    <w:rsid w:val="00A0319B"/>
    <w:rsid w:val="00A03529"/>
    <w:rsid w:val="00A03C8D"/>
    <w:rsid w:val="00A03E90"/>
    <w:rsid w:val="00A03FFA"/>
    <w:rsid w:val="00A0401E"/>
    <w:rsid w:val="00A04093"/>
    <w:rsid w:val="00A04487"/>
    <w:rsid w:val="00A049F8"/>
    <w:rsid w:val="00A04D1A"/>
    <w:rsid w:val="00A04FFC"/>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9B6"/>
    <w:rsid w:val="00A11B96"/>
    <w:rsid w:val="00A11C12"/>
    <w:rsid w:val="00A11EAC"/>
    <w:rsid w:val="00A12030"/>
    <w:rsid w:val="00A120A7"/>
    <w:rsid w:val="00A12118"/>
    <w:rsid w:val="00A121CC"/>
    <w:rsid w:val="00A128F4"/>
    <w:rsid w:val="00A12D70"/>
    <w:rsid w:val="00A12E0B"/>
    <w:rsid w:val="00A13105"/>
    <w:rsid w:val="00A131E8"/>
    <w:rsid w:val="00A1329A"/>
    <w:rsid w:val="00A1329B"/>
    <w:rsid w:val="00A1367B"/>
    <w:rsid w:val="00A136EF"/>
    <w:rsid w:val="00A138E9"/>
    <w:rsid w:val="00A13CD6"/>
    <w:rsid w:val="00A13D10"/>
    <w:rsid w:val="00A13D2C"/>
    <w:rsid w:val="00A14378"/>
    <w:rsid w:val="00A14A1A"/>
    <w:rsid w:val="00A14A7A"/>
    <w:rsid w:val="00A14D9B"/>
    <w:rsid w:val="00A14EA2"/>
    <w:rsid w:val="00A14F77"/>
    <w:rsid w:val="00A153A0"/>
    <w:rsid w:val="00A155F1"/>
    <w:rsid w:val="00A1565E"/>
    <w:rsid w:val="00A157B9"/>
    <w:rsid w:val="00A15B61"/>
    <w:rsid w:val="00A15BBF"/>
    <w:rsid w:val="00A15C9F"/>
    <w:rsid w:val="00A15D19"/>
    <w:rsid w:val="00A16320"/>
    <w:rsid w:val="00A16634"/>
    <w:rsid w:val="00A16871"/>
    <w:rsid w:val="00A16B82"/>
    <w:rsid w:val="00A16BA7"/>
    <w:rsid w:val="00A17258"/>
    <w:rsid w:val="00A17476"/>
    <w:rsid w:val="00A17CD0"/>
    <w:rsid w:val="00A17D0D"/>
    <w:rsid w:val="00A17DD9"/>
    <w:rsid w:val="00A204DC"/>
    <w:rsid w:val="00A206CD"/>
    <w:rsid w:val="00A2091F"/>
    <w:rsid w:val="00A20F59"/>
    <w:rsid w:val="00A212F5"/>
    <w:rsid w:val="00A21433"/>
    <w:rsid w:val="00A2144E"/>
    <w:rsid w:val="00A216BC"/>
    <w:rsid w:val="00A218DB"/>
    <w:rsid w:val="00A21E21"/>
    <w:rsid w:val="00A22509"/>
    <w:rsid w:val="00A2279F"/>
    <w:rsid w:val="00A2291C"/>
    <w:rsid w:val="00A22BB0"/>
    <w:rsid w:val="00A22D13"/>
    <w:rsid w:val="00A22D51"/>
    <w:rsid w:val="00A22DAA"/>
    <w:rsid w:val="00A232A2"/>
    <w:rsid w:val="00A235E9"/>
    <w:rsid w:val="00A23712"/>
    <w:rsid w:val="00A23A01"/>
    <w:rsid w:val="00A23A4B"/>
    <w:rsid w:val="00A23C36"/>
    <w:rsid w:val="00A23C96"/>
    <w:rsid w:val="00A23D30"/>
    <w:rsid w:val="00A23E2C"/>
    <w:rsid w:val="00A23E2F"/>
    <w:rsid w:val="00A23F0D"/>
    <w:rsid w:val="00A24090"/>
    <w:rsid w:val="00A24378"/>
    <w:rsid w:val="00A24589"/>
    <w:rsid w:val="00A24651"/>
    <w:rsid w:val="00A246EB"/>
    <w:rsid w:val="00A24938"/>
    <w:rsid w:val="00A24ABC"/>
    <w:rsid w:val="00A24CD7"/>
    <w:rsid w:val="00A24EC5"/>
    <w:rsid w:val="00A24F8A"/>
    <w:rsid w:val="00A250BF"/>
    <w:rsid w:val="00A25118"/>
    <w:rsid w:val="00A2547D"/>
    <w:rsid w:val="00A25568"/>
    <w:rsid w:val="00A25641"/>
    <w:rsid w:val="00A2579D"/>
    <w:rsid w:val="00A25A64"/>
    <w:rsid w:val="00A261D7"/>
    <w:rsid w:val="00A26289"/>
    <w:rsid w:val="00A2685A"/>
    <w:rsid w:val="00A269BB"/>
    <w:rsid w:val="00A26CF2"/>
    <w:rsid w:val="00A2712C"/>
    <w:rsid w:val="00A271DE"/>
    <w:rsid w:val="00A277AE"/>
    <w:rsid w:val="00A27C5D"/>
    <w:rsid w:val="00A27EA1"/>
    <w:rsid w:val="00A27FB2"/>
    <w:rsid w:val="00A30130"/>
    <w:rsid w:val="00A30259"/>
    <w:rsid w:val="00A30292"/>
    <w:rsid w:val="00A302F1"/>
    <w:rsid w:val="00A305DC"/>
    <w:rsid w:val="00A305F6"/>
    <w:rsid w:val="00A308DF"/>
    <w:rsid w:val="00A309D0"/>
    <w:rsid w:val="00A30C24"/>
    <w:rsid w:val="00A30D1E"/>
    <w:rsid w:val="00A30DA0"/>
    <w:rsid w:val="00A30F48"/>
    <w:rsid w:val="00A31236"/>
    <w:rsid w:val="00A31554"/>
    <w:rsid w:val="00A31A90"/>
    <w:rsid w:val="00A31B96"/>
    <w:rsid w:val="00A32492"/>
    <w:rsid w:val="00A32591"/>
    <w:rsid w:val="00A326AC"/>
    <w:rsid w:val="00A32708"/>
    <w:rsid w:val="00A32818"/>
    <w:rsid w:val="00A32AC5"/>
    <w:rsid w:val="00A32AFB"/>
    <w:rsid w:val="00A32B00"/>
    <w:rsid w:val="00A32C86"/>
    <w:rsid w:val="00A32F28"/>
    <w:rsid w:val="00A336B8"/>
    <w:rsid w:val="00A33CFA"/>
    <w:rsid w:val="00A33D28"/>
    <w:rsid w:val="00A33F53"/>
    <w:rsid w:val="00A34241"/>
    <w:rsid w:val="00A34413"/>
    <w:rsid w:val="00A3481F"/>
    <w:rsid w:val="00A3499C"/>
    <w:rsid w:val="00A3516D"/>
    <w:rsid w:val="00A352E6"/>
    <w:rsid w:val="00A35A49"/>
    <w:rsid w:val="00A35A9D"/>
    <w:rsid w:val="00A35B01"/>
    <w:rsid w:val="00A35C1E"/>
    <w:rsid w:val="00A35F0C"/>
    <w:rsid w:val="00A35F1A"/>
    <w:rsid w:val="00A35F29"/>
    <w:rsid w:val="00A361BD"/>
    <w:rsid w:val="00A36589"/>
    <w:rsid w:val="00A3667F"/>
    <w:rsid w:val="00A37109"/>
    <w:rsid w:val="00A373DE"/>
    <w:rsid w:val="00A373F6"/>
    <w:rsid w:val="00A376FD"/>
    <w:rsid w:val="00A37C77"/>
    <w:rsid w:val="00A37F8F"/>
    <w:rsid w:val="00A37FB6"/>
    <w:rsid w:val="00A40282"/>
    <w:rsid w:val="00A40302"/>
    <w:rsid w:val="00A40503"/>
    <w:rsid w:val="00A40555"/>
    <w:rsid w:val="00A40C8C"/>
    <w:rsid w:val="00A40D47"/>
    <w:rsid w:val="00A40E09"/>
    <w:rsid w:val="00A413FE"/>
    <w:rsid w:val="00A41C4C"/>
    <w:rsid w:val="00A41C61"/>
    <w:rsid w:val="00A41CC1"/>
    <w:rsid w:val="00A422CF"/>
    <w:rsid w:val="00A422D8"/>
    <w:rsid w:val="00A423EC"/>
    <w:rsid w:val="00A4246C"/>
    <w:rsid w:val="00A42571"/>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31"/>
    <w:rsid w:val="00A44608"/>
    <w:rsid w:val="00A44836"/>
    <w:rsid w:val="00A44885"/>
    <w:rsid w:val="00A44B3A"/>
    <w:rsid w:val="00A44D2E"/>
    <w:rsid w:val="00A44F18"/>
    <w:rsid w:val="00A44F27"/>
    <w:rsid w:val="00A44FA6"/>
    <w:rsid w:val="00A45CAD"/>
    <w:rsid w:val="00A45FEF"/>
    <w:rsid w:val="00A4626E"/>
    <w:rsid w:val="00A462B3"/>
    <w:rsid w:val="00A462F8"/>
    <w:rsid w:val="00A466AB"/>
    <w:rsid w:val="00A466E3"/>
    <w:rsid w:val="00A469E9"/>
    <w:rsid w:val="00A46FDF"/>
    <w:rsid w:val="00A47024"/>
    <w:rsid w:val="00A47164"/>
    <w:rsid w:val="00A4781D"/>
    <w:rsid w:val="00A4783E"/>
    <w:rsid w:val="00A47C94"/>
    <w:rsid w:val="00A47F90"/>
    <w:rsid w:val="00A47FB5"/>
    <w:rsid w:val="00A5016F"/>
    <w:rsid w:val="00A502B5"/>
    <w:rsid w:val="00A505C1"/>
    <w:rsid w:val="00A50730"/>
    <w:rsid w:val="00A50D3D"/>
    <w:rsid w:val="00A50DCE"/>
    <w:rsid w:val="00A511FF"/>
    <w:rsid w:val="00A5133D"/>
    <w:rsid w:val="00A51822"/>
    <w:rsid w:val="00A518CC"/>
    <w:rsid w:val="00A519B4"/>
    <w:rsid w:val="00A51BF3"/>
    <w:rsid w:val="00A51C43"/>
    <w:rsid w:val="00A51EC5"/>
    <w:rsid w:val="00A51F55"/>
    <w:rsid w:val="00A521AC"/>
    <w:rsid w:val="00A522B0"/>
    <w:rsid w:val="00A522D2"/>
    <w:rsid w:val="00A524B2"/>
    <w:rsid w:val="00A52690"/>
    <w:rsid w:val="00A52702"/>
    <w:rsid w:val="00A527C4"/>
    <w:rsid w:val="00A5297E"/>
    <w:rsid w:val="00A52C1A"/>
    <w:rsid w:val="00A52D48"/>
    <w:rsid w:val="00A5302B"/>
    <w:rsid w:val="00A5307F"/>
    <w:rsid w:val="00A5343F"/>
    <w:rsid w:val="00A5381A"/>
    <w:rsid w:val="00A53877"/>
    <w:rsid w:val="00A53A14"/>
    <w:rsid w:val="00A5425C"/>
    <w:rsid w:val="00A542A4"/>
    <w:rsid w:val="00A54808"/>
    <w:rsid w:val="00A54851"/>
    <w:rsid w:val="00A54CAF"/>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7012"/>
    <w:rsid w:val="00A570C0"/>
    <w:rsid w:val="00A57190"/>
    <w:rsid w:val="00A5748B"/>
    <w:rsid w:val="00A577E0"/>
    <w:rsid w:val="00A57A94"/>
    <w:rsid w:val="00A57CD2"/>
    <w:rsid w:val="00A60014"/>
    <w:rsid w:val="00A60179"/>
    <w:rsid w:val="00A60386"/>
    <w:rsid w:val="00A60941"/>
    <w:rsid w:val="00A60D41"/>
    <w:rsid w:val="00A60D45"/>
    <w:rsid w:val="00A61611"/>
    <w:rsid w:val="00A618A0"/>
    <w:rsid w:val="00A61F0B"/>
    <w:rsid w:val="00A61F76"/>
    <w:rsid w:val="00A62170"/>
    <w:rsid w:val="00A621AA"/>
    <w:rsid w:val="00A62260"/>
    <w:rsid w:val="00A623AF"/>
    <w:rsid w:val="00A62414"/>
    <w:rsid w:val="00A62435"/>
    <w:rsid w:val="00A63447"/>
    <w:rsid w:val="00A637A8"/>
    <w:rsid w:val="00A641BA"/>
    <w:rsid w:val="00A641CB"/>
    <w:rsid w:val="00A64553"/>
    <w:rsid w:val="00A645AE"/>
    <w:rsid w:val="00A64642"/>
    <w:rsid w:val="00A64799"/>
    <w:rsid w:val="00A64AD3"/>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329"/>
    <w:rsid w:val="00A67A33"/>
    <w:rsid w:val="00A67BEE"/>
    <w:rsid w:val="00A67E1A"/>
    <w:rsid w:val="00A67E29"/>
    <w:rsid w:val="00A67E31"/>
    <w:rsid w:val="00A67E47"/>
    <w:rsid w:val="00A67FAF"/>
    <w:rsid w:val="00A7015D"/>
    <w:rsid w:val="00A70187"/>
    <w:rsid w:val="00A70211"/>
    <w:rsid w:val="00A70292"/>
    <w:rsid w:val="00A703EC"/>
    <w:rsid w:val="00A704DA"/>
    <w:rsid w:val="00A708C9"/>
    <w:rsid w:val="00A70DCB"/>
    <w:rsid w:val="00A70E07"/>
    <w:rsid w:val="00A711CB"/>
    <w:rsid w:val="00A71250"/>
    <w:rsid w:val="00A71380"/>
    <w:rsid w:val="00A7139C"/>
    <w:rsid w:val="00A71504"/>
    <w:rsid w:val="00A717D5"/>
    <w:rsid w:val="00A718CF"/>
    <w:rsid w:val="00A71B8B"/>
    <w:rsid w:val="00A71D95"/>
    <w:rsid w:val="00A721E4"/>
    <w:rsid w:val="00A7224B"/>
    <w:rsid w:val="00A729C5"/>
    <w:rsid w:val="00A72A84"/>
    <w:rsid w:val="00A72B27"/>
    <w:rsid w:val="00A72D1D"/>
    <w:rsid w:val="00A72E9F"/>
    <w:rsid w:val="00A73099"/>
    <w:rsid w:val="00A73164"/>
    <w:rsid w:val="00A7324E"/>
    <w:rsid w:val="00A732C4"/>
    <w:rsid w:val="00A7419B"/>
    <w:rsid w:val="00A741A7"/>
    <w:rsid w:val="00A741BE"/>
    <w:rsid w:val="00A74421"/>
    <w:rsid w:val="00A74C1D"/>
    <w:rsid w:val="00A74C23"/>
    <w:rsid w:val="00A74C3D"/>
    <w:rsid w:val="00A74C57"/>
    <w:rsid w:val="00A74D3B"/>
    <w:rsid w:val="00A75312"/>
    <w:rsid w:val="00A75390"/>
    <w:rsid w:val="00A75541"/>
    <w:rsid w:val="00A7575B"/>
    <w:rsid w:val="00A759AF"/>
    <w:rsid w:val="00A75DB3"/>
    <w:rsid w:val="00A761CB"/>
    <w:rsid w:val="00A7664F"/>
    <w:rsid w:val="00A76887"/>
    <w:rsid w:val="00A76B55"/>
    <w:rsid w:val="00A76C37"/>
    <w:rsid w:val="00A76CA2"/>
    <w:rsid w:val="00A775CE"/>
    <w:rsid w:val="00A777D4"/>
    <w:rsid w:val="00A77A92"/>
    <w:rsid w:val="00A77D94"/>
    <w:rsid w:val="00A77DEA"/>
    <w:rsid w:val="00A80043"/>
    <w:rsid w:val="00A802DB"/>
    <w:rsid w:val="00A803F0"/>
    <w:rsid w:val="00A80660"/>
    <w:rsid w:val="00A80910"/>
    <w:rsid w:val="00A80A25"/>
    <w:rsid w:val="00A80A5B"/>
    <w:rsid w:val="00A80B57"/>
    <w:rsid w:val="00A80F71"/>
    <w:rsid w:val="00A81096"/>
    <w:rsid w:val="00A81198"/>
    <w:rsid w:val="00A8135A"/>
    <w:rsid w:val="00A81412"/>
    <w:rsid w:val="00A816C0"/>
    <w:rsid w:val="00A81702"/>
    <w:rsid w:val="00A81899"/>
    <w:rsid w:val="00A819A2"/>
    <w:rsid w:val="00A81BC1"/>
    <w:rsid w:val="00A81EED"/>
    <w:rsid w:val="00A8211F"/>
    <w:rsid w:val="00A82230"/>
    <w:rsid w:val="00A8266C"/>
    <w:rsid w:val="00A82746"/>
    <w:rsid w:val="00A828DB"/>
    <w:rsid w:val="00A82FF8"/>
    <w:rsid w:val="00A832BB"/>
    <w:rsid w:val="00A8342F"/>
    <w:rsid w:val="00A83685"/>
    <w:rsid w:val="00A836F8"/>
    <w:rsid w:val="00A837C3"/>
    <w:rsid w:val="00A83A61"/>
    <w:rsid w:val="00A83CCF"/>
    <w:rsid w:val="00A83DD6"/>
    <w:rsid w:val="00A84410"/>
    <w:rsid w:val="00A844DC"/>
    <w:rsid w:val="00A8465C"/>
    <w:rsid w:val="00A8467E"/>
    <w:rsid w:val="00A84808"/>
    <w:rsid w:val="00A84AD5"/>
    <w:rsid w:val="00A84B96"/>
    <w:rsid w:val="00A84C30"/>
    <w:rsid w:val="00A84D24"/>
    <w:rsid w:val="00A84E41"/>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4E3"/>
    <w:rsid w:val="00A876AE"/>
    <w:rsid w:val="00A87BF0"/>
    <w:rsid w:val="00A87C85"/>
    <w:rsid w:val="00A87C93"/>
    <w:rsid w:val="00A87CAE"/>
    <w:rsid w:val="00A90AB3"/>
    <w:rsid w:val="00A90B92"/>
    <w:rsid w:val="00A90CDF"/>
    <w:rsid w:val="00A90E55"/>
    <w:rsid w:val="00A90EE9"/>
    <w:rsid w:val="00A9102D"/>
    <w:rsid w:val="00A91090"/>
    <w:rsid w:val="00A913C3"/>
    <w:rsid w:val="00A91762"/>
    <w:rsid w:val="00A91969"/>
    <w:rsid w:val="00A919AB"/>
    <w:rsid w:val="00A91A7F"/>
    <w:rsid w:val="00A91C49"/>
    <w:rsid w:val="00A91C94"/>
    <w:rsid w:val="00A91FA5"/>
    <w:rsid w:val="00A91FFD"/>
    <w:rsid w:val="00A92113"/>
    <w:rsid w:val="00A925DB"/>
    <w:rsid w:val="00A927E9"/>
    <w:rsid w:val="00A92ADE"/>
    <w:rsid w:val="00A92F43"/>
    <w:rsid w:val="00A93128"/>
    <w:rsid w:val="00A932B2"/>
    <w:rsid w:val="00A933EB"/>
    <w:rsid w:val="00A93481"/>
    <w:rsid w:val="00A935E1"/>
    <w:rsid w:val="00A93B94"/>
    <w:rsid w:val="00A93C94"/>
    <w:rsid w:val="00A93F1E"/>
    <w:rsid w:val="00A94035"/>
    <w:rsid w:val="00A94181"/>
    <w:rsid w:val="00A9418A"/>
    <w:rsid w:val="00A941A9"/>
    <w:rsid w:val="00A9470A"/>
    <w:rsid w:val="00A94765"/>
    <w:rsid w:val="00A9489C"/>
    <w:rsid w:val="00A94917"/>
    <w:rsid w:val="00A94B06"/>
    <w:rsid w:val="00A94D3E"/>
    <w:rsid w:val="00A9505D"/>
    <w:rsid w:val="00A950E0"/>
    <w:rsid w:val="00A951FD"/>
    <w:rsid w:val="00A956CE"/>
    <w:rsid w:val="00A956DB"/>
    <w:rsid w:val="00A958DD"/>
    <w:rsid w:val="00A95A18"/>
    <w:rsid w:val="00A95B2F"/>
    <w:rsid w:val="00A95FBD"/>
    <w:rsid w:val="00A963C0"/>
    <w:rsid w:val="00A9667B"/>
    <w:rsid w:val="00A96A66"/>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1F"/>
    <w:rsid w:val="00AA0AC1"/>
    <w:rsid w:val="00AA0BA3"/>
    <w:rsid w:val="00AA0BE2"/>
    <w:rsid w:val="00AA101E"/>
    <w:rsid w:val="00AA147C"/>
    <w:rsid w:val="00AA1989"/>
    <w:rsid w:val="00AA1CA3"/>
    <w:rsid w:val="00AA1CEC"/>
    <w:rsid w:val="00AA22DD"/>
    <w:rsid w:val="00AA2791"/>
    <w:rsid w:val="00AA284A"/>
    <w:rsid w:val="00AA2ACB"/>
    <w:rsid w:val="00AA2AFC"/>
    <w:rsid w:val="00AA2B00"/>
    <w:rsid w:val="00AA2B66"/>
    <w:rsid w:val="00AA2CFC"/>
    <w:rsid w:val="00AA2F83"/>
    <w:rsid w:val="00AA33DF"/>
    <w:rsid w:val="00AA3CFD"/>
    <w:rsid w:val="00AA4089"/>
    <w:rsid w:val="00AA4554"/>
    <w:rsid w:val="00AA45F0"/>
    <w:rsid w:val="00AA479F"/>
    <w:rsid w:val="00AA493E"/>
    <w:rsid w:val="00AA4BD2"/>
    <w:rsid w:val="00AA536E"/>
    <w:rsid w:val="00AA5684"/>
    <w:rsid w:val="00AA56D0"/>
    <w:rsid w:val="00AA5773"/>
    <w:rsid w:val="00AA57B1"/>
    <w:rsid w:val="00AA5C8D"/>
    <w:rsid w:val="00AA5CED"/>
    <w:rsid w:val="00AA5E15"/>
    <w:rsid w:val="00AA5FF2"/>
    <w:rsid w:val="00AA6096"/>
    <w:rsid w:val="00AA60D9"/>
    <w:rsid w:val="00AA64BA"/>
    <w:rsid w:val="00AA64BC"/>
    <w:rsid w:val="00AA6760"/>
    <w:rsid w:val="00AA69ED"/>
    <w:rsid w:val="00AA6B35"/>
    <w:rsid w:val="00AA6BD5"/>
    <w:rsid w:val="00AA6D6C"/>
    <w:rsid w:val="00AA6F62"/>
    <w:rsid w:val="00AA78B0"/>
    <w:rsid w:val="00AA797C"/>
    <w:rsid w:val="00AA7B5A"/>
    <w:rsid w:val="00AA7B73"/>
    <w:rsid w:val="00AA7C80"/>
    <w:rsid w:val="00AA7CAE"/>
    <w:rsid w:val="00AA7D25"/>
    <w:rsid w:val="00AA7D62"/>
    <w:rsid w:val="00AA7F73"/>
    <w:rsid w:val="00AB00DD"/>
    <w:rsid w:val="00AB022F"/>
    <w:rsid w:val="00AB02A1"/>
    <w:rsid w:val="00AB03E3"/>
    <w:rsid w:val="00AB061F"/>
    <w:rsid w:val="00AB06FC"/>
    <w:rsid w:val="00AB0FBD"/>
    <w:rsid w:val="00AB123F"/>
    <w:rsid w:val="00AB13B1"/>
    <w:rsid w:val="00AB16CC"/>
    <w:rsid w:val="00AB16DE"/>
    <w:rsid w:val="00AB1768"/>
    <w:rsid w:val="00AB17CE"/>
    <w:rsid w:val="00AB1854"/>
    <w:rsid w:val="00AB18EA"/>
    <w:rsid w:val="00AB1E6D"/>
    <w:rsid w:val="00AB207A"/>
    <w:rsid w:val="00AB2288"/>
    <w:rsid w:val="00AB23D9"/>
    <w:rsid w:val="00AB268E"/>
    <w:rsid w:val="00AB2CD9"/>
    <w:rsid w:val="00AB304C"/>
    <w:rsid w:val="00AB364D"/>
    <w:rsid w:val="00AB36F5"/>
    <w:rsid w:val="00AB37A5"/>
    <w:rsid w:val="00AB3B75"/>
    <w:rsid w:val="00AB3FA8"/>
    <w:rsid w:val="00AB412A"/>
    <w:rsid w:val="00AB4466"/>
    <w:rsid w:val="00AB44CF"/>
    <w:rsid w:val="00AB4BC1"/>
    <w:rsid w:val="00AB4E14"/>
    <w:rsid w:val="00AB4E82"/>
    <w:rsid w:val="00AB4FC2"/>
    <w:rsid w:val="00AB51DE"/>
    <w:rsid w:val="00AB5282"/>
    <w:rsid w:val="00AB5627"/>
    <w:rsid w:val="00AB5716"/>
    <w:rsid w:val="00AB575E"/>
    <w:rsid w:val="00AB5A45"/>
    <w:rsid w:val="00AB5A7C"/>
    <w:rsid w:val="00AB5B19"/>
    <w:rsid w:val="00AB5C32"/>
    <w:rsid w:val="00AB5E4A"/>
    <w:rsid w:val="00AB5F58"/>
    <w:rsid w:val="00AB63D6"/>
    <w:rsid w:val="00AB6575"/>
    <w:rsid w:val="00AB66AD"/>
    <w:rsid w:val="00AB68C8"/>
    <w:rsid w:val="00AB6B99"/>
    <w:rsid w:val="00AB6DF8"/>
    <w:rsid w:val="00AB76C9"/>
    <w:rsid w:val="00AB7AB0"/>
    <w:rsid w:val="00AB7B25"/>
    <w:rsid w:val="00AB7BE0"/>
    <w:rsid w:val="00AB7CE4"/>
    <w:rsid w:val="00AC02FA"/>
    <w:rsid w:val="00AC05C9"/>
    <w:rsid w:val="00AC0952"/>
    <w:rsid w:val="00AC0958"/>
    <w:rsid w:val="00AC0A43"/>
    <w:rsid w:val="00AC0A69"/>
    <w:rsid w:val="00AC0AE0"/>
    <w:rsid w:val="00AC0EF3"/>
    <w:rsid w:val="00AC11B8"/>
    <w:rsid w:val="00AC11BD"/>
    <w:rsid w:val="00AC122C"/>
    <w:rsid w:val="00AC12A7"/>
    <w:rsid w:val="00AC1A01"/>
    <w:rsid w:val="00AC1C28"/>
    <w:rsid w:val="00AC1F98"/>
    <w:rsid w:val="00AC2199"/>
    <w:rsid w:val="00AC21DF"/>
    <w:rsid w:val="00AC2583"/>
    <w:rsid w:val="00AC2752"/>
    <w:rsid w:val="00AC277B"/>
    <w:rsid w:val="00AC2CBE"/>
    <w:rsid w:val="00AC2F36"/>
    <w:rsid w:val="00AC2F5D"/>
    <w:rsid w:val="00AC31EF"/>
    <w:rsid w:val="00AC32E5"/>
    <w:rsid w:val="00AC332C"/>
    <w:rsid w:val="00AC337F"/>
    <w:rsid w:val="00AC33D1"/>
    <w:rsid w:val="00AC37B9"/>
    <w:rsid w:val="00AC3A63"/>
    <w:rsid w:val="00AC3F1A"/>
    <w:rsid w:val="00AC3F82"/>
    <w:rsid w:val="00AC3F91"/>
    <w:rsid w:val="00AC3FF9"/>
    <w:rsid w:val="00AC444B"/>
    <w:rsid w:val="00AC447E"/>
    <w:rsid w:val="00AC4762"/>
    <w:rsid w:val="00AC4B74"/>
    <w:rsid w:val="00AC4B84"/>
    <w:rsid w:val="00AC4C84"/>
    <w:rsid w:val="00AC4CA4"/>
    <w:rsid w:val="00AC4DB7"/>
    <w:rsid w:val="00AC4EBA"/>
    <w:rsid w:val="00AC5390"/>
    <w:rsid w:val="00AC55E3"/>
    <w:rsid w:val="00AC57E5"/>
    <w:rsid w:val="00AC5ACF"/>
    <w:rsid w:val="00AC5B0B"/>
    <w:rsid w:val="00AC5BF7"/>
    <w:rsid w:val="00AC5C46"/>
    <w:rsid w:val="00AC5F8F"/>
    <w:rsid w:val="00AC6071"/>
    <w:rsid w:val="00AC6109"/>
    <w:rsid w:val="00AC61C2"/>
    <w:rsid w:val="00AC6236"/>
    <w:rsid w:val="00AC6265"/>
    <w:rsid w:val="00AC63D6"/>
    <w:rsid w:val="00AC64BD"/>
    <w:rsid w:val="00AC663C"/>
    <w:rsid w:val="00AC6890"/>
    <w:rsid w:val="00AC69CF"/>
    <w:rsid w:val="00AC6CD0"/>
    <w:rsid w:val="00AC6DFE"/>
    <w:rsid w:val="00AC7091"/>
    <w:rsid w:val="00AC768F"/>
    <w:rsid w:val="00AC791C"/>
    <w:rsid w:val="00AC796B"/>
    <w:rsid w:val="00AD0328"/>
    <w:rsid w:val="00AD0473"/>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41CA"/>
    <w:rsid w:val="00AD4225"/>
    <w:rsid w:val="00AD42A9"/>
    <w:rsid w:val="00AD4476"/>
    <w:rsid w:val="00AD44D8"/>
    <w:rsid w:val="00AD44F2"/>
    <w:rsid w:val="00AD45A8"/>
    <w:rsid w:val="00AD4621"/>
    <w:rsid w:val="00AD469C"/>
    <w:rsid w:val="00AD4AA5"/>
    <w:rsid w:val="00AD4B3C"/>
    <w:rsid w:val="00AD4C29"/>
    <w:rsid w:val="00AD4C7A"/>
    <w:rsid w:val="00AD4D6D"/>
    <w:rsid w:val="00AD5371"/>
    <w:rsid w:val="00AD5524"/>
    <w:rsid w:val="00AD5A54"/>
    <w:rsid w:val="00AD5D67"/>
    <w:rsid w:val="00AD5DE8"/>
    <w:rsid w:val="00AD5E33"/>
    <w:rsid w:val="00AD5E79"/>
    <w:rsid w:val="00AD5EF1"/>
    <w:rsid w:val="00AD5FC1"/>
    <w:rsid w:val="00AD64D8"/>
    <w:rsid w:val="00AD690F"/>
    <w:rsid w:val="00AD6C89"/>
    <w:rsid w:val="00AD6E1C"/>
    <w:rsid w:val="00AD7046"/>
    <w:rsid w:val="00AD71AD"/>
    <w:rsid w:val="00AD7364"/>
    <w:rsid w:val="00AD73B5"/>
    <w:rsid w:val="00AD74D6"/>
    <w:rsid w:val="00AD7572"/>
    <w:rsid w:val="00AD7712"/>
    <w:rsid w:val="00AD7BCE"/>
    <w:rsid w:val="00AD7C04"/>
    <w:rsid w:val="00AD7ED5"/>
    <w:rsid w:val="00AD7F90"/>
    <w:rsid w:val="00AE019D"/>
    <w:rsid w:val="00AE031C"/>
    <w:rsid w:val="00AE0471"/>
    <w:rsid w:val="00AE05A9"/>
    <w:rsid w:val="00AE05F2"/>
    <w:rsid w:val="00AE06A5"/>
    <w:rsid w:val="00AE0761"/>
    <w:rsid w:val="00AE0882"/>
    <w:rsid w:val="00AE0E45"/>
    <w:rsid w:val="00AE0E8A"/>
    <w:rsid w:val="00AE0F52"/>
    <w:rsid w:val="00AE0FD2"/>
    <w:rsid w:val="00AE101E"/>
    <w:rsid w:val="00AE11D9"/>
    <w:rsid w:val="00AE1367"/>
    <w:rsid w:val="00AE1984"/>
    <w:rsid w:val="00AE1F22"/>
    <w:rsid w:val="00AE2003"/>
    <w:rsid w:val="00AE2048"/>
    <w:rsid w:val="00AE2197"/>
    <w:rsid w:val="00AE219D"/>
    <w:rsid w:val="00AE21BE"/>
    <w:rsid w:val="00AE2499"/>
    <w:rsid w:val="00AE24CB"/>
    <w:rsid w:val="00AE25E5"/>
    <w:rsid w:val="00AE283D"/>
    <w:rsid w:val="00AE2CC3"/>
    <w:rsid w:val="00AE2E09"/>
    <w:rsid w:val="00AE2E29"/>
    <w:rsid w:val="00AE321A"/>
    <w:rsid w:val="00AE33C5"/>
    <w:rsid w:val="00AE3A61"/>
    <w:rsid w:val="00AE3D45"/>
    <w:rsid w:val="00AE3E28"/>
    <w:rsid w:val="00AE40BD"/>
    <w:rsid w:val="00AE45EB"/>
    <w:rsid w:val="00AE47BB"/>
    <w:rsid w:val="00AE4827"/>
    <w:rsid w:val="00AE5276"/>
    <w:rsid w:val="00AE565E"/>
    <w:rsid w:val="00AE59F4"/>
    <w:rsid w:val="00AE5B59"/>
    <w:rsid w:val="00AE5D5A"/>
    <w:rsid w:val="00AE5DBB"/>
    <w:rsid w:val="00AE5E80"/>
    <w:rsid w:val="00AE6053"/>
    <w:rsid w:val="00AE613D"/>
    <w:rsid w:val="00AE6CFF"/>
    <w:rsid w:val="00AE732E"/>
    <w:rsid w:val="00AE741D"/>
    <w:rsid w:val="00AE7C42"/>
    <w:rsid w:val="00AE7C74"/>
    <w:rsid w:val="00AE7CB8"/>
    <w:rsid w:val="00AECABF"/>
    <w:rsid w:val="00AF005C"/>
    <w:rsid w:val="00AF05DD"/>
    <w:rsid w:val="00AF0668"/>
    <w:rsid w:val="00AF0772"/>
    <w:rsid w:val="00AF0A1B"/>
    <w:rsid w:val="00AF0A9B"/>
    <w:rsid w:val="00AF0AA2"/>
    <w:rsid w:val="00AF0DB4"/>
    <w:rsid w:val="00AF0E5F"/>
    <w:rsid w:val="00AF11E1"/>
    <w:rsid w:val="00AF12C0"/>
    <w:rsid w:val="00AF1449"/>
    <w:rsid w:val="00AF1613"/>
    <w:rsid w:val="00AF17E5"/>
    <w:rsid w:val="00AF1D1F"/>
    <w:rsid w:val="00AF1FD2"/>
    <w:rsid w:val="00AF2258"/>
    <w:rsid w:val="00AF254F"/>
    <w:rsid w:val="00AF26C4"/>
    <w:rsid w:val="00AF277B"/>
    <w:rsid w:val="00AF2CC1"/>
    <w:rsid w:val="00AF3064"/>
    <w:rsid w:val="00AF30EC"/>
    <w:rsid w:val="00AF3148"/>
    <w:rsid w:val="00AF3294"/>
    <w:rsid w:val="00AF3298"/>
    <w:rsid w:val="00AF3369"/>
    <w:rsid w:val="00AF35C6"/>
    <w:rsid w:val="00AF36E5"/>
    <w:rsid w:val="00AF3B50"/>
    <w:rsid w:val="00AF402B"/>
    <w:rsid w:val="00AF41B0"/>
    <w:rsid w:val="00AF45A1"/>
    <w:rsid w:val="00AF4692"/>
    <w:rsid w:val="00AF488F"/>
    <w:rsid w:val="00AF49FE"/>
    <w:rsid w:val="00AF4A4F"/>
    <w:rsid w:val="00AF4AD0"/>
    <w:rsid w:val="00AF4CF9"/>
    <w:rsid w:val="00AF4FD5"/>
    <w:rsid w:val="00AF50AC"/>
    <w:rsid w:val="00AF513B"/>
    <w:rsid w:val="00AF5386"/>
    <w:rsid w:val="00AF5475"/>
    <w:rsid w:val="00AF5478"/>
    <w:rsid w:val="00AF54ED"/>
    <w:rsid w:val="00AF578A"/>
    <w:rsid w:val="00AF5C12"/>
    <w:rsid w:val="00AF5CDD"/>
    <w:rsid w:val="00AF60A0"/>
    <w:rsid w:val="00AF60C6"/>
    <w:rsid w:val="00AF64A7"/>
    <w:rsid w:val="00AF67D6"/>
    <w:rsid w:val="00AF6C2E"/>
    <w:rsid w:val="00AF6D78"/>
    <w:rsid w:val="00AF6DCE"/>
    <w:rsid w:val="00AF6E6E"/>
    <w:rsid w:val="00AF6F07"/>
    <w:rsid w:val="00AF7EBD"/>
    <w:rsid w:val="00B0002B"/>
    <w:rsid w:val="00B00563"/>
    <w:rsid w:val="00B0065A"/>
    <w:rsid w:val="00B00B60"/>
    <w:rsid w:val="00B01044"/>
    <w:rsid w:val="00B01084"/>
    <w:rsid w:val="00B015C1"/>
    <w:rsid w:val="00B0172C"/>
    <w:rsid w:val="00B0174D"/>
    <w:rsid w:val="00B0197F"/>
    <w:rsid w:val="00B01B30"/>
    <w:rsid w:val="00B01C24"/>
    <w:rsid w:val="00B01D3D"/>
    <w:rsid w:val="00B01F85"/>
    <w:rsid w:val="00B02041"/>
    <w:rsid w:val="00B025E9"/>
    <w:rsid w:val="00B025F5"/>
    <w:rsid w:val="00B02631"/>
    <w:rsid w:val="00B031DB"/>
    <w:rsid w:val="00B03301"/>
    <w:rsid w:val="00B03400"/>
    <w:rsid w:val="00B03449"/>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20"/>
    <w:rsid w:val="00B04C84"/>
    <w:rsid w:val="00B04E46"/>
    <w:rsid w:val="00B05089"/>
    <w:rsid w:val="00B0520F"/>
    <w:rsid w:val="00B05A33"/>
    <w:rsid w:val="00B05EEA"/>
    <w:rsid w:val="00B05FA4"/>
    <w:rsid w:val="00B060D3"/>
    <w:rsid w:val="00B06AD2"/>
    <w:rsid w:val="00B06C98"/>
    <w:rsid w:val="00B06F28"/>
    <w:rsid w:val="00B07091"/>
    <w:rsid w:val="00B0741C"/>
    <w:rsid w:val="00B07761"/>
    <w:rsid w:val="00B0776C"/>
    <w:rsid w:val="00B077A5"/>
    <w:rsid w:val="00B078ED"/>
    <w:rsid w:val="00B07B25"/>
    <w:rsid w:val="00B10286"/>
    <w:rsid w:val="00B105BB"/>
    <w:rsid w:val="00B10718"/>
    <w:rsid w:val="00B109CF"/>
    <w:rsid w:val="00B10FB1"/>
    <w:rsid w:val="00B11117"/>
    <w:rsid w:val="00B11155"/>
    <w:rsid w:val="00B11337"/>
    <w:rsid w:val="00B11FA5"/>
    <w:rsid w:val="00B124B3"/>
    <w:rsid w:val="00B12AD2"/>
    <w:rsid w:val="00B12DAC"/>
    <w:rsid w:val="00B12FA0"/>
    <w:rsid w:val="00B1300E"/>
    <w:rsid w:val="00B13231"/>
    <w:rsid w:val="00B132D4"/>
    <w:rsid w:val="00B132F8"/>
    <w:rsid w:val="00B13A3B"/>
    <w:rsid w:val="00B13F32"/>
    <w:rsid w:val="00B1401D"/>
    <w:rsid w:val="00B1480C"/>
    <w:rsid w:val="00B14946"/>
    <w:rsid w:val="00B14BC1"/>
    <w:rsid w:val="00B14DD3"/>
    <w:rsid w:val="00B153EC"/>
    <w:rsid w:val="00B15687"/>
    <w:rsid w:val="00B15782"/>
    <w:rsid w:val="00B15F7A"/>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0ED"/>
    <w:rsid w:val="00B211BE"/>
    <w:rsid w:val="00B21293"/>
    <w:rsid w:val="00B21326"/>
    <w:rsid w:val="00B213D2"/>
    <w:rsid w:val="00B218A3"/>
    <w:rsid w:val="00B21F09"/>
    <w:rsid w:val="00B224F6"/>
    <w:rsid w:val="00B22574"/>
    <w:rsid w:val="00B225BE"/>
    <w:rsid w:val="00B226B2"/>
    <w:rsid w:val="00B22794"/>
    <w:rsid w:val="00B2296E"/>
    <w:rsid w:val="00B22BB2"/>
    <w:rsid w:val="00B22CAB"/>
    <w:rsid w:val="00B22F25"/>
    <w:rsid w:val="00B2340E"/>
    <w:rsid w:val="00B236CD"/>
    <w:rsid w:val="00B23737"/>
    <w:rsid w:val="00B237BA"/>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1B3"/>
    <w:rsid w:val="00B26298"/>
    <w:rsid w:val="00B262E3"/>
    <w:rsid w:val="00B2630C"/>
    <w:rsid w:val="00B2636E"/>
    <w:rsid w:val="00B26595"/>
    <w:rsid w:val="00B265CD"/>
    <w:rsid w:val="00B266CE"/>
    <w:rsid w:val="00B26BA3"/>
    <w:rsid w:val="00B26EC6"/>
    <w:rsid w:val="00B2718E"/>
    <w:rsid w:val="00B272F3"/>
    <w:rsid w:val="00B27332"/>
    <w:rsid w:val="00B2733B"/>
    <w:rsid w:val="00B275AE"/>
    <w:rsid w:val="00B27752"/>
    <w:rsid w:val="00B27BD9"/>
    <w:rsid w:val="00B27C3B"/>
    <w:rsid w:val="00B27D0F"/>
    <w:rsid w:val="00B27DB6"/>
    <w:rsid w:val="00B27E23"/>
    <w:rsid w:val="00B27EE7"/>
    <w:rsid w:val="00B27EEC"/>
    <w:rsid w:val="00B30084"/>
    <w:rsid w:val="00B3038C"/>
    <w:rsid w:val="00B30650"/>
    <w:rsid w:val="00B3076E"/>
    <w:rsid w:val="00B307A7"/>
    <w:rsid w:val="00B30A0B"/>
    <w:rsid w:val="00B30C9A"/>
    <w:rsid w:val="00B311C2"/>
    <w:rsid w:val="00B3123B"/>
    <w:rsid w:val="00B31275"/>
    <w:rsid w:val="00B31830"/>
    <w:rsid w:val="00B3197A"/>
    <w:rsid w:val="00B31A23"/>
    <w:rsid w:val="00B31AD1"/>
    <w:rsid w:val="00B31D67"/>
    <w:rsid w:val="00B31F20"/>
    <w:rsid w:val="00B32121"/>
    <w:rsid w:val="00B32775"/>
    <w:rsid w:val="00B32968"/>
    <w:rsid w:val="00B32C8F"/>
    <w:rsid w:val="00B32D15"/>
    <w:rsid w:val="00B333D7"/>
    <w:rsid w:val="00B33467"/>
    <w:rsid w:val="00B33545"/>
    <w:rsid w:val="00B335AB"/>
    <w:rsid w:val="00B33623"/>
    <w:rsid w:val="00B3372D"/>
    <w:rsid w:val="00B33778"/>
    <w:rsid w:val="00B33A50"/>
    <w:rsid w:val="00B33ACE"/>
    <w:rsid w:val="00B33D35"/>
    <w:rsid w:val="00B34452"/>
    <w:rsid w:val="00B344A7"/>
    <w:rsid w:val="00B3457A"/>
    <w:rsid w:val="00B34976"/>
    <w:rsid w:val="00B34A9E"/>
    <w:rsid w:val="00B34E86"/>
    <w:rsid w:val="00B35108"/>
    <w:rsid w:val="00B35174"/>
    <w:rsid w:val="00B3541A"/>
    <w:rsid w:val="00B354C7"/>
    <w:rsid w:val="00B356D0"/>
    <w:rsid w:val="00B3570A"/>
    <w:rsid w:val="00B35987"/>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222"/>
    <w:rsid w:val="00B40338"/>
    <w:rsid w:val="00B405E9"/>
    <w:rsid w:val="00B409C6"/>
    <w:rsid w:val="00B40E32"/>
    <w:rsid w:val="00B40EEB"/>
    <w:rsid w:val="00B412D2"/>
    <w:rsid w:val="00B418E5"/>
    <w:rsid w:val="00B41DF6"/>
    <w:rsid w:val="00B41F03"/>
    <w:rsid w:val="00B41FDA"/>
    <w:rsid w:val="00B4240F"/>
    <w:rsid w:val="00B426A8"/>
    <w:rsid w:val="00B4286D"/>
    <w:rsid w:val="00B42967"/>
    <w:rsid w:val="00B42AE2"/>
    <w:rsid w:val="00B42FC6"/>
    <w:rsid w:val="00B43148"/>
    <w:rsid w:val="00B431AA"/>
    <w:rsid w:val="00B43525"/>
    <w:rsid w:val="00B435C9"/>
    <w:rsid w:val="00B43DE5"/>
    <w:rsid w:val="00B43EF5"/>
    <w:rsid w:val="00B444A6"/>
    <w:rsid w:val="00B446E0"/>
    <w:rsid w:val="00B44889"/>
    <w:rsid w:val="00B449B3"/>
    <w:rsid w:val="00B44C31"/>
    <w:rsid w:val="00B44DCF"/>
    <w:rsid w:val="00B44F31"/>
    <w:rsid w:val="00B450A6"/>
    <w:rsid w:val="00B45298"/>
    <w:rsid w:val="00B452E4"/>
    <w:rsid w:val="00B4599A"/>
    <w:rsid w:val="00B45AD7"/>
    <w:rsid w:val="00B45C8D"/>
    <w:rsid w:val="00B4610C"/>
    <w:rsid w:val="00B46176"/>
    <w:rsid w:val="00B462BC"/>
    <w:rsid w:val="00B462E4"/>
    <w:rsid w:val="00B466D6"/>
    <w:rsid w:val="00B467D2"/>
    <w:rsid w:val="00B467F5"/>
    <w:rsid w:val="00B46C0E"/>
    <w:rsid w:val="00B46FAF"/>
    <w:rsid w:val="00B47097"/>
    <w:rsid w:val="00B47242"/>
    <w:rsid w:val="00B473B6"/>
    <w:rsid w:val="00B473CA"/>
    <w:rsid w:val="00B4741A"/>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ED2"/>
    <w:rsid w:val="00B52F87"/>
    <w:rsid w:val="00B533B8"/>
    <w:rsid w:val="00B5354F"/>
    <w:rsid w:val="00B5356B"/>
    <w:rsid w:val="00B53773"/>
    <w:rsid w:val="00B537BC"/>
    <w:rsid w:val="00B5398B"/>
    <w:rsid w:val="00B53AF8"/>
    <w:rsid w:val="00B53C18"/>
    <w:rsid w:val="00B53E1C"/>
    <w:rsid w:val="00B54026"/>
    <w:rsid w:val="00B54183"/>
    <w:rsid w:val="00B5418B"/>
    <w:rsid w:val="00B542F8"/>
    <w:rsid w:val="00B54494"/>
    <w:rsid w:val="00B54576"/>
    <w:rsid w:val="00B54661"/>
    <w:rsid w:val="00B54A47"/>
    <w:rsid w:val="00B5606C"/>
    <w:rsid w:val="00B560A5"/>
    <w:rsid w:val="00B56101"/>
    <w:rsid w:val="00B568FA"/>
    <w:rsid w:val="00B56929"/>
    <w:rsid w:val="00B56945"/>
    <w:rsid w:val="00B56A51"/>
    <w:rsid w:val="00B56C12"/>
    <w:rsid w:val="00B56E0A"/>
    <w:rsid w:val="00B56FEA"/>
    <w:rsid w:val="00B575F4"/>
    <w:rsid w:val="00B57BEF"/>
    <w:rsid w:val="00B57E87"/>
    <w:rsid w:val="00B57EAD"/>
    <w:rsid w:val="00B60039"/>
    <w:rsid w:val="00B6007C"/>
    <w:rsid w:val="00B601BA"/>
    <w:rsid w:val="00B602BD"/>
    <w:rsid w:val="00B603F1"/>
    <w:rsid w:val="00B6067A"/>
    <w:rsid w:val="00B6073B"/>
    <w:rsid w:val="00B608E3"/>
    <w:rsid w:val="00B61158"/>
    <w:rsid w:val="00B614D0"/>
    <w:rsid w:val="00B61603"/>
    <w:rsid w:val="00B617D9"/>
    <w:rsid w:val="00B61E25"/>
    <w:rsid w:val="00B61E93"/>
    <w:rsid w:val="00B6251B"/>
    <w:rsid w:val="00B627AA"/>
    <w:rsid w:val="00B6280B"/>
    <w:rsid w:val="00B628FF"/>
    <w:rsid w:val="00B6301D"/>
    <w:rsid w:val="00B63C93"/>
    <w:rsid w:val="00B63DC9"/>
    <w:rsid w:val="00B64050"/>
    <w:rsid w:val="00B640D1"/>
    <w:rsid w:val="00B64291"/>
    <w:rsid w:val="00B6438B"/>
    <w:rsid w:val="00B6440E"/>
    <w:rsid w:val="00B64511"/>
    <w:rsid w:val="00B6483C"/>
    <w:rsid w:val="00B64C33"/>
    <w:rsid w:val="00B6520A"/>
    <w:rsid w:val="00B65336"/>
    <w:rsid w:val="00B65991"/>
    <w:rsid w:val="00B659C3"/>
    <w:rsid w:val="00B659CF"/>
    <w:rsid w:val="00B659E3"/>
    <w:rsid w:val="00B65C7E"/>
    <w:rsid w:val="00B66152"/>
    <w:rsid w:val="00B6628A"/>
    <w:rsid w:val="00B6639C"/>
    <w:rsid w:val="00B6646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6"/>
    <w:rsid w:val="00B714F7"/>
    <w:rsid w:val="00B71614"/>
    <w:rsid w:val="00B71A38"/>
    <w:rsid w:val="00B71E22"/>
    <w:rsid w:val="00B7217F"/>
    <w:rsid w:val="00B72376"/>
    <w:rsid w:val="00B72426"/>
    <w:rsid w:val="00B72457"/>
    <w:rsid w:val="00B726E3"/>
    <w:rsid w:val="00B72CA9"/>
    <w:rsid w:val="00B7320E"/>
    <w:rsid w:val="00B73554"/>
    <w:rsid w:val="00B735D7"/>
    <w:rsid w:val="00B73887"/>
    <w:rsid w:val="00B73A62"/>
    <w:rsid w:val="00B73CCB"/>
    <w:rsid w:val="00B7466C"/>
    <w:rsid w:val="00B74C20"/>
    <w:rsid w:val="00B74D56"/>
    <w:rsid w:val="00B74FBE"/>
    <w:rsid w:val="00B75023"/>
    <w:rsid w:val="00B75427"/>
    <w:rsid w:val="00B756FB"/>
    <w:rsid w:val="00B75766"/>
    <w:rsid w:val="00B758EB"/>
    <w:rsid w:val="00B75C51"/>
    <w:rsid w:val="00B75C9E"/>
    <w:rsid w:val="00B75CED"/>
    <w:rsid w:val="00B75F35"/>
    <w:rsid w:val="00B7603B"/>
    <w:rsid w:val="00B76183"/>
    <w:rsid w:val="00B76572"/>
    <w:rsid w:val="00B766DC"/>
    <w:rsid w:val="00B7676C"/>
    <w:rsid w:val="00B76BD7"/>
    <w:rsid w:val="00B76CD0"/>
    <w:rsid w:val="00B77140"/>
    <w:rsid w:val="00B772B2"/>
    <w:rsid w:val="00B772EF"/>
    <w:rsid w:val="00B77674"/>
    <w:rsid w:val="00B77697"/>
    <w:rsid w:val="00B777E1"/>
    <w:rsid w:val="00B778E5"/>
    <w:rsid w:val="00B77A18"/>
    <w:rsid w:val="00B77C7F"/>
    <w:rsid w:val="00B77C8D"/>
    <w:rsid w:val="00B77E00"/>
    <w:rsid w:val="00B8022F"/>
    <w:rsid w:val="00B803B1"/>
    <w:rsid w:val="00B80ADA"/>
    <w:rsid w:val="00B80C51"/>
    <w:rsid w:val="00B80CE3"/>
    <w:rsid w:val="00B80CF3"/>
    <w:rsid w:val="00B80DA0"/>
    <w:rsid w:val="00B80E14"/>
    <w:rsid w:val="00B8116D"/>
    <w:rsid w:val="00B8129A"/>
    <w:rsid w:val="00B81677"/>
    <w:rsid w:val="00B819BD"/>
    <w:rsid w:val="00B81D3F"/>
    <w:rsid w:val="00B81DA0"/>
    <w:rsid w:val="00B822BF"/>
    <w:rsid w:val="00B8239D"/>
    <w:rsid w:val="00B8246E"/>
    <w:rsid w:val="00B82706"/>
    <w:rsid w:val="00B82A21"/>
    <w:rsid w:val="00B82AD2"/>
    <w:rsid w:val="00B82BE9"/>
    <w:rsid w:val="00B82C6F"/>
    <w:rsid w:val="00B82F59"/>
    <w:rsid w:val="00B837CC"/>
    <w:rsid w:val="00B83823"/>
    <w:rsid w:val="00B83AAD"/>
    <w:rsid w:val="00B83AB4"/>
    <w:rsid w:val="00B83B4E"/>
    <w:rsid w:val="00B83CF2"/>
    <w:rsid w:val="00B83D20"/>
    <w:rsid w:val="00B83E99"/>
    <w:rsid w:val="00B84613"/>
    <w:rsid w:val="00B84792"/>
    <w:rsid w:val="00B84950"/>
    <w:rsid w:val="00B84EC5"/>
    <w:rsid w:val="00B84ECE"/>
    <w:rsid w:val="00B85546"/>
    <w:rsid w:val="00B85FDB"/>
    <w:rsid w:val="00B86102"/>
    <w:rsid w:val="00B86131"/>
    <w:rsid w:val="00B8666E"/>
    <w:rsid w:val="00B8677F"/>
    <w:rsid w:val="00B8692B"/>
    <w:rsid w:val="00B86A66"/>
    <w:rsid w:val="00B86B03"/>
    <w:rsid w:val="00B86C6B"/>
    <w:rsid w:val="00B86DC6"/>
    <w:rsid w:val="00B86E7F"/>
    <w:rsid w:val="00B86FF6"/>
    <w:rsid w:val="00B873D8"/>
    <w:rsid w:val="00B87780"/>
    <w:rsid w:val="00B87BD5"/>
    <w:rsid w:val="00B87C1E"/>
    <w:rsid w:val="00B87C5A"/>
    <w:rsid w:val="00B87E2B"/>
    <w:rsid w:val="00B87F7F"/>
    <w:rsid w:val="00B8BBC3"/>
    <w:rsid w:val="00B900B2"/>
    <w:rsid w:val="00B90265"/>
    <w:rsid w:val="00B902EA"/>
    <w:rsid w:val="00B906FA"/>
    <w:rsid w:val="00B9070E"/>
    <w:rsid w:val="00B90884"/>
    <w:rsid w:val="00B90F5B"/>
    <w:rsid w:val="00B9104B"/>
    <w:rsid w:val="00B9109A"/>
    <w:rsid w:val="00B9115F"/>
    <w:rsid w:val="00B91241"/>
    <w:rsid w:val="00B91432"/>
    <w:rsid w:val="00B91739"/>
    <w:rsid w:val="00B91C51"/>
    <w:rsid w:val="00B91DB1"/>
    <w:rsid w:val="00B92432"/>
    <w:rsid w:val="00B9269E"/>
    <w:rsid w:val="00B9289A"/>
    <w:rsid w:val="00B92C75"/>
    <w:rsid w:val="00B92DD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04"/>
    <w:rsid w:val="00B93EDB"/>
    <w:rsid w:val="00B93F9E"/>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B22"/>
    <w:rsid w:val="00BA0B42"/>
    <w:rsid w:val="00BA0BB1"/>
    <w:rsid w:val="00BA0BF1"/>
    <w:rsid w:val="00BA0EE9"/>
    <w:rsid w:val="00BA0F16"/>
    <w:rsid w:val="00BA1037"/>
    <w:rsid w:val="00BA113B"/>
    <w:rsid w:val="00BA13ED"/>
    <w:rsid w:val="00BA18CE"/>
    <w:rsid w:val="00BA1949"/>
    <w:rsid w:val="00BA1A79"/>
    <w:rsid w:val="00BA1B65"/>
    <w:rsid w:val="00BA1DB9"/>
    <w:rsid w:val="00BA1F2F"/>
    <w:rsid w:val="00BA20C1"/>
    <w:rsid w:val="00BA20C8"/>
    <w:rsid w:val="00BA2732"/>
    <w:rsid w:val="00BA2C27"/>
    <w:rsid w:val="00BA2C48"/>
    <w:rsid w:val="00BA2E56"/>
    <w:rsid w:val="00BA3274"/>
    <w:rsid w:val="00BA32CA"/>
    <w:rsid w:val="00BA33A2"/>
    <w:rsid w:val="00BA3514"/>
    <w:rsid w:val="00BA35E0"/>
    <w:rsid w:val="00BA38AD"/>
    <w:rsid w:val="00BA38DF"/>
    <w:rsid w:val="00BA3DC8"/>
    <w:rsid w:val="00BA41A1"/>
    <w:rsid w:val="00BA430D"/>
    <w:rsid w:val="00BA44F5"/>
    <w:rsid w:val="00BA4A4B"/>
    <w:rsid w:val="00BA4B4F"/>
    <w:rsid w:val="00BA4CEE"/>
    <w:rsid w:val="00BA4D73"/>
    <w:rsid w:val="00BA4F3C"/>
    <w:rsid w:val="00BA5065"/>
    <w:rsid w:val="00BA56E4"/>
    <w:rsid w:val="00BA5A79"/>
    <w:rsid w:val="00BA5B7B"/>
    <w:rsid w:val="00BA5FA5"/>
    <w:rsid w:val="00BA61E3"/>
    <w:rsid w:val="00BA6428"/>
    <w:rsid w:val="00BA6A39"/>
    <w:rsid w:val="00BA6D69"/>
    <w:rsid w:val="00BA6EE2"/>
    <w:rsid w:val="00BA7034"/>
    <w:rsid w:val="00BA71FF"/>
    <w:rsid w:val="00BA7636"/>
    <w:rsid w:val="00BA78E3"/>
    <w:rsid w:val="00BA7911"/>
    <w:rsid w:val="00BA7BFA"/>
    <w:rsid w:val="00BB009B"/>
    <w:rsid w:val="00BB06A1"/>
    <w:rsid w:val="00BB0856"/>
    <w:rsid w:val="00BB098E"/>
    <w:rsid w:val="00BB0C54"/>
    <w:rsid w:val="00BB0E83"/>
    <w:rsid w:val="00BB0E8A"/>
    <w:rsid w:val="00BB0EE3"/>
    <w:rsid w:val="00BB11D4"/>
    <w:rsid w:val="00BB12F8"/>
    <w:rsid w:val="00BB1844"/>
    <w:rsid w:val="00BB1A6C"/>
    <w:rsid w:val="00BB1BA3"/>
    <w:rsid w:val="00BB205A"/>
    <w:rsid w:val="00BB2082"/>
    <w:rsid w:val="00BB29E6"/>
    <w:rsid w:val="00BB2AC4"/>
    <w:rsid w:val="00BB2B15"/>
    <w:rsid w:val="00BB2D1D"/>
    <w:rsid w:val="00BB2FA5"/>
    <w:rsid w:val="00BB3298"/>
    <w:rsid w:val="00BB3914"/>
    <w:rsid w:val="00BB3C7B"/>
    <w:rsid w:val="00BB3D7B"/>
    <w:rsid w:val="00BB3FB0"/>
    <w:rsid w:val="00BB410C"/>
    <w:rsid w:val="00BB4465"/>
    <w:rsid w:val="00BB466E"/>
    <w:rsid w:val="00BB4681"/>
    <w:rsid w:val="00BB4AE8"/>
    <w:rsid w:val="00BB5154"/>
    <w:rsid w:val="00BB576A"/>
    <w:rsid w:val="00BB58C4"/>
    <w:rsid w:val="00BB5C82"/>
    <w:rsid w:val="00BB5E35"/>
    <w:rsid w:val="00BB5ED0"/>
    <w:rsid w:val="00BB5F22"/>
    <w:rsid w:val="00BB5FAD"/>
    <w:rsid w:val="00BB628F"/>
    <w:rsid w:val="00BB6332"/>
    <w:rsid w:val="00BB66EE"/>
    <w:rsid w:val="00BB66F4"/>
    <w:rsid w:val="00BB695F"/>
    <w:rsid w:val="00BB6CD5"/>
    <w:rsid w:val="00BB6E3A"/>
    <w:rsid w:val="00BB7080"/>
    <w:rsid w:val="00BB7127"/>
    <w:rsid w:val="00BB715D"/>
    <w:rsid w:val="00BB7799"/>
    <w:rsid w:val="00BB780A"/>
    <w:rsid w:val="00BB7B78"/>
    <w:rsid w:val="00BB7C7C"/>
    <w:rsid w:val="00BB7E69"/>
    <w:rsid w:val="00BC02C7"/>
    <w:rsid w:val="00BC0670"/>
    <w:rsid w:val="00BC0A33"/>
    <w:rsid w:val="00BC0A51"/>
    <w:rsid w:val="00BC0B81"/>
    <w:rsid w:val="00BC0E23"/>
    <w:rsid w:val="00BC0EA7"/>
    <w:rsid w:val="00BC1072"/>
    <w:rsid w:val="00BC11F5"/>
    <w:rsid w:val="00BC1221"/>
    <w:rsid w:val="00BC123D"/>
    <w:rsid w:val="00BC138A"/>
    <w:rsid w:val="00BC14B8"/>
    <w:rsid w:val="00BC17BC"/>
    <w:rsid w:val="00BC1B00"/>
    <w:rsid w:val="00BC1B46"/>
    <w:rsid w:val="00BC1B56"/>
    <w:rsid w:val="00BC1BEC"/>
    <w:rsid w:val="00BC1C6C"/>
    <w:rsid w:val="00BC1F25"/>
    <w:rsid w:val="00BC222A"/>
    <w:rsid w:val="00BC28D8"/>
    <w:rsid w:val="00BC2AC1"/>
    <w:rsid w:val="00BC2AC9"/>
    <w:rsid w:val="00BC2C93"/>
    <w:rsid w:val="00BC3076"/>
    <w:rsid w:val="00BC37EB"/>
    <w:rsid w:val="00BC393C"/>
    <w:rsid w:val="00BC3A57"/>
    <w:rsid w:val="00BC3C13"/>
    <w:rsid w:val="00BC3FFA"/>
    <w:rsid w:val="00BC418D"/>
    <w:rsid w:val="00BC4971"/>
    <w:rsid w:val="00BC4C6B"/>
    <w:rsid w:val="00BC5007"/>
    <w:rsid w:val="00BC5131"/>
    <w:rsid w:val="00BC5230"/>
    <w:rsid w:val="00BC53DF"/>
    <w:rsid w:val="00BC55F0"/>
    <w:rsid w:val="00BC5724"/>
    <w:rsid w:val="00BC5A94"/>
    <w:rsid w:val="00BC5B8F"/>
    <w:rsid w:val="00BC5D15"/>
    <w:rsid w:val="00BC61A5"/>
    <w:rsid w:val="00BC66AC"/>
    <w:rsid w:val="00BC6861"/>
    <w:rsid w:val="00BC6898"/>
    <w:rsid w:val="00BC6A5D"/>
    <w:rsid w:val="00BC6C95"/>
    <w:rsid w:val="00BC6FB7"/>
    <w:rsid w:val="00BC72B2"/>
    <w:rsid w:val="00BC73D1"/>
    <w:rsid w:val="00BC74A2"/>
    <w:rsid w:val="00BC77EB"/>
    <w:rsid w:val="00BC7DD9"/>
    <w:rsid w:val="00BC7E98"/>
    <w:rsid w:val="00BCE46C"/>
    <w:rsid w:val="00BD0148"/>
    <w:rsid w:val="00BD053B"/>
    <w:rsid w:val="00BD0636"/>
    <w:rsid w:val="00BD0691"/>
    <w:rsid w:val="00BD06FB"/>
    <w:rsid w:val="00BD070B"/>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F8E"/>
    <w:rsid w:val="00BD4007"/>
    <w:rsid w:val="00BD4041"/>
    <w:rsid w:val="00BD40A1"/>
    <w:rsid w:val="00BD410E"/>
    <w:rsid w:val="00BD45C9"/>
    <w:rsid w:val="00BD4660"/>
    <w:rsid w:val="00BD4BBD"/>
    <w:rsid w:val="00BD4D78"/>
    <w:rsid w:val="00BD50E8"/>
    <w:rsid w:val="00BD5160"/>
    <w:rsid w:val="00BD580C"/>
    <w:rsid w:val="00BD58F2"/>
    <w:rsid w:val="00BD594E"/>
    <w:rsid w:val="00BD59E4"/>
    <w:rsid w:val="00BD5C97"/>
    <w:rsid w:val="00BD5CB7"/>
    <w:rsid w:val="00BD5CE4"/>
    <w:rsid w:val="00BD5D13"/>
    <w:rsid w:val="00BD5D57"/>
    <w:rsid w:val="00BD5F06"/>
    <w:rsid w:val="00BD617D"/>
    <w:rsid w:val="00BD63CC"/>
    <w:rsid w:val="00BD6596"/>
    <w:rsid w:val="00BD6AAF"/>
    <w:rsid w:val="00BD6D1B"/>
    <w:rsid w:val="00BD6F96"/>
    <w:rsid w:val="00BD7134"/>
    <w:rsid w:val="00BD7190"/>
    <w:rsid w:val="00BD71A3"/>
    <w:rsid w:val="00BD7303"/>
    <w:rsid w:val="00BD74DF"/>
    <w:rsid w:val="00BD75D6"/>
    <w:rsid w:val="00BD76BE"/>
    <w:rsid w:val="00BD77B9"/>
    <w:rsid w:val="00BD7E38"/>
    <w:rsid w:val="00BD7EE0"/>
    <w:rsid w:val="00BE027D"/>
    <w:rsid w:val="00BE054B"/>
    <w:rsid w:val="00BE0BB2"/>
    <w:rsid w:val="00BE0E8E"/>
    <w:rsid w:val="00BE107A"/>
    <w:rsid w:val="00BE111E"/>
    <w:rsid w:val="00BE1138"/>
    <w:rsid w:val="00BE16E7"/>
    <w:rsid w:val="00BE19C5"/>
    <w:rsid w:val="00BE21DE"/>
    <w:rsid w:val="00BE229D"/>
    <w:rsid w:val="00BE2625"/>
    <w:rsid w:val="00BE27E4"/>
    <w:rsid w:val="00BE2948"/>
    <w:rsid w:val="00BE29C1"/>
    <w:rsid w:val="00BE2E0D"/>
    <w:rsid w:val="00BE2EE1"/>
    <w:rsid w:val="00BE31E0"/>
    <w:rsid w:val="00BE32F7"/>
    <w:rsid w:val="00BE3320"/>
    <w:rsid w:val="00BE336B"/>
    <w:rsid w:val="00BE34AF"/>
    <w:rsid w:val="00BE34CD"/>
    <w:rsid w:val="00BE3557"/>
    <w:rsid w:val="00BE35A7"/>
    <w:rsid w:val="00BE36C6"/>
    <w:rsid w:val="00BE36DC"/>
    <w:rsid w:val="00BE3C0D"/>
    <w:rsid w:val="00BE3CCC"/>
    <w:rsid w:val="00BE417D"/>
    <w:rsid w:val="00BE4440"/>
    <w:rsid w:val="00BE4967"/>
    <w:rsid w:val="00BE4986"/>
    <w:rsid w:val="00BE4DE0"/>
    <w:rsid w:val="00BE50F6"/>
    <w:rsid w:val="00BE51F4"/>
    <w:rsid w:val="00BE522B"/>
    <w:rsid w:val="00BE5642"/>
    <w:rsid w:val="00BE5920"/>
    <w:rsid w:val="00BE6041"/>
    <w:rsid w:val="00BE6281"/>
    <w:rsid w:val="00BE62A3"/>
    <w:rsid w:val="00BE62B0"/>
    <w:rsid w:val="00BE65AB"/>
    <w:rsid w:val="00BE6AFA"/>
    <w:rsid w:val="00BE6F8B"/>
    <w:rsid w:val="00BE6FFA"/>
    <w:rsid w:val="00BE75D4"/>
    <w:rsid w:val="00BE7C87"/>
    <w:rsid w:val="00BF032B"/>
    <w:rsid w:val="00BF04E9"/>
    <w:rsid w:val="00BF099E"/>
    <w:rsid w:val="00BF0BBE"/>
    <w:rsid w:val="00BF0D0B"/>
    <w:rsid w:val="00BF0D26"/>
    <w:rsid w:val="00BF100D"/>
    <w:rsid w:val="00BF1133"/>
    <w:rsid w:val="00BF1158"/>
    <w:rsid w:val="00BF1292"/>
    <w:rsid w:val="00BF154C"/>
    <w:rsid w:val="00BF1673"/>
    <w:rsid w:val="00BF1C0C"/>
    <w:rsid w:val="00BF1EFC"/>
    <w:rsid w:val="00BF22A1"/>
    <w:rsid w:val="00BF256D"/>
    <w:rsid w:val="00BF29C3"/>
    <w:rsid w:val="00BF2E48"/>
    <w:rsid w:val="00BF32CE"/>
    <w:rsid w:val="00BF32DA"/>
    <w:rsid w:val="00BF3B32"/>
    <w:rsid w:val="00BF3D32"/>
    <w:rsid w:val="00BF3F80"/>
    <w:rsid w:val="00BF40BD"/>
    <w:rsid w:val="00BF4168"/>
    <w:rsid w:val="00BF41F6"/>
    <w:rsid w:val="00BF4482"/>
    <w:rsid w:val="00BF451A"/>
    <w:rsid w:val="00BF45E2"/>
    <w:rsid w:val="00BF4654"/>
    <w:rsid w:val="00BF47C1"/>
    <w:rsid w:val="00BF4CC9"/>
    <w:rsid w:val="00BF543B"/>
    <w:rsid w:val="00BF5745"/>
    <w:rsid w:val="00BF58EE"/>
    <w:rsid w:val="00BF596A"/>
    <w:rsid w:val="00BF5AA3"/>
    <w:rsid w:val="00BF5AD7"/>
    <w:rsid w:val="00BF5D3F"/>
    <w:rsid w:val="00BF5E07"/>
    <w:rsid w:val="00BF614C"/>
    <w:rsid w:val="00BF65A2"/>
    <w:rsid w:val="00BF68FB"/>
    <w:rsid w:val="00BF6A38"/>
    <w:rsid w:val="00BF6CDA"/>
    <w:rsid w:val="00BF72EE"/>
    <w:rsid w:val="00BF7300"/>
    <w:rsid w:val="00BF7422"/>
    <w:rsid w:val="00BF7497"/>
    <w:rsid w:val="00BF7720"/>
    <w:rsid w:val="00BF793E"/>
    <w:rsid w:val="00BF7D33"/>
    <w:rsid w:val="00BF7E6E"/>
    <w:rsid w:val="00C00017"/>
    <w:rsid w:val="00C0008D"/>
    <w:rsid w:val="00C0026E"/>
    <w:rsid w:val="00C00384"/>
    <w:rsid w:val="00C0042D"/>
    <w:rsid w:val="00C004FD"/>
    <w:rsid w:val="00C00602"/>
    <w:rsid w:val="00C0066B"/>
    <w:rsid w:val="00C00869"/>
    <w:rsid w:val="00C0086C"/>
    <w:rsid w:val="00C0094F"/>
    <w:rsid w:val="00C00DBE"/>
    <w:rsid w:val="00C00EEF"/>
    <w:rsid w:val="00C01198"/>
    <w:rsid w:val="00C0175C"/>
    <w:rsid w:val="00C01808"/>
    <w:rsid w:val="00C019B2"/>
    <w:rsid w:val="00C019BF"/>
    <w:rsid w:val="00C01D95"/>
    <w:rsid w:val="00C01E0F"/>
    <w:rsid w:val="00C01F1F"/>
    <w:rsid w:val="00C01FF0"/>
    <w:rsid w:val="00C02487"/>
    <w:rsid w:val="00C026A5"/>
    <w:rsid w:val="00C028F3"/>
    <w:rsid w:val="00C02B09"/>
    <w:rsid w:val="00C02CE4"/>
    <w:rsid w:val="00C0305B"/>
    <w:rsid w:val="00C031FC"/>
    <w:rsid w:val="00C037DD"/>
    <w:rsid w:val="00C037E8"/>
    <w:rsid w:val="00C03889"/>
    <w:rsid w:val="00C03C82"/>
    <w:rsid w:val="00C04493"/>
    <w:rsid w:val="00C04724"/>
    <w:rsid w:val="00C048B8"/>
    <w:rsid w:val="00C048C8"/>
    <w:rsid w:val="00C049E8"/>
    <w:rsid w:val="00C04B43"/>
    <w:rsid w:val="00C04B84"/>
    <w:rsid w:val="00C04DFA"/>
    <w:rsid w:val="00C050BC"/>
    <w:rsid w:val="00C05210"/>
    <w:rsid w:val="00C05227"/>
    <w:rsid w:val="00C0528F"/>
    <w:rsid w:val="00C053CB"/>
    <w:rsid w:val="00C05A05"/>
    <w:rsid w:val="00C05A12"/>
    <w:rsid w:val="00C05A92"/>
    <w:rsid w:val="00C05C9D"/>
    <w:rsid w:val="00C063BD"/>
    <w:rsid w:val="00C06660"/>
    <w:rsid w:val="00C0680D"/>
    <w:rsid w:val="00C068A9"/>
    <w:rsid w:val="00C06A04"/>
    <w:rsid w:val="00C07009"/>
    <w:rsid w:val="00C07013"/>
    <w:rsid w:val="00C071C6"/>
    <w:rsid w:val="00C0795A"/>
    <w:rsid w:val="00C079BD"/>
    <w:rsid w:val="00C07B6D"/>
    <w:rsid w:val="00C07DC6"/>
    <w:rsid w:val="00C07F01"/>
    <w:rsid w:val="00C07F9C"/>
    <w:rsid w:val="00C1010A"/>
    <w:rsid w:val="00C1016D"/>
    <w:rsid w:val="00C10394"/>
    <w:rsid w:val="00C104C9"/>
    <w:rsid w:val="00C10621"/>
    <w:rsid w:val="00C109F8"/>
    <w:rsid w:val="00C10A88"/>
    <w:rsid w:val="00C10BDA"/>
    <w:rsid w:val="00C10D26"/>
    <w:rsid w:val="00C10E78"/>
    <w:rsid w:val="00C11015"/>
    <w:rsid w:val="00C111B4"/>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40E1"/>
    <w:rsid w:val="00C1444B"/>
    <w:rsid w:val="00C145ED"/>
    <w:rsid w:val="00C1472E"/>
    <w:rsid w:val="00C14732"/>
    <w:rsid w:val="00C147E8"/>
    <w:rsid w:val="00C14A56"/>
    <w:rsid w:val="00C1522C"/>
    <w:rsid w:val="00C155F7"/>
    <w:rsid w:val="00C1577E"/>
    <w:rsid w:val="00C15FF7"/>
    <w:rsid w:val="00C16038"/>
    <w:rsid w:val="00C160CF"/>
    <w:rsid w:val="00C16484"/>
    <w:rsid w:val="00C164CC"/>
    <w:rsid w:val="00C16793"/>
    <w:rsid w:val="00C16BEE"/>
    <w:rsid w:val="00C16E79"/>
    <w:rsid w:val="00C16E93"/>
    <w:rsid w:val="00C16ECF"/>
    <w:rsid w:val="00C17018"/>
    <w:rsid w:val="00C17042"/>
    <w:rsid w:val="00C17078"/>
    <w:rsid w:val="00C1714B"/>
    <w:rsid w:val="00C17326"/>
    <w:rsid w:val="00C17499"/>
    <w:rsid w:val="00C17683"/>
    <w:rsid w:val="00C178C9"/>
    <w:rsid w:val="00C17A2B"/>
    <w:rsid w:val="00C17C32"/>
    <w:rsid w:val="00C17F63"/>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88E"/>
    <w:rsid w:val="00C238A3"/>
    <w:rsid w:val="00C23A51"/>
    <w:rsid w:val="00C23D35"/>
    <w:rsid w:val="00C240A6"/>
    <w:rsid w:val="00C24596"/>
    <w:rsid w:val="00C2470D"/>
    <w:rsid w:val="00C24EFF"/>
    <w:rsid w:val="00C25A4D"/>
    <w:rsid w:val="00C25B12"/>
    <w:rsid w:val="00C25E5E"/>
    <w:rsid w:val="00C26007"/>
    <w:rsid w:val="00C26406"/>
    <w:rsid w:val="00C2644A"/>
    <w:rsid w:val="00C2646E"/>
    <w:rsid w:val="00C26634"/>
    <w:rsid w:val="00C26647"/>
    <w:rsid w:val="00C266C4"/>
    <w:rsid w:val="00C26B1B"/>
    <w:rsid w:val="00C26B25"/>
    <w:rsid w:val="00C26D06"/>
    <w:rsid w:val="00C275D9"/>
    <w:rsid w:val="00C27603"/>
    <w:rsid w:val="00C2785E"/>
    <w:rsid w:val="00C278E4"/>
    <w:rsid w:val="00C27B37"/>
    <w:rsid w:val="00C27B8D"/>
    <w:rsid w:val="00C27BE2"/>
    <w:rsid w:val="00C27C34"/>
    <w:rsid w:val="00C27DA4"/>
    <w:rsid w:val="00C27E72"/>
    <w:rsid w:val="00C27F8F"/>
    <w:rsid w:val="00C3012D"/>
    <w:rsid w:val="00C302DD"/>
    <w:rsid w:val="00C304AD"/>
    <w:rsid w:val="00C3052A"/>
    <w:rsid w:val="00C30BD9"/>
    <w:rsid w:val="00C30DBD"/>
    <w:rsid w:val="00C311EE"/>
    <w:rsid w:val="00C3130F"/>
    <w:rsid w:val="00C315AF"/>
    <w:rsid w:val="00C31AD6"/>
    <w:rsid w:val="00C32259"/>
    <w:rsid w:val="00C3238D"/>
    <w:rsid w:val="00C324E4"/>
    <w:rsid w:val="00C3258C"/>
    <w:rsid w:val="00C3259D"/>
    <w:rsid w:val="00C32648"/>
    <w:rsid w:val="00C32711"/>
    <w:rsid w:val="00C32A86"/>
    <w:rsid w:val="00C33204"/>
    <w:rsid w:val="00C33497"/>
    <w:rsid w:val="00C33507"/>
    <w:rsid w:val="00C33534"/>
    <w:rsid w:val="00C336E5"/>
    <w:rsid w:val="00C33C3B"/>
    <w:rsid w:val="00C33D2B"/>
    <w:rsid w:val="00C33F11"/>
    <w:rsid w:val="00C33F4A"/>
    <w:rsid w:val="00C341C9"/>
    <w:rsid w:val="00C343E8"/>
    <w:rsid w:val="00C3461F"/>
    <w:rsid w:val="00C34746"/>
    <w:rsid w:val="00C34C78"/>
    <w:rsid w:val="00C34D3B"/>
    <w:rsid w:val="00C34E4A"/>
    <w:rsid w:val="00C3514C"/>
    <w:rsid w:val="00C35339"/>
    <w:rsid w:val="00C35551"/>
    <w:rsid w:val="00C35592"/>
    <w:rsid w:val="00C3571A"/>
    <w:rsid w:val="00C35AE4"/>
    <w:rsid w:val="00C35C08"/>
    <w:rsid w:val="00C35C39"/>
    <w:rsid w:val="00C35D64"/>
    <w:rsid w:val="00C35F7A"/>
    <w:rsid w:val="00C36061"/>
    <w:rsid w:val="00C36943"/>
    <w:rsid w:val="00C36A9D"/>
    <w:rsid w:val="00C36BDB"/>
    <w:rsid w:val="00C36DC9"/>
    <w:rsid w:val="00C37360"/>
    <w:rsid w:val="00C373B0"/>
    <w:rsid w:val="00C37526"/>
    <w:rsid w:val="00C37602"/>
    <w:rsid w:val="00C378C5"/>
    <w:rsid w:val="00C378CF"/>
    <w:rsid w:val="00C37B1F"/>
    <w:rsid w:val="00C37C61"/>
    <w:rsid w:val="00C37D0F"/>
    <w:rsid w:val="00C37D51"/>
    <w:rsid w:val="00C40891"/>
    <w:rsid w:val="00C40A68"/>
    <w:rsid w:val="00C40BC3"/>
    <w:rsid w:val="00C4152A"/>
    <w:rsid w:val="00C4176C"/>
    <w:rsid w:val="00C41998"/>
    <w:rsid w:val="00C41DB0"/>
    <w:rsid w:val="00C41F42"/>
    <w:rsid w:val="00C41FA9"/>
    <w:rsid w:val="00C41FC0"/>
    <w:rsid w:val="00C42180"/>
    <w:rsid w:val="00C421DB"/>
    <w:rsid w:val="00C42931"/>
    <w:rsid w:val="00C42E3F"/>
    <w:rsid w:val="00C430A4"/>
    <w:rsid w:val="00C431CA"/>
    <w:rsid w:val="00C434C9"/>
    <w:rsid w:val="00C436F0"/>
    <w:rsid w:val="00C437DA"/>
    <w:rsid w:val="00C43C85"/>
    <w:rsid w:val="00C43F1B"/>
    <w:rsid w:val="00C440E3"/>
    <w:rsid w:val="00C442C3"/>
    <w:rsid w:val="00C443BA"/>
    <w:rsid w:val="00C443CF"/>
    <w:rsid w:val="00C44505"/>
    <w:rsid w:val="00C44576"/>
    <w:rsid w:val="00C446CA"/>
    <w:rsid w:val="00C447D4"/>
    <w:rsid w:val="00C44981"/>
    <w:rsid w:val="00C44D90"/>
    <w:rsid w:val="00C44F1A"/>
    <w:rsid w:val="00C4511C"/>
    <w:rsid w:val="00C45195"/>
    <w:rsid w:val="00C452B8"/>
    <w:rsid w:val="00C4532C"/>
    <w:rsid w:val="00C45399"/>
    <w:rsid w:val="00C4545E"/>
    <w:rsid w:val="00C4553A"/>
    <w:rsid w:val="00C45706"/>
    <w:rsid w:val="00C459B4"/>
    <w:rsid w:val="00C45A2A"/>
    <w:rsid w:val="00C45A4D"/>
    <w:rsid w:val="00C45C77"/>
    <w:rsid w:val="00C462D6"/>
    <w:rsid w:val="00C46323"/>
    <w:rsid w:val="00C46340"/>
    <w:rsid w:val="00C46360"/>
    <w:rsid w:val="00C465FA"/>
    <w:rsid w:val="00C46C73"/>
    <w:rsid w:val="00C46C95"/>
    <w:rsid w:val="00C46CE0"/>
    <w:rsid w:val="00C47115"/>
    <w:rsid w:val="00C472AA"/>
    <w:rsid w:val="00C4739D"/>
    <w:rsid w:val="00C47427"/>
    <w:rsid w:val="00C47476"/>
    <w:rsid w:val="00C474C4"/>
    <w:rsid w:val="00C474EF"/>
    <w:rsid w:val="00C47DA9"/>
    <w:rsid w:val="00C47F6A"/>
    <w:rsid w:val="00C503CD"/>
    <w:rsid w:val="00C50660"/>
    <w:rsid w:val="00C509BD"/>
    <w:rsid w:val="00C50AE9"/>
    <w:rsid w:val="00C50AED"/>
    <w:rsid w:val="00C50DEC"/>
    <w:rsid w:val="00C50ECA"/>
    <w:rsid w:val="00C50FB2"/>
    <w:rsid w:val="00C5115B"/>
    <w:rsid w:val="00C5136B"/>
    <w:rsid w:val="00C513C0"/>
    <w:rsid w:val="00C51637"/>
    <w:rsid w:val="00C51D4E"/>
    <w:rsid w:val="00C51DC9"/>
    <w:rsid w:val="00C521D4"/>
    <w:rsid w:val="00C52223"/>
    <w:rsid w:val="00C52A14"/>
    <w:rsid w:val="00C52D6B"/>
    <w:rsid w:val="00C52DA3"/>
    <w:rsid w:val="00C52E9D"/>
    <w:rsid w:val="00C5326F"/>
    <w:rsid w:val="00C5333E"/>
    <w:rsid w:val="00C53589"/>
    <w:rsid w:val="00C535FC"/>
    <w:rsid w:val="00C5370C"/>
    <w:rsid w:val="00C53808"/>
    <w:rsid w:val="00C53A9A"/>
    <w:rsid w:val="00C53BD3"/>
    <w:rsid w:val="00C53DA7"/>
    <w:rsid w:val="00C5400B"/>
    <w:rsid w:val="00C541C7"/>
    <w:rsid w:val="00C5439E"/>
    <w:rsid w:val="00C544CF"/>
    <w:rsid w:val="00C54518"/>
    <w:rsid w:val="00C54864"/>
    <w:rsid w:val="00C548CD"/>
    <w:rsid w:val="00C54988"/>
    <w:rsid w:val="00C549A4"/>
    <w:rsid w:val="00C54D7F"/>
    <w:rsid w:val="00C54FDD"/>
    <w:rsid w:val="00C55063"/>
    <w:rsid w:val="00C550B2"/>
    <w:rsid w:val="00C552FA"/>
    <w:rsid w:val="00C555BE"/>
    <w:rsid w:val="00C55D6E"/>
    <w:rsid w:val="00C55E26"/>
    <w:rsid w:val="00C55F90"/>
    <w:rsid w:val="00C56117"/>
    <w:rsid w:val="00C56130"/>
    <w:rsid w:val="00C56533"/>
    <w:rsid w:val="00C5687B"/>
    <w:rsid w:val="00C569F1"/>
    <w:rsid w:val="00C56B67"/>
    <w:rsid w:val="00C56BDB"/>
    <w:rsid w:val="00C57131"/>
    <w:rsid w:val="00C5728F"/>
    <w:rsid w:val="00C57577"/>
    <w:rsid w:val="00C57671"/>
    <w:rsid w:val="00C578F9"/>
    <w:rsid w:val="00C57C26"/>
    <w:rsid w:val="00C57C8E"/>
    <w:rsid w:val="00C57DBF"/>
    <w:rsid w:val="00C600C7"/>
    <w:rsid w:val="00C6033D"/>
    <w:rsid w:val="00C604D2"/>
    <w:rsid w:val="00C60753"/>
    <w:rsid w:val="00C607AD"/>
    <w:rsid w:val="00C607F7"/>
    <w:rsid w:val="00C60800"/>
    <w:rsid w:val="00C60807"/>
    <w:rsid w:val="00C60BF4"/>
    <w:rsid w:val="00C60F69"/>
    <w:rsid w:val="00C60F93"/>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3"/>
    <w:rsid w:val="00C63BBF"/>
    <w:rsid w:val="00C63D5D"/>
    <w:rsid w:val="00C63E7C"/>
    <w:rsid w:val="00C6428B"/>
    <w:rsid w:val="00C64329"/>
    <w:rsid w:val="00C6478A"/>
    <w:rsid w:val="00C64DB2"/>
    <w:rsid w:val="00C650B3"/>
    <w:rsid w:val="00C656CF"/>
    <w:rsid w:val="00C6580E"/>
    <w:rsid w:val="00C65833"/>
    <w:rsid w:val="00C65836"/>
    <w:rsid w:val="00C65863"/>
    <w:rsid w:val="00C658B6"/>
    <w:rsid w:val="00C65A1D"/>
    <w:rsid w:val="00C65B52"/>
    <w:rsid w:val="00C65C23"/>
    <w:rsid w:val="00C65CAA"/>
    <w:rsid w:val="00C65DF9"/>
    <w:rsid w:val="00C65E7A"/>
    <w:rsid w:val="00C66382"/>
    <w:rsid w:val="00C664B9"/>
    <w:rsid w:val="00C6658F"/>
    <w:rsid w:val="00C665F5"/>
    <w:rsid w:val="00C668E3"/>
    <w:rsid w:val="00C66944"/>
    <w:rsid w:val="00C66C03"/>
    <w:rsid w:val="00C6702C"/>
    <w:rsid w:val="00C67061"/>
    <w:rsid w:val="00C671CF"/>
    <w:rsid w:val="00C6724F"/>
    <w:rsid w:val="00C674C3"/>
    <w:rsid w:val="00C6788F"/>
    <w:rsid w:val="00C678B4"/>
    <w:rsid w:val="00C679D6"/>
    <w:rsid w:val="00C67D4F"/>
    <w:rsid w:val="00C700D1"/>
    <w:rsid w:val="00C7022B"/>
    <w:rsid w:val="00C7077D"/>
    <w:rsid w:val="00C709EE"/>
    <w:rsid w:val="00C70C74"/>
    <w:rsid w:val="00C70D87"/>
    <w:rsid w:val="00C70EEA"/>
    <w:rsid w:val="00C710B5"/>
    <w:rsid w:val="00C715E9"/>
    <w:rsid w:val="00C7167C"/>
    <w:rsid w:val="00C71A29"/>
    <w:rsid w:val="00C71E18"/>
    <w:rsid w:val="00C72194"/>
    <w:rsid w:val="00C72400"/>
    <w:rsid w:val="00C7250F"/>
    <w:rsid w:val="00C725A0"/>
    <w:rsid w:val="00C728CE"/>
    <w:rsid w:val="00C728D8"/>
    <w:rsid w:val="00C73057"/>
    <w:rsid w:val="00C736ED"/>
    <w:rsid w:val="00C73A3B"/>
    <w:rsid w:val="00C73B68"/>
    <w:rsid w:val="00C73BBB"/>
    <w:rsid w:val="00C73C78"/>
    <w:rsid w:val="00C73D5D"/>
    <w:rsid w:val="00C73DAB"/>
    <w:rsid w:val="00C73EC3"/>
    <w:rsid w:val="00C73F9F"/>
    <w:rsid w:val="00C7421E"/>
    <w:rsid w:val="00C74615"/>
    <w:rsid w:val="00C74667"/>
    <w:rsid w:val="00C747C2"/>
    <w:rsid w:val="00C747E1"/>
    <w:rsid w:val="00C7498E"/>
    <w:rsid w:val="00C74AA6"/>
    <w:rsid w:val="00C74BA6"/>
    <w:rsid w:val="00C74CA8"/>
    <w:rsid w:val="00C74EB8"/>
    <w:rsid w:val="00C74F1E"/>
    <w:rsid w:val="00C75031"/>
    <w:rsid w:val="00C753CE"/>
    <w:rsid w:val="00C75462"/>
    <w:rsid w:val="00C7579A"/>
    <w:rsid w:val="00C75AEE"/>
    <w:rsid w:val="00C76068"/>
    <w:rsid w:val="00C760BA"/>
    <w:rsid w:val="00C76498"/>
    <w:rsid w:val="00C76786"/>
    <w:rsid w:val="00C769C9"/>
    <w:rsid w:val="00C769F7"/>
    <w:rsid w:val="00C76DFA"/>
    <w:rsid w:val="00C77176"/>
    <w:rsid w:val="00C77620"/>
    <w:rsid w:val="00C779E0"/>
    <w:rsid w:val="00C77BA5"/>
    <w:rsid w:val="00C77EBE"/>
    <w:rsid w:val="00C7D8A1"/>
    <w:rsid w:val="00C80151"/>
    <w:rsid w:val="00C802A5"/>
    <w:rsid w:val="00C80482"/>
    <w:rsid w:val="00C80504"/>
    <w:rsid w:val="00C80605"/>
    <w:rsid w:val="00C807CB"/>
    <w:rsid w:val="00C8089E"/>
    <w:rsid w:val="00C80C47"/>
    <w:rsid w:val="00C811E3"/>
    <w:rsid w:val="00C814CD"/>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92A"/>
    <w:rsid w:val="00C87A4D"/>
    <w:rsid w:val="00C87EDF"/>
    <w:rsid w:val="00C87FFA"/>
    <w:rsid w:val="00C90160"/>
    <w:rsid w:val="00C90302"/>
    <w:rsid w:val="00C903CC"/>
    <w:rsid w:val="00C90514"/>
    <w:rsid w:val="00C9080E"/>
    <w:rsid w:val="00C90837"/>
    <w:rsid w:val="00C90892"/>
    <w:rsid w:val="00C90C63"/>
    <w:rsid w:val="00C90F0E"/>
    <w:rsid w:val="00C914D7"/>
    <w:rsid w:val="00C916AD"/>
    <w:rsid w:val="00C91C22"/>
    <w:rsid w:val="00C92070"/>
    <w:rsid w:val="00C92137"/>
    <w:rsid w:val="00C9217D"/>
    <w:rsid w:val="00C92186"/>
    <w:rsid w:val="00C924C9"/>
    <w:rsid w:val="00C925D9"/>
    <w:rsid w:val="00C9295D"/>
    <w:rsid w:val="00C92E17"/>
    <w:rsid w:val="00C92E46"/>
    <w:rsid w:val="00C92F9C"/>
    <w:rsid w:val="00C930E1"/>
    <w:rsid w:val="00C9325E"/>
    <w:rsid w:val="00C932F8"/>
    <w:rsid w:val="00C93337"/>
    <w:rsid w:val="00C93385"/>
    <w:rsid w:val="00C93458"/>
    <w:rsid w:val="00C93498"/>
    <w:rsid w:val="00C935AA"/>
    <w:rsid w:val="00C9364E"/>
    <w:rsid w:val="00C93852"/>
    <w:rsid w:val="00C93CE8"/>
    <w:rsid w:val="00C93D35"/>
    <w:rsid w:val="00C941D8"/>
    <w:rsid w:val="00C9443A"/>
    <w:rsid w:val="00C9469B"/>
    <w:rsid w:val="00C946AC"/>
    <w:rsid w:val="00C946D5"/>
    <w:rsid w:val="00C9480A"/>
    <w:rsid w:val="00C94810"/>
    <w:rsid w:val="00C94A06"/>
    <w:rsid w:val="00C94B50"/>
    <w:rsid w:val="00C94D11"/>
    <w:rsid w:val="00C94E4B"/>
    <w:rsid w:val="00C94FDB"/>
    <w:rsid w:val="00C9516B"/>
    <w:rsid w:val="00C95358"/>
    <w:rsid w:val="00C956C7"/>
    <w:rsid w:val="00C9590F"/>
    <w:rsid w:val="00C95FD4"/>
    <w:rsid w:val="00C96217"/>
    <w:rsid w:val="00C965C6"/>
    <w:rsid w:val="00C96BD9"/>
    <w:rsid w:val="00C96D99"/>
    <w:rsid w:val="00C96E22"/>
    <w:rsid w:val="00C96E35"/>
    <w:rsid w:val="00C96EBD"/>
    <w:rsid w:val="00C97389"/>
    <w:rsid w:val="00C974B8"/>
    <w:rsid w:val="00C97A59"/>
    <w:rsid w:val="00C97C7E"/>
    <w:rsid w:val="00C97F1F"/>
    <w:rsid w:val="00C97FBE"/>
    <w:rsid w:val="00CA02EE"/>
    <w:rsid w:val="00CA0622"/>
    <w:rsid w:val="00CA085D"/>
    <w:rsid w:val="00CA0E76"/>
    <w:rsid w:val="00CA0EDD"/>
    <w:rsid w:val="00CA1535"/>
    <w:rsid w:val="00CA1DAB"/>
    <w:rsid w:val="00CA1E86"/>
    <w:rsid w:val="00CA2496"/>
    <w:rsid w:val="00CA2518"/>
    <w:rsid w:val="00CA253A"/>
    <w:rsid w:val="00CA253C"/>
    <w:rsid w:val="00CA3550"/>
    <w:rsid w:val="00CA364C"/>
    <w:rsid w:val="00CA3728"/>
    <w:rsid w:val="00CA3B16"/>
    <w:rsid w:val="00CA3CBF"/>
    <w:rsid w:val="00CA3FCC"/>
    <w:rsid w:val="00CA4066"/>
    <w:rsid w:val="00CA4100"/>
    <w:rsid w:val="00CA41E7"/>
    <w:rsid w:val="00CA4277"/>
    <w:rsid w:val="00CA4453"/>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8E5"/>
    <w:rsid w:val="00CA6AE9"/>
    <w:rsid w:val="00CA6C2B"/>
    <w:rsid w:val="00CA70C3"/>
    <w:rsid w:val="00CA71B1"/>
    <w:rsid w:val="00CA76B1"/>
    <w:rsid w:val="00CA779C"/>
    <w:rsid w:val="00CA7BFC"/>
    <w:rsid w:val="00CA7C46"/>
    <w:rsid w:val="00CB011A"/>
    <w:rsid w:val="00CB01FB"/>
    <w:rsid w:val="00CB022C"/>
    <w:rsid w:val="00CB08E7"/>
    <w:rsid w:val="00CB0AE7"/>
    <w:rsid w:val="00CB0C62"/>
    <w:rsid w:val="00CB0CB9"/>
    <w:rsid w:val="00CB0DD2"/>
    <w:rsid w:val="00CB1482"/>
    <w:rsid w:val="00CB16F9"/>
    <w:rsid w:val="00CB17FF"/>
    <w:rsid w:val="00CB18DF"/>
    <w:rsid w:val="00CB1C0A"/>
    <w:rsid w:val="00CB1FBC"/>
    <w:rsid w:val="00CB20C1"/>
    <w:rsid w:val="00CB2224"/>
    <w:rsid w:val="00CB22B4"/>
    <w:rsid w:val="00CB22C5"/>
    <w:rsid w:val="00CB2849"/>
    <w:rsid w:val="00CB290F"/>
    <w:rsid w:val="00CB2B0F"/>
    <w:rsid w:val="00CB2D83"/>
    <w:rsid w:val="00CB2D90"/>
    <w:rsid w:val="00CB2E89"/>
    <w:rsid w:val="00CB2F18"/>
    <w:rsid w:val="00CB3021"/>
    <w:rsid w:val="00CB35A1"/>
    <w:rsid w:val="00CB3BBC"/>
    <w:rsid w:val="00CB3BCF"/>
    <w:rsid w:val="00CB3C79"/>
    <w:rsid w:val="00CB3F93"/>
    <w:rsid w:val="00CB4129"/>
    <w:rsid w:val="00CB445A"/>
    <w:rsid w:val="00CB4566"/>
    <w:rsid w:val="00CB4730"/>
    <w:rsid w:val="00CB4B8B"/>
    <w:rsid w:val="00CB4BC8"/>
    <w:rsid w:val="00CB4C2C"/>
    <w:rsid w:val="00CB4DA7"/>
    <w:rsid w:val="00CB5064"/>
    <w:rsid w:val="00CB50AA"/>
    <w:rsid w:val="00CB5521"/>
    <w:rsid w:val="00CB5568"/>
    <w:rsid w:val="00CB5999"/>
    <w:rsid w:val="00CB5C5F"/>
    <w:rsid w:val="00CB5CA0"/>
    <w:rsid w:val="00CB6172"/>
    <w:rsid w:val="00CB6430"/>
    <w:rsid w:val="00CB64C4"/>
    <w:rsid w:val="00CB67D7"/>
    <w:rsid w:val="00CB68E8"/>
    <w:rsid w:val="00CB6A69"/>
    <w:rsid w:val="00CB6DFA"/>
    <w:rsid w:val="00CB7187"/>
    <w:rsid w:val="00CB75F0"/>
    <w:rsid w:val="00CB7741"/>
    <w:rsid w:val="00CB77AB"/>
    <w:rsid w:val="00CB7A1F"/>
    <w:rsid w:val="00CB7B2E"/>
    <w:rsid w:val="00CB7F59"/>
    <w:rsid w:val="00CC00C4"/>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778"/>
    <w:rsid w:val="00CC279C"/>
    <w:rsid w:val="00CC29B7"/>
    <w:rsid w:val="00CC38E9"/>
    <w:rsid w:val="00CC3B13"/>
    <w:rsid w:val="00CC416F"/>
    <w:rsid w:val="00CC44A8"/>
    <w:rsid w:val="00CC48FC"/>
    <w:rsid w:val="00CC4FD0"/>
    <w:rsid w:val="00CC5045"/>
    <w:rsid w:val="00CC5B0A"/>
    <w:rsid w:val="00CC5B52"/>
    <w:rsid w:val="00CC5C7B"/>
    <w:rsid w:val="00CC6576"/>
    <w:rsid w:val="00CC6887"/>
    <w:rsid w:val="00CC6B48"/>
    <w:rsid w:val="00CC73EF"/>
    <w:rsid w:val="00CC781E"/>
    <w:rsid w:val="00CC7CCE"/>
    <w:rsid w:val="00CC7E17"/>
    <w:rsid w:val="00CD03C7"/>
    <w:rsid w:val="00CD06FF"/>
    <w:rsid w:val="00CD0836"/>
    <w:rsid w:val="00CD0D61"/>
    <w:rsid w:val="00CD0D73"/>
    <w:rsid w:val="00CD1492"/>
    <w:rsid w:val="00CD17D1"/>
    <w:rsid w:val="00CD17DD"/>
    <w:rsid w:val="00CD1835"/>
    <w:rsid w:val="00CD18A4"/>
    <w:rsid w:val="00CD18F0"/>
    <w:rsid w:val="00CD1D19"/>
    <w:rsid w:val="00CD1F73"/>
    <w:rsid w:val="00CD1FED"/>
    <w:rsid w:val="00CD20ED"/>
    <w:rsid w:val="00CD2320"/>
    <w:rsid w:val="00CD2353"/>
    <w:rsid w:val="00CD23F4"/>
    <w:rsid w:val="00CD24D0"/>
    <w:rsid w:val="00CD25C1"/>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1F9"/>
    <w:rsid w:val="00CD42B3"/>
    <w:rsid w:val="00CD4958"/>
    <w:rsid w:val="00CD4AB0"/>
    <w:rsid w:val="00CD4CD7"/>
    <w:rsid w:val="00CD4D85"/>
    <w:rsid w:val="00CD4EAF"/>
    <w:rsid w:val="00CD4EFF"/>
    <w:rsid w:val="00CD5213"/>
    <w:rsid w:val="00CD5328"/>
    <w:rsid w:val="00CD5340"/>
    <w:rsid w:val="00CD539D"/>
    <w:rsid w:val="00CD581E"/>
    <w:rsid w:val="00CD595A"/>
    <w:rsid w:val="00CD5A84"/>
    <w:rsid w:val="00CD5ECB"/>
    <w:rsid w:val="00CD6102"/>
    <w:rsid w:val="00CD6759"/>
    <w:rsid w:val="00CD6B37"/>
    <w:rsid w:val="00CD6C01"/>
    <w:rsid w:val="00CD729F"/>
    <w:rsid w:val="00CD74AC"/>
    <w:rsid w:val="00CD75AD"/>
    <w:rsid w:val="00CD7AEE"/>
    <w:rsid w:val="00CD7B23"/>
    <w:rsid w:val="00CDA4F5"/>
    <w:rsid w:val="00CE00D7"/>
    <w:rsid w:val="00CE01CB"/>
    <w:rsid w:val="00CE0302"/>
    <w:rsid w:val="00CE0597"/>
    <w:rsid w:val="00CE0778"/>
    <w:rsid w:val="00CE086A"/>
    <w:rsid w:val="00CE0AA8"/>
    <w:rsid w:val="00CE0C5D"/>
    <w:rsid w:val="00CE0F0D"/>
    <w:rsid w:val="00CE10C4"/>
    <w:rsid w:val="00CE1174"/>
    <w:rsid w:val="00CE11AE"/>
    <w:rsid w:val="00CE11D0"/>
    <w:rsid w:val="00CE1603"/>
    <w:rsid w:val="00CE1711"/>
    <w:rsid w:val="00CE175C"/>
    <w:rsid w:val="00CE17AB"/>
    <w:rsid w:val="00CE2132"/>
    <w:rsid w:val="00CE23BE"/>
    <w:rsid w:val="00CE2462"/>
    <w:rsid w:val="00CE2709"/>
    <w:rsid w:val="00CE2844"/>
    <w:rsid w:val="00CE28FA"/>
    <w:rsid w:val="00CE2B89"/>
    <w:rsid w:val="00CE2CAD"/>
    <w:rsid w:val="00CE2CB4"/>
    <w:rsid w:val="00CE3067"/>
    <w:rsid w:val="00CE35C5"/>
    <w:rsid w:val="00CE3934"/>
    <w:rsid w:val="00CE3935"/>
    <w:rsid w:val="00CE3977"/>
    <w:rsid w:val="00CE3C22"/>
    <w:rsid w:val="00CE3DCD"/>
    <w:rsid w:val="00CE3E2A"/>
    <w:rsid w:val="00CE4144"/>
    <w:rsid w:val="00CE4223"/>
    <w:rsid w:val="00CE46BD"/>
    <w:rsid w:val="00CE4748"/>
    <w:rsid w:val="00CE48BE"/>
    <w:rsid w:val="00CE4BB9"/>
    <w:rsid w:val="00CE4BE0"/>
    <w:rsid w:val="00CE4CDF"/>
    <w:rsid w:val="00CE54E5"/>
    <w:rsid w:val="00CE551C"/>
    <w:rsid w:val="00CE55E1"/>
    <w:rsid w:val="00CE5B3F"/>
    <w:rsid w:val="00CE5CF1"/>
    <w:rsid w:val="00CE5CF5"/>
    <w:rsid w:val="00CE5D13"/>
    <w:rsid w:val="00CE6469"/>
    <w:rsid w:val="00CE6652"/>
    <w:rsid w:val="00CE6793"/>
    <w:rsid w:val="00CE6DAF"/>
    <w:rsid w:val="00CE6E80"/>
    <w:rsid w:val="00CE709B"/>
    <w:rsid w:val="00CE7292"/>
    <w:rsid w:val="00CE72C4"/>
    <w:rsid w:val="00CE7583"/>
    <w:rsid w:val="00CE7B2C"/>
    <w:rsid w:val="00CE7D84"/>
    <w:rsid w:val="00CF04F6"/>
    <w:rsid w:val="00CF05A0"/>
    <w:rsid w:val="00CF0654"/>
    <w:rsid w:val="00CF0B0F"/>
    <w:rsid w:val="00CF0D43"/>
    <w:rsid w:val="00CF11A4"/>
    <w:rsid w:val="00CF1297"/>
    <w:rsid w:val="00CF1548"/>
    <w:rsid w:val="00CF1695"/>
    <w:rsid w:val="00CF1849"/>
    <w:rsid w:val="00CF1B03"/>
    <w:rsid w:val="00CF201C"/>
    <w:rsid w:val="00CF20C0"/>
    <w:rsid w:val="00CF20D1"/>
    <w:rsid w:val="00CF2223"/>
    <w:rsid w:val="00CF251E"/>
    <w:rsid w:val="00CF2635"/>
    <w:rsid w:val="00CF291B"/>
    <w:rsid w:val="00CF31CA"/>
    <w:rsid w:val="00CF34DD"/>
    <w:rsid w:val="00CF34EF"/>
    <w:rsid w:val="00CF364D"/>
    <w:rsid w:val="00CF3732"/>
    <w:rsid w:val="00CF3CDC"/>
    <w:rsid w:val="00CF3DD6"/>
    <w:rsid w:val="00CF40FE"/>
    <w:rsid w:val="00CF43B8"/>
    <w:rsid w:val="00CF4ED7"/>
    <w:rsid w:val="00CF5029"/>
    <w:rsid w:val="00CF50C4"/>
    <w:rsid w:val="00CF5254"/>
    <w:rsid w:val="00CF5383"/>
    <w:rsid w:val="00CF53AC"/>
    <w:rsid w:val="00CF543F"/>
    <w:rsid w:val="00CF59C4"/>
    <w:rsid w:val="00CF5BD5"/>
    <w:rsid w:val="00CF5D59"/>
    <w:rsid w:val="00CF5DB4"/>
    <w:rsid w:val="00CF5DF2"/>
    <w:rsid w:val="00CF61BF"/>
    <w:rsid w:val="00CF6205"/>
    <w:rsid w:val="00CF621C"/>
    <w:rsid w:val="00CF63C7"/>
    <w:rsid w:val="00CF65E4"/>
    <w:rsid w:val="00CF6A6D"/>
    <w:rsid w:val="00CF77E9"/>
    <w:rsid w:val="00CF78AE"/>
    <w:rsid w:val="00CF79C6"/>
    <w:rsid w:val="00CF7F1F"/>
    <w:rsid w:val="00CFD5FA"/>
    <w:rsid w:val="00D0001D"/>
    <w:rsid w:val="00D000BB"/>
    <w:rsid w:val="00D00100"/>
    <w:rsid w:val="00D0074B"/>
    <w:rsid w:val="00D00A0D"/>
    <w:rsid w:val="00D00CA1"/>
    <w:rsid w:val="00D00D36"/>
    <w:rsid w:val="00D00EBB"/>
    <w:rsid w:val="00D012D1"/>
    <w:rsid w:val="00D014FE"/>
    <w:rsid w:val="00D01546"/>
    <w:rsid w:val="00D01BED"/>
    <w:rsid w:val="00D01C05"/>
    <w:rsid w:val="00D01C33"/>
    <w:rsid w:val="00D01CE9"/>
    <w:rsid w:val="00D01E8B"/>
    <w:rsid w:val="00D01E8E"/>
    <w:rsid w:val="00D01FFA"/>
    <w:rsid w:val="00D020BD"/>
    <w:rsid w:val="00D02109"/>
    <w:rsid w:val="00D0234E"/>
    <w:rsid w:val="00D0265B"/>
    <w:rsid w:val="00D027A4"/>
    <w:rsid w:val="00D0282C"/>
    <w:rsid w:val="00D029D0"/>
    <w:rsid w:val="00D02B3B"/>
    <w:rsid w:val="00D02F4B"/>
    <w:rsid w:val="00D02FF1"/>
    <w:rsid w:val="00D032FE"/>
    <w:rsid w:val="00D0344C"/>
    <w:rsid w:val="00D039F2"/>
    <w:rsid w:val="00D03A32"/>
    <w:rsid w:val="00D03B03"/>
    <w:rsid w:val="00D03B7E"/>
    <w:rsid w:val="00D03C3D"/>
    <w:rsid w:val="00D03D4D"/>
    <w:rsid w:val="00D03EF3"/>
    <w:rsid w:val="00D0437A"/>
    <w:rsid w:val="00D044B6"/>
    <w:rsid w:val="00D047C2"/>
    <w:rsid w:val="00D047F2"/>
    <w:rsid w:val="00D04A93"/>
    <w:rsid w:val="00D04E68"/>
    <w:rsid w:val="00D04EE9"/>
    <w:rsid w:val="00D05352"/>
    <w:rsid w:val="00D0550E"/>
    <w:rsid w:val="00D05620"/>
    <w:rsid w:val="00D05B65"/>
    <w:rsid w:val="00D05BCB"/>
    <w:rsid w:val="00D05BF4"/>
    <w:rsid w:val="00D05CBE"/>
    <w:rsid w:val="00D05CE3"/>
    <w:rsid w:val="00D05E17"/>
    <w:rsid w:val="00D060AD"/>
    <w:rsid w:val="00D061EB"/>
    <w:rsid w:val="00D062B9"/>
    <w:rsid w:val="00D062BB"/>
    <w:rsid w:val="00D06612"/>
    <w:rsid w:val="00D06947"/>
    <w:rsid w:val="00D06D31"/>
    <w:rsid w:val="00D06D39"/>
    <w:rsid w:val="00D07070"/>
    <w:rsid w:val="00D0714C"/>
    <w:rsid w:val="00D073EB"/>
    <w:rsid w:val="00D076CA"/>
    <w:rsid w:val="00D07C4F"/>
    <w:rsid w:val="00D08017"/>
    <w:rsid w:val="00D0DB38"/>
    <w:rsid w:val="00D1014B"/>
    <w:rsid w:val="00D10153"/>
    <w:rsid w:val="00D10385"/>
    <w:rsid w:val="00D10776"/>
    <w:rsid w:val="00D1079B"/>
    <w:rsid w:val="00D1088B"/>
    <w:rsid w:val="00D1097F"/>
    <w:rsid w:val="00D109D7"/>
    <w:rsid w:val="00D109D8"/>
    <w:rsid w:val="00D10C01"/>
    <w:rsid w:val="00D10E2C"/>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E0"/>
    <w:rsid w:val="00D13B0C"/>
    <w:rsid w:val="00D13EDE"/>
    <w:rsid w:val="00D13EFF"/>
    <w:rsid w:val="00D14179"/>
    <w:rsid w:val="00D147CA"/>
    <w:rsid w:val="00D148A9"/>
    <w:rsid w:val="00D148ED"/>
    <w:rsid w:val="00D149CB"/>
    <w:rsid w:val="00D14D29"/>
    <w:rsid w:val="00D14F84"/>
    <w:rsid w:val="00D15393"/>
    <w:rsid w:val="00D1567F"/>
    <w:rsid w:val="00D157C2"/>
    <w:rsid w:val="00D15D0B"/>
    <w:rsid w:val="00D16053"/>
    <w:rsid w:val="00D16463"/>
    <w:rsid w:val="00D16BDD"/>
    <w:rsid w:val="00D16C5A"/>
    <w:rsid w:val="00D16C78"/>
    <w:rsid w:val="00D16DB2"/>
    <w:rsid w:val="00D171AA"/>
    <w:rsid w:val="00D1751E"/>
    <w:rsid w:val="00D1765F"/>
    <w:rsid w:val="00D17681"/>
    <w:rsid w:val="00D1777C"/>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D70"/>
    <w:rsid w:val="00D22338"/>
    <w:rsid w:val="00D223FA"/>
    <w:rsid w:val="00D22AD1"/>
    <w:rsid w:val="00D22C0E"/>
    <w:rsid w:val="00D22D00"/>
    <w:rsid w:val="00D22D81"/>
    <w:rsid w:val="00D230AB"/>
    <w:rsid w:val="00D233B7"/>
    <w:rsid w:val="00D233D9"/>
    <w:rsid w:val="00D2341A"/>
    <w:rsid w:val="00D234E8"/>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26"/>
    <w:rsid w:val="00D25630"/>
    <w:rsid w:val="00D256FE"/>
    <w:rsid w:val="00D25850"/>
    <w:rsid w:val="00D25898"/>
    <w:rsid w:val="00D25B7F"/>
    <w:rsid w:val="00D25BE8"/>
    <w:rsid w:val="00D25C2E"/>
    <w:rsid w:val="00D25D35"/>
    <w:rsid w:val="00D25D8A"/>
    <w:rsid w:val="00D25E36"/>
    <w:rsid w:val="00D26398"/>
    <w:rsid w:val="00D2659C"/>
    <w:rsid w:val="00D265F3"/>
    <w:rsid w:val="00D26992"/>
    <w:rsid w:val="00D26A4C"/>
    <w:rsid w:val="00D26AEB"/>
    <w:rsid w:val="00D26C4C"/>
    <w:rsid w:val="00D26CEA"/>
    <w:rsid w:val="00D26D04"/>
    <w:rsid w:val="00D26D6C"/>
    <w:rsid w:val="00D26E16"/>
    <w:rsid w:val="00D26E45"/>
    <w:rsid w:val="00D26EDB"/>
    <w:rsid w:val="00D27274"/>
    <w:rsid w:val="00D27370"/>
    <w:rsid w:val="00D2785C"/>
    <w:rsid w:val="00D278BA"/>
    <w:rsid w:val="00D27CEB"/>
    <w:rsid w:val="00D3000F"/>
    <w:rsid w:val="00D3022A"/>
    <w:rsid w:val="00D304FC"/>
    <w:rsid w:val="00D3065B"/>
    <w:rsid w:val="00D30BF3"/>
    <w:rsid w:val="00D30E16"/>
    <w:rsid w:val="00D30F90"/>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331F"/>
    <w:rsid w:val="00D337B9"/>
    <w:rsid w:val="00D33805"/>
    <w:rsid w:val="00D339D5"/>
    <w:rsid w:val="00D33ABE"/>
    <w:rsid w:val="00D33AF7"/>
    <w:rsid w:val="00D33B28"/>
    <w:rsid w:val="00D33E09"/>
    <w:rsid w:val="00D340DB"/>
    <w:rsid w:val="00D341F2"/>
    <w:rsid w:val="00D34285"/>
    <w:rsid w:val="00D34654"/>
    <w:rsid w:val="00D34745"/>
    <w:rsid w:val="00D34842"/>
    <w:rsid w:val="00D3488D"/>
    <w:rsid w:val="00D34B9B"/>
    <w:rsid w:val="00D34BB4"/>
    <w:rsid w:val="00D34CEA"/>
    <w:rsid w:val="00D34DEC"/>
    <w:rsid w:val="00D350AE"/>
    <w:rsid w:val="00D352DC"/>
    <w:rsid w:val="00D35511"/>
    <w:rsid w:val="00D3565A"/>
    <w:rsid w:val="00D3598B"/>
    <w:rsid w:val="00D35A49"/>
    <w:rsid w:val="00D35CFE"/>
    <w:rsid w:val="00D35D4E"/>
    <w:rsid w:val="00D35D62"/>
    <w:rsid w:val="00D35D69"/>
    <w:rsid w:val="00D35E41"/>
    <w:rsid w:val="00D36004"/>
    <w:rsid w:val="00D36583"/>
    <w:rsid w:val="00D3658C"/>
    <w:rsid w:val="00D36666"/>
    <w:rsid w:val="00D366B4"/>
    <w:rsid w:val="00D36ADC"/>
    <w:rsid w:val="00D36D69"/>
    <w:rsid w:val="00D37397"/>
    <w:rsid w:val="00D37480"/>
    <w:rsid w:val="00D375E0"/>
    <w:rsid w:val="00D376FE"/>
    <w:rsid w:val="00D3782D"/>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18A"/>
    <w:rsid w:val="00D4330A"/>
    <w:rsid w:val="00D43469"/>
    <w:rsid w:val="00D43843"/>
    <w:rsid w:val="00D43B10"/>
    <w:rsid w:val="00D43BC8"/>
    <w:rsid w:val="00D43FFB"/>
    <w:rsid w:val="00D44002"/>
    <w:rsid w:val="00D4403D"/>
    <w:rsid w:val="00D44070"/>
    <w:rsid w:val="00D44081"/>
    <w:rsid w:val="00D44230"/>
    <w:rsid w:val="00D442B1"/>
    <w:rsid w:val="00D44439"/>
    <w:rsid w:val="00D4499A"/>
    <w:rsid w:val="00D449D9"/>
    <w:rsid w:val="00D449E4"/>
    <w:rsid w:val="00D44B94"/>
    <w:rsid w:val="00D44E0A"/>
    <w:rsid w:val="00D4522F"/>
    <w:rsid w:val="00D4557C"/>
    <w:rsid w:val="00D456F2"/>
    <w:rsid w:val="00D459FE"/>
    <w:rsid w:val="00D45A30"/>
    <w:rsid w:val="00D45CB5"/>
    <w:rsid w:val="00D45EA5"/>
    <w:rsid w:val="00D45EC8"/>
    <w:rsid w:val="00D46328"/>
    <w:rsid w:val="00D46934"/>
    <w:rsid w:val="00D47071"/>
    <w:rsid w:val="00D47132"/>
    <w:rsid w:val="00D4728A"/>
    <w:rsid w:val="00D47505"/>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BE8"/>
    <w:rsid w:val="00D51CE9"/>
    <w:rsid w:val="00D51DDC"/>
    <w:rsid w:val="00D5205A"/>
    <w:rsid w:val="00D523EF"/>
    <w:rsid w:val="00D52589"/>
    <w:rsid w:val="00D52745"/>
    <w:rsid w:val="00D52879"/>
    <w:rsid w:val="00D52CC4"/>
    <w:rsid w:val="00D52E45"/>
    <w:rsid w:val="00D530F7"/>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E0"/>
    <w:rsid w:val="00D6021B"/>
    <w:rsid w:val="00D60309"/>
    <w:rsid w:val="00D604A9"/>
    <w:rsid w:val="00D6077B"/>
    <w:rsid w:val="00D6077C"/>
    <w:rsid w:val="00D60A12"/>
    <w:rsid w:val="00D60B13"/>
    <w:rsid w:val="00D60C85"/>
    <w:rsid w:val="00D61055"/>
    <w:rsid w:val="00D610E5"/>
    <w:rsid w:val="00D6137E"/>
    <w:rsid w:val="00D613CC"/>
    <w:rsid w:val="00D61703"/>
    <w:rsid w:val="00D61BC3"/>
    <w:rsid w:val="00D61F5E"/>
    <w:rsid w:val="00D62302"/>
    <w:rsid w:val="00D627C1"/>
    <w:rsid w:val="00D628D5"/>
    <w:rsid w:val="00D62964"/>
    <w:rsid w:val="00D62A53"/>
    <w:rsid w:val="00D63056"/>
    <w:rsid w:val="00D63138"/>
    <w:rsid w:val="00D63201"/>
    <w:rsid w:val="00D632BA"/>
    <w:rsid w:val="00D633D7"/>
    <w:rsid w:val="00D63431"/>
    <w:rsid w:val="00D635ED"/>
    <w:rsid w:val="00D6361C"/>
    <w:rsid w:val="00D63945"/>
    <w:rsid w:val="00D63A6D"/>
    <w:rsid w:val="00D63AE4"/>
    <w:rsid w:val="00D63D0C"/>
    <w:rsid w:val="00D63D5B"/>
    <w:rsid w:val="00D63E30"/>
    <w:rsid w:val="00D63F6C"/>
    <w:rsid w:val="00D64222"/>
    <w:rsid w:val="00D64293"/>
    <w:rsid w:val="00D649DE"/>
    <w:rsid w:val="00D64BD9"/>
    <w:rsid w:val="00D64DD5"/>
    <w:rsid w:val="00D64E2A"/>
    <w:rsid w:val="00D64E6C"/>
    <w:rsid w:val="00D64EF9"/>
    <w:rsid w:val="00D64F71"/>
    <w:rsid w:val="00D650B7"/>
    <w:rsid w:val="00D65338"/>
    <w:rsid w:val="00D65616"/>
    <w:rsid w:val="00D65E3B"/>
    <w:rsid w:val="00D66139"/>
    <w:rsid w:val="00D6617F"/>
    <w:rsid w:val="00D66388"/>
    <w:rsid w:val="00D66839"/>
    <w:rsid w:val="00D669FE"/>
    <w:rsid w:val="00D66A76"/>
    <w:rsid w:val="00D66B7D"/>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416"/>
    <w:rsid w:val="00D7175B"/>
    <w:rsid w:val="00D7178A"/>
    <w:rsid w:val="00D7185A"/>
    <w:rsid w:val="00D71A1A"/>
    <w:rsid w:val="00D71A8C"/>
    <w:rsid w:val="00D71AB3"/>
    <w:rsid w:val="00D71C2E"/>
    <w:rsid w:val="00D71D47"/>
    <w:rsid w:val="00D72109"/>
    <w:rsid w:val="00D723DC"/>
    <w:rsid w:val="00D72733"/>
    <w:rsid w:val="00D728C6"/>
    <w:rsid w:val="00D72B96"/>
    <w:rsid w:val="00D72D30"/>
    <w:rsid w:val="00D7319F"/>
    <w:rsid w:val="00D73646"/>
    <w:rsid w:val="00D73D4A"/>
    <w:rsid w:val="00D73DDA"/>
    <w:rsid w:val="00D73DF3"/>
    <w:rsid w:val="00D73DFB"/>
    <w:rsid w:val="00D7435D"/>
    <w:rsid w:val="00D7459C"/>
    <w:rsid w:val="00D750E1"/>
    <w:rsid w:val="00D7518B"/>
    <w:rsid w:val="00D75289"/>
    <w:rsid w:val="00D752E2"/>
    <w:rsid w:val="00D7543F"/>
    <w:rsid w:val="00D7556B"/>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D43"/>
    <w:rsid w:val="00D77FFE"/>
    <w:rsid w:val="00D7D4EE"/>
    <w:rsid w:val="00D8014D"/>
    <w:rsid w:val="00D806BD"/>
    <w:rsid w:val="00D8078C"/>
    <w:rsid w:val="00D807CB"/>
    <w:rsid w:val="00D80A2A"/>
    <w:rsid w:val="00D80C2B"/>
    <w:rsid w:val="00D80D16"/>
    <w:rsid w:val="00D80E6A"/>
    <w:rsid w:val="00D81845"/>
    <w:rsid w:val="00D81B88"/>
    <w:rsid w:val="00D81C47"/>
    <w:rsid w:val="00D820A4"/>
    <w:rsid w:val="00D821AD"/>
    <w:rsid w:val="00D82245"/>
    <w:rsid w:val="00D823A9"/>
    <w:rsid w:val="00D82404"/>
    <w:rsid w:val="00D824EE"/>
    <w:rsid w:val="00D826FB"/>
    <w:rsid w:val="00D8287F"/>
    <w:rsid w:val="00D82941"/>
    <w:rsid w:val="00D82CC7"/>
    <w:rsid w:val="00D82D7B"/>
    <w:rsid w:val="00D836DE"/>
    <w:rsid w:val="00D83A44"/>
    <w:rsid w:val="00D83B78"/>
    <w:rsid w:val="00D83C19"/>
    <w:rsid w:val="00D83C99"/>
    <w:rsid w:val="00D83F7C"/>
    <w:rsid w:val="00D8426D"/>
    <w:rsid w:val="00D844FE"/>
    <w:rsid w:val="00D846BD"/>
    <w:rsid w:val="00D8495B"/>
    <w:rsid w:val="00D85108"/>
    <w:rsid w:val="00D85155"/>
    <w:rsid w:val="00D85224"/>
    <w:rsid w:val="00D853EA"/>
    <w:rsid w:val="00D8556E"/>
    <w:rsid w:val="00D85576"/>
    <w:rsid w:val="00D859C7"/>
    <w:rsid w:val="00D860F7"/>
    <w:rsid w:val="00D86313"/>
    <w:rsid w:val="00D866D4"/>
    <w:rsid w:val="00D86920"/>
    <w:rsid w:val="00D869D2"/>
    <w:rsid w:val="00D86F50"/>
    <w:rsid w:val="00D873EC"/>
    <w:rsid w:val="00D8748D"/>
    <w:rsid w:val="00D87519"/>
    <w:rsid w:val="00D87CF9"/>
    <w:rsid w:val="00D87EA5"/>
    <w:rsid w:val="00D901B2"/>
    <w:rsid w:val="00D905C0"/>
    <w:rsid w:val="00D905E4"/>
    <w:rsid w:val="00D906CA"/>
    <w:rsid w:val="00D907BE"/>
    <w:rsid w:val="00D9080A"/>
    <w:rsid w:val="00D90EA3"/>
    <w:rsid w:val="00D90FB0"/>
    <w:rsid w:val="00D9128A"/>
    <w:rsid w:val="00D91326"/>
    <w:rsid w:val="00D91373"/>
    <w:rsid w:val="00D91967"/>
    <w:rsid w:val="00D91A21"/>
    <w:rsid w:val="00D91ADD"/>
    <w:rsid w:val="00D91C4C"/>
    <w:rsid w:val="00D91F0E"/>
    <w:rsid w:val="00D92067"/>
    <w:rsid w:val="00D920EF"/>
    <w:rsid w:val="00D92300"/>
    <w:rsid w:val="00D924E3"/>
    <w:rsid w:val="00D92595"/>
    <w:rsid w:val="00D92741"/>
    <w:rsid w:val="00D92AF2"/>
    <w:rsid w:val="00D93310"/>
    <w:rsid w:val="00D936BF"/>
    <w:rsid w:val="00D9372F"/>
    <w:rsid w:val="00D93871"/>
    <w:rsid w:val="00D939D2"/>
    <w:rsid w:val="00D93B1E"/>
    <w:rsid w:val="00D93C55"/>
    <w:rsid w:val="00D93CE5"/>
    <w:rsid w:val="00D93D3B"/>
    <w:rsid w:val="00D93F5D"/>
    <w:rsid w:val="00D94145"/>
    <w:rsid w:val="00D94226"/>
    <w:rsid w:val="00D94381"/>
    <w:rsid w:val="00D94614"/>
    <w:rsid w:val="00D94690"/>
    <w:rsid w:val="00D94859"/>
    <w:rsid w:val="00D94F0F"/>
    <w:rsid w:val="00D9505E"/>
    <w:rsid w:val="00D952A9"/>
    <w:rsid w:val="00D954DE"/>
    <w:rsid w:val="00D9552F"/>
    <w:rsid w:val="00D95554"/>
    <w:rsid w:val="00D959CE"/>
    <w:rsid w:val="00D95ABB"/>
    <w:rsid w:val="00D95F7B"/>
    <w:rsid w:val="00D960E9"/>
    <w:rsid w:val="00D96196"/>
    <w:rsid w:val="00D96370"/>
    <w:rsid w:val="00D96A98"/>
    <w:rsid w:val="00D96F02"/>
    <w:rsid w:val="00D97207"/>
    <w:rsid w:val="00D97230"/>
    <w:rsid w:val="00D97719"/>
    <w:rsid w:val="00D977C8"/>
    <w:rsid w:val="00D97E64"/>
    <w:rsid w:val="00DA017A"/>
    <w:rsid w:val="00DA0371"/>
    <w:rsid w:val="00DA056D"/>
    <w:rsid w:val="00DA056F"/>
    <w:rsid w:val="00DA08A5"/>
    <w:rsid w:val="00DA0E08"/>
    <w:rsid w:val="00DA0F03"/>
    <w:rsid w:val="00DA11DE"/>
    <w:rsid w:val="00DA11E5"/>
    <w:rsid w:val="00DA19DF"/>
    <w:rsid w:val="00DA1A59"/>
    <w:rsid w:val="00DA1AED"/>
    <w:rsid w:val="00DA1AEE"/>
    <w:rsid w:val="00DA212A"/>
    <w:rsid w:val="00DA2390"/>
    <w:rsid w:val="00DA2391"/>
    <w:rsid w:val="00DA2459"/>
    <w:rsid w:val="00DA2533"/>
    <w:rsid w:val="00DA2669"/>
    <w:rsid w:val="00DA27E3"/>
    <w:rsid w:val="00DA34D7"/>
    <w:rsid w:val="00DA3836"/>
    <w:rsid w:val="00DA3956"/>
    <w:rsid w:val="00DA3B9D"/>
    <w:rsid w:val="00DA3C1E"/>
    <w:rsid w:val="00DA408A"/>
    <w:rsid w:val="00DA4229"/>
    <w:rsid w:val="00DA4281"/>
    <w:rsid w:val="00DA4645"/>
    <w:rsid w:val="00DA47CC"/>
    <w:rsid w:val="00DA4F3B"/>
    <w:rsid w:val="00DA5238"/>
    <w:rsid w:val="00DA529C"/>
    <w:rsid w:val="00DA557F"/>
    <w:rsid w:val="00DA56D4"/>
    <w:rsid w:val="00DA5774"/>
    <w:rsid w:val="00DA5A61"/>
    <w:rsid w:val="00DA5BEA"/>
    <w:rsid w:val="00DA62C3"/>
    <w:rsid w:val="00DA6603"/>
    <w:rsid w:val="00DA66EE"/>
    <w:rsid w:val="00DA6988"/>
    <w:rsid w:val="00DA69C8"/>
    <w:rsid w:val="00DA6C45"/>
    <w:rsid w:val="00DA6DB5"/>
    <w:rsid w:val="00DA6E2D"/>
    <w:rsid w:val="00DA7119"/>
    <w:rsid w:val="00DA76EA"/>
    <w:rsid w:val="00DA7972"/>
    <w:rsid w:val="00DA7A64"/>
    <w:rsid w:val="00DA7B8F"/>
    <w:rsid w:val="00DB004B"/>
    <w:rsid w:val="00DB03BF"/>
    <w:rsid w:val="00DB04F1"/>
    <w:rsid w:val="00DB051C"/>
    <w:rsid w:val="00DB0539"/>
    <w:rsid w:val="00DB07EA"/>
    <w:rsid w:val="00DB0AB8"/>
    <w:rsid w:val="00DB0B69"/>
    <w:rsid w:val="00DB0B84"/>
    <w:rsid w:val="00DB0EAA"/>
    <w:rsid w:val="00DB0F23"/>
    <w:rsid w:val="00DB12BB"/>
    <w:rsid w:val="00DB1364"/>
    <w:rsid w:val="00DB147D"/>
    <w:rsid w:val="00DB17D2"/>
    <w:rsid w:val="00DB1AC3"/>
    <w:rsid w:val="00DB1DC1"/>
    <w:rsid w:val="00DB2285"/>
    <w:rsid w:val="00DB272C"/>
    <w:rsid w:val="00DB3055"/>
    <w:rsid w:val="00DB31AB"/>
    <w:rsid w:val="00DB31F0"/>
    <w:rsid w:val="00DB32B5"/>
    <w:rsid w:val="00DB335E"/>
    <w:rsid w:val="00DB38A1"/>
    <w:rsid w:val="00DB3918"/>
    <w:rsid w:val="00DB3969"/>
    <w:rsid w:val="00DB3EF1"/>
    <w:rsid w:val="00DB40C1"/>
    <w:rsid w:val="00DB45FD"/>
    <w:rsid w:val="00DB4692"/>
    <w:rsid w:val="00DB4795"/>
    <w:rsid w:val="00DB4D8A"/>
    <w:rsid w:val="00DB4FFC"/>
    <w:rsid w:val="00DB55BB"/>
    <w:rsid w:val="00DB57A0"/>
    <w:rsid w:val="00DB5A9B"/>
    <w:rsid w:val="00DB5B6B"/>
    <w:rsid w:val="00DB5C07"/>
    <w:rsid w:val="00DB5CCC"/>
    <w:rsid w:val="00DB5DE5"/>
    <w:rsid w:val="00DB5F19"/>
    <w:rsid w:val="00DB6002"/>
    <w:rsid w:val="00DB604C"/>
    <w:rsid w:val="00DB626B"/>
    <w:rsid w:val="00DB6830"/>
    <w:rsid w:val="00DB6851"/>
    <w:rsid w:val="00DB6963"/>
    <w:rsid w:val="00DB6B42"/>
    <w:rsid w:val="00DB6E9D"/>
    <w:rsid w:val="00DB6EBC"/>
    <w:rsid w:val="00DB6F5D"/>
    <w:rsid w:val="00DB70E1"/>
    <w:rsid w:val="00DB7807"/>
    <w:rsid w:val="00DB786E"/>
    <w:rsid w:val="00DB7885"/>
    <w:rsid w:val="00DB7A1A"/>
    <w:rsid w:val="00DB7AFF"/>
    <w:rsid w:val="00DB7C91"/>
    <w:rsid w:val="00DB7CE9"/>
    <w:rsid w:val="00DB7E88"/>
    <w:rsid w:val="00DB7EA6"/>
    <w:rsid w:val="00DB7F8E"/>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474"/>
    <w:rsid w:val="00DC167E"/>
    <w:rsid w:val="00DC1685"/>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51D7"/>
    <w:rsid w:val="00DC59E9"/>
    <w:rsid w:val="00DC5BC6"/>
    <w:rsid w:val="00DC5CEF"/>
    <w:rsid w:val="00DC5DB0"/>
    <w:rsid w:val="00DC5E50"/>
    <w:rsid w:val="00DC6291"/>
    <w:rsid w:val="00DC629E"/>
    <w:rsid w:val="00DC6394"/>
    <w:rsid w:val="00DC6483"/>
    <w:rsid w:val="00DC66A9"/>
    <w:rsid w:val="00DC6991"/>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03B"/>
    <w:rsid w:val="00DD2357"/>
    <w:rsid w:val="00DD2581"/>
    <w:rsid w:val="00DD263F"/>
    <w:rsid w:val="00DD2764"/>
    <w:rsid w:val="00DD29A9"/>
    <w:rsid w:val="00DD2EB2"/>
    <w:rsid w:val="00DD32CE"/>
    <w:rsid w:val="00DD3371"/>
    <w:rsid w:val="00DD3550"/>
    <w:rsid w:val="00DD3C56"/>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76"/>
    <w:rsid w:val="00DD70D4"/>
    <w:rsid w:val="00DD7305"/>
    <w:rsid w:val="00DD797B"/>
    <w:rsid w:val="00DD7982"/>
    <w:rsid w:val="00DD7B67"/>
    <w:rsid w:val="00DD7DD7"/>
    <w:rsid w:val="00DE0126"/>
    <w:rsid w:val="00DE0519"/>
    <w:rsid w:val="00DE0A1F"/>
    <w:rsid w:val="00DE0B5E"/>
    <w:rsid w:val="00DE0D0C"/>
    <w:rsid w:val="00DE0F6C"/>
    <w:rsid w:val="00DE1283"/>
    <w:rsid w:val="00DE143E"/>
    <w:rsid w:val="00DE17B6"/>
    <w:rsid w:val="00DE1AA5"/>
    <w:rsid w:val="00DE1BA0"/>
    <w:rsid w:val="00DE1C04"/>
    <w:rsid w:val="00DE1CE1"/>
    <w:rsid w:val="00DE1E45"/>
    <w:rsid w:val="00DE2B82"/>
    <w:rsid w:val="00DE2EE0"/>
    <w:rsid w:val="00DE2EED"/>
    <w:rsid w:val="00DE322F"/>
    <w:rsid w:val="00DE3497"/>
    <w:rsid w:val="00DE3581"/>
    <w:rsid w:val="00DE35D8"/>
    <w:rsid w:val="00DE3905"/>
    <w:rsid w:val="00DE3B10"/>
    <w:rsid w:val="00DE3CF0"/>
    <w:rsid w:val="00DE3CF9"/>
    <w:rsid w:val="00DE425E"/>
    <w:rsid w:val="00DE427E"/>
    <w:rsid w:val="00DE55ED"/>
    <w:rsid w:val="00DE57F1"/>
    <w:rsid w:val="00DE5C28"/>
    <w:rsid w:val="00DE5D5A"/>
    <w:rsid w:val="00DE62A5"/>
    <w:rsid w:val="00DE62B2"/>
    <w:rsid w:val="00DE648E"/>
    <w:rsid w:val="00DE66BC"/>
    <w:rsid w:val="00DE6E09"/>
    <w:rsid w:val="00DE7201"/>
    <w:rsid w:val="00DE73F9"/>
    <w:rsid w:val="00DE78B2"/>
    <w:rsid w:val="00DE7C1A"/>
    <w:rsid w:val="00DE7FAC"/>
    <w:rsid w:val="00DF00D5"/>
    <w:rsid w:val="00DF01CF"/>
    <w:rsid w:val="00DF02F6"/>
    <w:rsid w:val="00DF0925"/>
    <w:rsid w:val="00DF0961"/>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E01"/>
    <w:rsid w:val="00DF3034"/>
    <w:rsid w:val="00DF3129"/>
    <w:rsid w:val="00DF37F9"/>
    <w:rsid w:val="00DF3930"/>
    <w:rsid w:val="00DF396F"/>
    <w:rsid w:val="00DF3DFF"/>
    <w:rsid w:val="00DF4288"/>
    <w:rsid w:val="00DF498E"/>
    <w:rsid w:val="00DF4CAF"/>
    <w:rsid w:val="00DF4FF2"/>
    <w:rsid w:val="00DF52FC"/>
    <w:rsid w:val="00DF535C"/>
    <w:rsid w:val="00DF5413"/>
    <w:rsid w:val="00DF54D7"/>
    <w:rsid w:val="00DF54EA"/>
    <w:rsid w:val="00DF58B9"/>
    <w:rsid w:val="00DF5B10"/>
    <w:rsid w:val="00DF5D2A"/>
    <w:rsid w:val="00DF5E85"/>
    <w:rsid w:val="00DF6080"/>
    <w:rsid w:val="00DF616B"/>
    <w:rsid w:val="00DF617E"/>
    <w:rsid w:val="00DF640E"/>
    <w:rsid w:val="00DF6859"/>
    <w:rsid w:val="00DF6860"/>
    <w:rsid w:val="00DF6B94"/>
    <w:rsid w:val="00DF7015"/>
    <w:rsid w:val="00DF71C4"/>
    <w:rsid w:val="00DF7282"/>
    <w:rsid w:val="00DF7364"/>
    <w:rsid w:val="00DF7B51"/>
    <w:rsid w:val="00DF7C3D"/>
    <w:rsid w:val="00DF7D10"/>
    <w:rsid w:val="00DF7D8F"/>
    <w:rsid w:val="00E002AE"/>
    <w:rsid w:val="00E00345"/>
    <w:rsid w:val="00E00384"/>
    <w:rsid w:val="00E004BE"/>
    <w:rsid w:val="00E00515"/>
    <w:rsid w:val="00E006A5"/>
    <w:rsid w:val="00E00881"/>
    <w:rsid w:val="00E00A23"/>
    <w:rsid w:val="00E00AC9"/>
    <w:rsid w:val="00E00AF7"/>
    <w:rsid w:val="00E01626"/>
    <w:rsid w:val="00E02149"/>
    <w:rsid w:val="00E0231F"/>
    <w:rsid w:val="00E02398"/>
    <w:rsid w:val="00E0241D"/>
    <w:rsid w:val="00E0254B"/>
    <w:rsid w:val="00E02813"/>
    <w:rsid w:val="00E02974"/>
    <w:rsid w:val="00E02D58"/>
    <w:rsid w:val="00E03129"/>
    <w:rsid w:val="00E03193"/>
    <w:rsid w:val="00E036B1"/>
    <w:rsid w:val="00E03703"/>
    <w:rsid w:val="00E03744"/>
    <w:rsid w:val="00E038EC"/>
    <w:rsid w:val="00E03AB5"/>
    <w:rsid w:val="00E03CCA"/>
    <w:rsid w:val="00E0416D"/>
    <w:rsid w:val="00E043F9"/>
    <w:rsid w:val="00E04554"/>
    <w:rsid w:val="00E04799"/>
    <w:rsid w:val="00E0479D"/>
    <w:rsid w:val="00E0485B"/>
    <w:rsid w:val="00E0496B"/>
    <w:rsid w:val="00E04A22"/>
    <w:rsid w:val="00E04CEB"/>
    <w:rsid w:val="00E04EE2"/>
    <w:rsid w:val="00E051F9"/>
    <w:rsid w:val="00E052EA"/>
    <w:rsid w:val="00E0546E"/>
    <w:rsid w:val="00E05803"/>
    <w:rsid w:val="00E058DD"/>
    <w:rsid w:val="00E059B2"/>
    <w:rsid w:val="00E05CE2"/>
    <w:rsid w:val="00E05D21"/>
    <w:rsid w:val="00E0654B"/>
    <w:rsid w:val="00E066E0"/>
    <w:rsid w:val="00E067D6"/>
    <w:rsid w:val="00E068AA"/>
    <w:rsid w:val="00E06C8C"/>
    <w:rsid w:val="00E06D8F"/>
    <w:rsid w:val="00E0749E"/>
    <w:rsid w:val="00E079D0"/>
    <w:rsid w:val="00E10331"/>
    <w:rsid w:val="00E10530"/>
    <w:rsid w:val="00E1065B"/>
    <w:rsid w:val="00E106C2"/>
    <w:rsid w:val="00E1090F"/>
    <w:rsid w:val="00E10B18"/>
    <w:rsid w:val="00E10CBD"/>
    <w:rsid w:val="00E10CCF"/>
    <w:rsid w:val="00E11000"/>
    <w:rsid w:val="00E110B5"/>
    <w:rsid w:val="00E11512"/>
    <w:rsid w:val="00E115B2"/>
    <w:rsid w:val="00E115E3"/>
    <w:rsid w:val="00E1172B"/>
    <w:rsid w:val="00E11730"/>
    <w:rsid w:val="00E118E4"/>
    <w:rsid w:val="00E11982"/>
    <w:rsid w:val="00E119EB"/>
    <w:rsid w:val="00E11A6D"/>
    <w:rsid w:val="00E11BF0"/>
    <w:rsid w:val="00E11C3B"/>
    <w:rsid w:val="00E11E74"/>
    <w:rsid w:val="00E120D0"/>
    <w:rsid w:val="00E12A24"/>
    <w:rsid w:val="00E1303B"/>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B2E"/>
    <w:rsid w:val="00E16B59"/>
    <w:rsid w:val="00E16B68"/>
    <w:rsid w:val="00E16CC4"/>
    <w:rsid w:val="00E16E2C"/>
    <w:rsid w:val="00E16E86"/>
    <w:rsid w:val="00E17034"/>
    <w:rsid w:val="00E17536"/>
    <w:rsid w:val="00E179C5"/>
    <w:rsid w:val="00E179F7"/>
    <w:rsid w:val="00E17D9C"/>
    <w:rsid w:val="00E17DFB"/>
    <w:rsid w:val="00E17EF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CB7"/>
    <w:rsid w:val="00E24724"/>
    <w:rsid w:val="00E24A08"/>
    <w:rsid w:val="00E24A9F"/>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227"/>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5D3"/>
    <w:rsid w:val="00E356C7"/>
    <w:rsid w:val="00E35A57"/>
    <w:rsid w:val="00E35C41"/>
    <w:rsid w:val="00E35F6D"/>
    <w:rsid w:val="00E36110"/>
    <w:rsid w:val="00E361EA"/>
    <w:rsid w:val="00E362C8"/>
    <w:rsid w:val="00E36745"/>
    <w:rsid w:val="00E36843"/>
    <w:rsid w:val="00E36912"/>
    <w:rsid w:val="00E36BD1"/>
    <w:rsid w:val="00E36C77"/>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AD2"/>
    <w:rsid w:val="00E40F7B"/>
    <w:rsid w:val="00E41169"/>
    <w:rsid w:val="00E412A4"/>
    <w:rsid w:val="00E4147A"/>
    <w:rsid w:val="00E415FC"/>
    <w:rsid w:val="00E41D82"/>
    <w:rsid w:val="00E42291"/>
    <w:rsid w:val="00E427B2"/>
    <w:rsid w:val="00E42B2D"/>
    <w:rsid w:val="00E42E20"/>
    <w:rsid w:val="00E42FB3"/>
    <w:rsid w:val="00E42FE1"/>
    <w:rsid w:val="00E430F7"/>
    <w:rsid w:val="00E4328F"/>
    <w:rsid w:val="00E4347A"/>
    <w:rsid w:val="00E43524"/>
    <w:rsid w:val="00E437A1"/>
    <w:rsid w:val="00E43B1B"/>
    <w:rsid w:val="00E43D05"/>
    <w:rsid w:val="00E43F56"/>
    <w:rsid w:val="00E4471D"/>
    <w:rsid w:val="00E44926"/>
    <w:rsid w:val="00E44A96"/>
    <w:rsid w:val="00E44BA2"/>
    <w:rsid w:val="00E44E16"/>
    <w:rsid w:val="00E45394"/>
    <w:rsid w:val="00E45606"/>
    <w:rsid w:val="00E45698"/>
    <w:rsid w:val="00E45F79"/>
    <w:rsid w:val="00E46200"/>
    <w:rsid w:val="00E4629B"/>
    <w:rsid w:val="00E4630F"/>
    <w:rsid w:val="00E4686D"/>
    <w:rsid w:val="00E468A0"/>
    <w:rsid w:val="00E468AC"/>
    <w:rsid w:val="00E46AD4"/>
    <w:rsid w:val="00E46C28"/>
    <w:rsid w:val="00E46CBD"/>
    <w:rsid w:val="00E46D1B"/>
    <w:rsid w:val="00E46EC0"/>
    <w:rsid w:val="00E4718E"/>
    <w:rsid w:val="00E47239"/>
    <w:rsid w:val="00E4752E"/>
    <w:rsid w:val="00E47701"/>
    <w:rsid w:val="00E47904"/>
    <w:rsid w:val="00E47A29"/>
    <w:rsid w:val="00E47ACE"/>
    <w:rsid w:val="00E47B41"/>
    <w:rsid w:val="00E502C4"/>
    <w:rsid w:val="00E505A9"/>
    <w:rsid w:val="00E50F9B"/>
    <w:rsid w:val="00E50FE4"/>
    <w:rsid w:val="00E510B0"/>
    <w:rsid w:val="00E5151F"/>
    <w:rsid w:val="00E516E4"/>
    <w:rsid w:val="00E518C4"/>
    <w:rsid w:val="00E51A49"/>
    <w:rsid w:val="00E523A9"/>
    <w:rsid w:val="00E52506"/>
    <w:rsid w:val="00E52695"/>
    <w:rsid w:val="00E529C5"/>
    <w:rsid w:val="00E52A91"/>
    <w:rsid w:val="00E52C2B"/>
    <w:rsid w:val="00E52C2D"/>
    <w:rsid w:val="00E52EF8"/>
    <w:rsid w:val="00E52F12"/>
    <w:rsid w:val="00E52FE9"/>
    <w:rsid w:val="00E536B7"/>
    <w:rsid w:val="00E53953"/>
    <w:rsid w:val="00E53A5E"/>
    <w:rsid w:val="00E53B06"/>
    <w:rsid w:val="00E53B5C"/>
    <w:rsid w:val="00E53D4D"/>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6D9"/>
    <w:rsid w:val="00E557EA"/>
    <w:rsid w:val="00E55808"/>
    <w:rsid w:val="00E55A6C"/>
    <w:rsid w:val="00E55CE0"/>
    <w:rsid w:val="00E55E9D"/>
    <w:rsid w:val="00E56118"/>
    <w:rsid w:val="00E561CE"/>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92A"/>
    <w:rsid w:val="00E60990"/>
    <w:rsid w:val="00E60A3A"/>
    <w:rsid w:val="00E60D01"/>
    <w:rsid w:val="00E60EB2"/>
    <w:rsid w:val="00E6114C"/>
    <w:rsid w:val="00E61190"/>
    <w:rsid w:val="00E6156C"/>
    <w:rsid w:val="00E61581"/>
    <w:rsid w:val="00E615A7"/>
    <w:rsid w:val="00E61A3C"/>
    <w:rsid w:val="00E61A7E"/>
    <w:rsid w:val="00E61E59"/>
    <w:rsid w:val="00E61FF6"/>
    <w:rsid w:val="00E62422"/>
    <w:rsid w:val="00E626CA"/>
    <w:rsid w:val="00E6288E"/>
    <w:rsid w:val="00E62A54"/>
    <w:rsid w:val="00E6344B"/>
    <w:rsid w:val="00E63629"/>
    <w:rsid w:val="00E6398E"/>
    <w:rsid w:val="00E63B4A"/>
    <w:rsid w:val="00E63D7F"/>
    <w:rsid w:val="00E63FBA"/>
    <w:rsid w:val="00E646E7"/>
    <w:rsid w:val="00E64772"/>
    <w:rsid w:val="00E65044"/>
    <w:rsid w:val="00E651D1"/>
    <w:rsid w:val="00E6563C"/>
    <w:rsid w:val="00E656EB"/>
    <w:rsid w:val="00E666AF"/>
    <w:rsid w:val="00E6671F"/>
    <w:rsid w:val="00E66720"/>
    <w:rsid w:val="00E66883"/>
    <w:rsid w:val="00E66997"/>
    <w:rsid w:val="00E669DF"/>
    <w:rsid w:val="00E66C3B"/>
    <w:rsid w:val="00E66E9D"/>
    <w:rsid w:val="00E67263"/>
    <w:rsid w:val="00E6756E"/>
    <w:rsid w:val="00E675DC"/>
    <w:rsid w:val="00E67775"/>
    <w:rsid w:val="00E67957"/>
    <w:rsid w:val="00E67A43"/>
    <w:rsid w:val="00E67C32"/>
    <w:rsid w:val="00E67DC0"/>
    <w:rsid w:val="00E70589"/>
    <w:rsid w:val="00E7082F"/>
    <w:rsid w:val="00E70B1A"/>
    <w:rsid w:val="00E713C2"/>
    <w:rsid w:val="00E7163B"/>
    <w:rsid w:val="00E71755"/>
    <w:rsid w:val="00E719BC"/>
    <w:rsid w:val="00E71AB5"/>
    <w:rsid w:val="00E71C7F"/>
    <w:rsid w:val="00E72137"/>
    <w:rsid w:val="00E72171"/>
    <w:rsid w:val="00E7223C"/>
    <w:rsid w:val="00E722C4"/>
    <w:rsid w:val="00E7260E"/>
    <w:rsid w:val="00E72859"/>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CF1"/>
    <w:rsid w:val="00E74F73"/>
    <w:rsid w:val="00E7504B"/>
    <w:rsid w:val="00E75090"/>
    <w:rsid w:val="00E7519B"/>
    <w:rsid w:val="00E753FC"/>
    <w:rsid w:val="00E75505"/>
    <w:rsid w:val="00E7554F"/>
    <w:rsid w:val="00E75ADC"/>
    <w:rsid w:val="00E75B5B"/>
    <w:rsid w:val="00E75D6F"/>
    <w:rsid w:val="00E75D92"/>
    <w:rsid w:val="00E75E6C"/>
    <w:rsid w:val="00E76120"/>
    <w:rsid w:val="00E76349"/>
    <w:rsid w:val="00E766E3"/>
    <w:rsid w:val="00E76857"/>
    <w:rsid w:val="00E7690B"/>
    <w:rsid w:val="00E76B92"/>
    <w:rsid w:val="00E76CAC"/>
    <w:rsid w:val="00E77125"/>
    <w:rsid w:val="00E77E7B"/>
    <w:rsid w:val="00E77E97"/>
    <w:rsid w:val="00E806D1"/>
    <w:rsid w:val="00E80986"/>
    <w:rsid w:val="00E80BF4"/>
    <w:rsid w:val="00E80CE6"/>
    <w:rsid w:val="00E810B6"/>
    <w:rsid w:val="00E810C1"/>
    <w:rsid w:val="00E814D4"/>
    <w:rsid w:val="00E817F5"/>
    <w:rsid w:val="00E81835"/>
    <w:rsid w:val="00E81C09"/>
    <w:rsid w:val="00E81F7E"/>
    <w:rsid w:val="00E823A1"/>
    <w:rsid w:val="00E825F5"/>
    <w:rsid w:val="00E8321C"/>
    <w:rsid w:val="00E832D8"/>
    <w:rsid w:val="00E83572"/>
    <w:rsid w:val="00E839B7"/>
    <w:rsid w:val="00E83A6E"/>
    <w:rsid w:val="00E83B7D"/>
    <w:rsid w:val="00E83B98"/>
    <w:rsid w:val="00E83D1A"/>
    <w:rsid w:val="00E83D52"/>
    <w:rsid w:val="00E83D83"/>
    <w:rsid w:val="00E84287"/>
    <w:rsid w:val="00E84484"/>
    <w:rsid w:val="00E844FE"/>
    <w:rsid w:val="00E8472C"/>
    <w:rsid w:val="00E84754"/>
    <w:rsid w:val="00E847B8"/>
    <w:rsid w:val="00E84814"/>
    <w:rsid w:val="00E849E1"/>
    <w:rsid w:val="00E84AA6"/>
    <w:rsid w:val="00E84D93"/>
    <w:rsid w:val="00E85015"/>
    <w:rsid w:val="00E85141"/>
    <w:rsid w:val="00E856A2"/>
    <w:rsid w:val="00E85799"/>
    <w:rsid w:val="00E85C34"/>
    <w:rsid w:val="00E85EBB"/>
    <w:rsid w:val="00E8653D"/>
    <w:rsid w:val="00E8655D"/>
    <w:rsid w:val="00E86B55"/>
    <w:rsid w:val="00E86BD5"/>
    <w:rsid w:val="00E86E94"/>
    <w:rsid w:val="00E86EEE"/>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2BE"/>
    <w:rsid w:val="00E91489"/>
    <w:rsid w:val="00E9185F"/>
    <w:rsid w:val="00E91CEA"/>
    <w:rsid w:val="00E91D0A"/>
    <w:rsid w:val="00E920E0"/>
    <w:rsid w:val="00E92299"/>
    <w:rsid w:val="00E9253B"/>
    <w:rsid w:val="00E9253E"/>
    <w:rsid w:val="00E927E5"/>
    <w:rsid w:val="00E928A4"/>
    <w:rsid w:val="00E929EB"/>
    <w:rsid w:val="00E92C4D"/>
    <w:rsid w:val="00E92D50"/>
    <w:rsid w:val="00E92D59"/>
    <w:rsid w:val="00E92D7E"/>
    <w:rsid w:val="00E92E9F"/>
    <w:rsid w:val="00E9344C"/>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EAC"/>
    <w:rsid w:val="00E96811"/>
    <w:rsid w:val="00E970A1"/>
    <w:rsid w:val="00E9717A"/>
    <w:rsid w:val="00E97246"/>
    <w:rsid w:val="00E972F4"/>
    <w:rsid w:val="00E9741B"/>
    <w:rsid w:val="00E974FC"/>
    <w:rsid w:val="00E9755D"/>
    <w:rsid w:val="00E9774E"/>
    <w:rsid w:val="00E978EE"/>
    <w:rsid w:val="00E979FD"/>
    <w:rsid w:val="00E97D3F"/>
    <w:rsid w:val="00E97D46"/>
    <w:rsid w:val="00EA0082"/>
    <w:rsid w:val="00EA019F"/>
    <w:rsid w:val="00EA0415"/>
    <w:rsid w:val="00EA053D"/>
    <w:rsid w:val="00EA061A"/>
    <w:rsid w:val="00EA0676"/>
    <w:rsid w:val="00EA0BB6"/>
    <w:rsid w:val="00EA0DE4"/>
    <w:rsid w:val="00EA104D"/>
    <w:rsid w:val="00EA1165"/>
    <w:rsid w:val="00EA1322"/>
    <w:rsid w:val="00EA1337"/>
    <w:rsid w:val="00EA13A4"/>
    <w:rsid w:val="00EA13E1"/>
    <w:rsid w:val="00EA1D2B"/>
    <w:rsid w:val="00EA1DD7"/>
    <w:rsid w:val="00EA2237"/>
    <w:rsid w:val="00EA22A5"/>
    <w:rsid w:val="00EA230E"/>
    <w:rsid w:val="00EA2359"/>
    <w:rsid w:val="00EA2946"/>
    <w:rsid w:val="00EA2B2B"/>
    <w:rsid w:val="00EA2C3F"/>
    <w:rsid w:val="00EA2CA4"/>
    <w:rsid w:val="00EA3012"/>
    <w:rsid w:val="00EA3127"/>
    <w:rsid w:val="00EA35E8"/>
    <w:rsid w:val="00EA3BAE"/>
    <w:rsid w:val="00EA3D3E"/>
    <w:rsid w:val="00EA3E62"/>
    <w:rsid w:val="00EA3F0E"/>
    <w:rsid w:val="00EA3FA3"/>
    <w:rsid w:val="00EA4242"/>
    <w:rsid w:val="00EA47D8"/>
    <w:rsid w:val="00EA48A6"/>
    <w:rsid w:val="00EA4B58"/>
    <w:rsid w:val="00EA4BE6"/>
    <w:rsid w:val="00EA4CC0"/>
    <w:rsid w:val="00EA4F23"/>
    <w:rsid w:val="00EA5089"/>
    <w:rsid w:val="00EA546F"/>
    <w:rsid w:val="00EA551C"/>
    <w:rsid w:val="00EA55B5"/>
    <w:rsid w:val="00EA5830"/>
    <w:rsid w:val="00EA5A54"/>
    <w:rsid w:val="00EA5E8E"/>
    <w:rsid w:val="00EA60BE"/>
    <w:rsid w:val="00EA6195"/>
    <w:rsid w:val="00EA631B"/>
    <w:rsid w:val="00EA632F"/>
    <w:rsid w:val="00EA6554"/>
    <w:rsid w:val="00EA68F4"/>
    <w:rsid w:val="00EA69C0"/>
    <w:rsid w:val="00EA6A1A"/>
    <w:rsid w:val="00EA6B5D"/>
    <w:rsid w:val="00EA70AF"/>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9D9"/>
    <w:rsid w:val="00EB2AAD"/>
    <w:rsid w:val="00EB2F2D"/>
    <w:rsid w:val="00EB3305"/>
    <w:rsid w:val="00EB3570"/>
    <w:rsid w:val="00EB43A4"/>
    <w:rsid w:val="00EB43CC"/>
    <w:rsid w:val="00EB4BE9"/>
    <w:rsid w:val="00EB5036"/>
    <w:rsid w:val="00EB50BC"/>
    <w:rsid w:val="00EB527B"/>
    <w:rsid w:val="00EB52F3"/>
    <w:rsid w:val="00EB5344"/>
    <w:rsid w:val="00EB564A"/>
    <w:rsid w:val="00EB5718"/>
    <w:rsid w:val="00EB57AC"/>
    <w:rsid w:val="00EB57D6"/>
    <w:rsid w:val="00EB59E0"/>
    <w:rsid w:val="00EB5DC6"/>
    <w:rsid w:val="00EB5F8D"/>
    <w:rsid w:val="00EB6129"/>
    <w:rsid w:val="00EB62DE"/>
    <w:rsid w:val="00EB647E"/>
    <w:rsid w:val="00EB6744"/>
    <w:rsid w:val="00EB68B6"/>
    <w:rsid w:val="00EB69EE"/>
    <w:rsid w:val="00EB6C0E"/>
    <w:rsid w:val="00EB7062"/>
    <w:rsid w:val="00EB720E"/>
    <w:rsid w:val="00EB743D"/>
    <w:rsid w:val="00EB759D"/>
    <w:rsid w:val="00EB7672"/>
    <w:rsid w:val="00EB76A4"/>
    <w:rsid w:val="00EB7800"/>
    <w:rsid w:val="00EC0052"/>
    <w:rsid w:val="00EC0220"/>
    <w:rsid w:val="00EC0514"/>
    <w:rsid w:val="00EC06D0"/>
    <w:rsid w:val="00EC0C27"/>
    <w:rsid w:val="00EC0D53"/>
    <w:rsid w:val="00EC0DB4"/>
    <w:rsid w:val="00EC12CD"/>
    <w:rsid w:val="00EC141D"/>
    <w:rsid w:val="00EC1465"/>
    <w:rsid w:val="00EC1897"/>
    <w:rsid w:val="00EC18D2"/>
    <w:rsid w:val="00EC1DAF"/>
    <w:rsid w:val="00EC1E30"/>
    <w:rsid w:val="00EC228F"/>
    <w:rsid w:val="00EC273C"/>
    <w:rsid w:val="00EC276B"/>
    <w:rsid w:val="00EC28DE"/>
    <w:rsid w:val="00EC2A35"/>
    <w:rsid w:val="00EC2E30"/>
    <w:rsid w:val="00EC355E"/>
    <w:rsid w:val="00EC3A7C"/>
    <w:rsid w:val="00EC3C0B"/>
    <w:rsid w:val="00EC3F25"/>
    <w:rsid w:val="00EC3FC7"/>
    <w:rsid w:val="00EC403C"/>
    <w:rsid w:val="00EC4624"/>
    <w:rsid w:val="00EC479C"/>
    <w:rsid w:val="00EC4964"/>
    <w:rsid w:val="00EC4EB2"/>
    <w:rsid w:val="00EC50BF"/>
    <w:rsid w:val="00EC57CE"/>
    <w:rsid w:val="00EC5876"/>
    <w:rsid w:val="00EC5C38"/>
    <w:rsid w:val="00EC5CED"/>
    <w:rsid w:val="00EC5F42"/>
    <w:rsid w:val="00EC608E"/>
    <w:rsid w:val="00EC64A5"/>
    <w:rsid w:val="00EC6669"/>
    <w:rsid w:val="00EC698E"/>
    <w:rsid w:val="00EC6E93"/>
    <w:rsid w:val="00EC780D"/>
    <w:rsid w:val="00EC7CDE"/>
    <w:rsid w:val="00EC7DD0"/>
    <w:rsid w:val="00EC7F8F"/>
    <w:rsid w:val="00ED009A"/>
    <w:rsid w:val="00ED024C"/>
    <w:rsid w:val="00ED0301"/>
    <w:rsid w:val="00ED035E"/>
    <w:rsid w:val="00ED05FC"/>
    <w:rsid w:val="00ED075A"/>
    <w:rsid w:val="00ED0A2F"/>
    <w:rsid w:val="00ED0BD1"/>
    <w:rsid w:val="00ED0EA5"/>
    <w:rsid w:val="00ED1AA8"/>
    <w:rsid w:val="00ED1CD8"/>
    <w:rsid w:val="00ED1DFF"/>
    <w:rsid w:val="00ED1E5F"/>
    <w:rsid w:val="00ED1EAD"/>
    <w:rsid w:val="00ED1F49"/>
    <w:rsid w:val="00ED216E"/>
    <w:rsid w:val="00ED225D"/>
    <w:rsid w:val="00ED279F"/>
    <w:rsid w:val="00ED28D0"/>
    <w:rsid w:val="00ED2C6B"/>
    <w:rsid w:val="00ED2EDC"/>
    <w:rsid w:val="00ED3355"/>
    <w:rsid w:val="00ED3543"/>
    <w:rsid w:val="00ED373D"/>
    <w:rsid w:val="00ED3767"/>
    <w:rsid w:val="00ED382F"/>
    <w:rsid w:val="00ED3941"/>
    <w:rsid w:val="00ED3AF5"/>
    <w:rsid w:val="00ED3B2B"/>
    <w:rsid w:val="00ED3C73"/>
    <w:rsid w:val="00ED3CBE"/>
    <w:rsid w:val="00ED3CC3"/>
    <w:rsid w:val="00ED3E38"/>
    <w:rsid w:val="00ED3F35"/>
    <w:rsid w:val="00ED4103"/>
    <w:rsid w:val="00ED4261"/>
    <w:rsid w:val="00ED4559"/>
    <w:rsid w:val="00ED45CD"/>
    <w:rsid w:val="00ED5257"/>
    <w:rsid w:val="00ED5494"/>
    <w:rsid w:val="00ED583F"/>
    <w:rsid w:val="00ED5846"/>
    <w:rsid w:val="00ED594C"/>
    <w:rsid w:val="00ED5995"/>
    <w:rsid w:val="00ED5B97"/>
    <w:rsid w:val="00ED5C5A"/>
    <w:rsid w:val="00ED5F71"/>
    <w:rsid w:val="00ED621B"/>
    <w:rsid w:val="00ED62E9"/>
    <w:rsid w:val="00ED63BB"/>
    <w:rsid w:val="00ED650D"/>
    <w:rsid w:val="00ED653E"/>
    <w:rsid w:val="00ED65C1"/>
    <w:rsid w:val="00ED6631"/>
    <w:rsid w:val="00ED67A3"/>
    <w:rsid w:val="00ED69EE"/>
    <w:rsid w:val="00ED6C3B"/>
    <w:rsid w:val="00ED6C98"/>
    <w:rsid w:val="00ED6CCB"/>
    <w:rsid w:val="00ED6EA5"/>
    <w:rsid w:val="00ED6F9D"/>
    <w:rsid w:val="00ED70D8"/>
    <w:rsid w:val="00ED743B"/>
    <w:rsid w:val="00ED751D"/>
    <w:rsid w:val="00ED7628"/>
    <w:rsid w:val="00ED78F6"/>
    <w:rsid w:val="00ED79A1"/>
    <w:rsid w:val="00ED7A8D"/>
    <w:rsid w:val="00ED7BE1"/>
    <w:rsid w:val="00ED7CC6"/>
    <w:rsid w:val="00ED7D7F"/>
    <w:rsid w:val="00EE020C"/>
    <w:rsid w:val="00EE0351"/>
    <w:rsid w:val="00EE04DF"/>
    <w:rsid w:val="00EE066B"/>
    <w:rsid w:val="00EE0829"/>
    <w:rsid w:val="00EE12B8"/>
    <w:rsid w:val="00EE1320"/>
    <w:rsid w:val="00EE1A42"/>
    <w:rsid w:val="00EE1B56"/>
    <w:rsid w:val="00EE1BB1"/>
    <w:rsid w:val="00EE20F6"/>
    <w:rsid w:val="00EE2707"/>
    <w:rsid w:val="00EE29EC"/>
    <w:rsid w:val="00EE2AA1"/>
    <w:rsid w:val="00EE2BEE"/>
    <w:rsid w:val="00EE2C43"/>
    <w:rsid w:val="00EE2D2F"/>
    <w:rsid w:val="00EE2DE2"/>
    <w:rsid w:val="00EE2EEC"/>
    <w:rsid w:val="00EE33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312"/>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930"/>
    <w:rsid w:val="00EE696C"/>
    <w:rsid w:val="00EE6DD0"/>
    <w:rsid w:val="00EE6FD1"/>
    <w:rsid w:val="00EE700E"/>
    <w:rsid w:val="00EE7067"/>
    <w:rsid w:val="00EE738F"/>
    <w:rsid w:val="00EE756F"/>
    <w:rsid w:val="00EE75C6"/>
    <w:rsid w:val="00EE79A3"/>
    <w:rsid w:val="00EE79F9"/>
    <w:rsid w:val="00EE7B5F"/>
    <w:rsid w:val="00EE7C14"/>
    <w:rsid w:val="00EE7C6C"/>
    <w:rsid w:val="00EE7CEC"/>
    <w:rsid w:val="00EE7E76"/>
    <w:rsid w:val="00EF00BA"/>
    <w:rsid w:val="00EF038C"/>
    <w:rsid w:val="00EF0445"/>
    <w:rsid w:val="00EF04AF"/>
    <w:rsid w:val="00EF0A75"/>
    <w:rsid w:val="00EF0EAD"/>
    <w:rsid w:val="00EF1369"/>
    <w:rsid w:val="00EF13DB"/>
    <w:rsid w:val="00EF18FA"/>
    <w:rsid w:val="00EF19D0"/>
    <w:rsid w:val="00EF1DD8"/>
    <w:rsid w:val="00EF1F7A"/>
    <w:rsid w:val="00EF2073"/>
    <w:rsid w:val="00EF21B7"/>
    <w:rsid w:val="00EF273C"/>
    <w:rsid w:val="00EF2766"/>
    <w:rsid w:val="00EF280B"/>
    <w:rsid w:val="00EF29A8"/>
    <w:rsid w:val="00EF2A0C"/>
    <w:rsid w:val="00EF2AA0"/>
    <w:rsid w:val="00EF2E22"/>
    <w:rsid w:val="00EF3014"/>
    <w:rsid w:val="00EF3055"/>
    <w:rsid w:val="00EF389E"/>
    <w:rsid w:val="00EF3A23"/>
    <w:rsid w:val="00EF3D4C"/>
    <w:rsid w:val="00EF3D56"/>
    <w:rsid w:val="00EF422B"/>
    <w:rsid w:val="00EF4411"/>
    <w:rsid w:val="00EF44E9"/>
    <w:rsid w:val="00EF4747"/>
    <w:rsid w:val="00EF4919"/>
    <w:rsid w:val="00EF4AF0"/>
    <w:rsid w:val="00EF4F4E"/>
    <w:rsid w:val="00EF5747"/>
    <w:rsid w:val="00EF58A9"/>
    <w:rsid w:val="00EF59E5"/>
    <w:rsid w:val="00EF5F86"/>
    <w:rsid w:val="00EF62D7"/>
    <w:rsid w:val="00EF65B7"/>
    <w:rsid w:val="00EF6639"/>
    <w:rsid w:val="00EF6D77"/>
    <w:rsid w:val="00EF7220"/>
    <w:rsid w:val="00EF7290"/>
    <w:rsid w:val="00EF749C"/>
    <w:rsid w:val="00EF76CC"/>
    <w:rsid w:val="00EF7961"/>
    <w:rsid w:val="00EF7AB3"/>
    <w:rsid w:val="00EF7F8D"/>
    <w:rsid w:val="00EF7FB7"/>
    <w:rsid w:val="00F000A6"/>
    <w:rsid w:val="00F00614"/>
    <w:rsid w:val="00F00662"/>
    <w:rsid w:val="00F0067A"/>
    <w:rsid w:val="00F00835"/>
    <w:rsid w:val="00F00A3D"/>
    <w:rsid w:val="00F00D08"/>
    <w:rsid w:val="00F00E2B"/>
    <w:rsid w:val="00F01490"/>
    <w:rsid w:val="00F01613"/>
    <w:rsid w:val="00F017FB"/>
    <w:rsid w:val="00F018A4"/>
    <w:rsid w:val="00F018C6"/>
    <w:rsid w:val="00F01AC4"/>
    <w:rsid w:val="00F01D5E"/>
    <w:rsid w:val="00F022FF"/>
    <w:rsid w:val="00F02300"/>
    <w:rsid w:val="00F024BC"/>
    <w:rsid w:val="00F02725"/>
    <w:rsid w:val="00F02F69"/>
    <w:rsid w:val="00F033CD"/>
    <w:rsid w:val="00F037F4"/>
    <w:rsid w:val="00F03827"/>
    <w:rsid w:val="00F03933"/>
    <w:rsid w:val="00F03BE2"/>
    <w:rsid w:val="00F03C1D"/>
    <w:rsid w:val="00F04017"/>
    <w:rsid w:val="00F04037"/>
    <w:rsid w:val="00F040B0"/>
    <w:rsid w:val="00F04181"/>
    <w:rsid w:val="00F04238"/>
    <w:rsid w:val="00F04270"/>
    <w:rsid w:val="00F042EA"/>
    <w:rsid w:val="00F045C4"/>
    <w:rsid w:val="00F047D6"/>
    <w:rsid w:val="00F04AF3"/>
    <w:rsid w:val="00F04F71"/>
    <w:rsid w:val="00F0541E"/>
    <w:rsid w:val="00F0561E"/>
    <w:rsid w:val="00F056E4"/>
    <w:rsid w:val="00F057A4"/>
    <w:rsid w:val="00F062D3"/>
    <w:rsid w:val="00F06383"/>
    <w:rsid w:val="00F064A4"/>
    <w:rsid w:val="00F064BD"/>
    <w:rsid w:val="00F06A1C"/>
    <w:rsid w:val="00F06EFF"/>
    <w:rsid w:val="00F07107"/>
    <w:rsid w:val="00F0719E"/>
    <w:rsid w:val="00F0734A"/>
    <w:rsid w:val="00F0744A"/>
    <w:rsid w:val="00F07A6F"/>
    <w:rsid w:val="00F07E5B"/>
    <w:rsid w:val="00F10135"/>
    <w:rsid w:val="00F1018F"/>
    <w:rsid w:val="00F1091C"/>
    <w:rsid w:val="00F10D4E"/>
    <w:rsid w:val="00F10E4F"/>
    <w:rsid w:val="00F10E8E"/>
    <w:rsid w:val="00F115F7"/>
    <w:rsid w:val="00F1161A"/>
    <w:rsid w:val="00F11B86"/>
    <w:rsid w:val="00F11C0F"/>
    <w:rsid w:val="00F11E31"/>
    <w:rsid w:val="00F11FC2"/>
    <w:rsid w:val="00F121F8"/>
    <w:rsid w:val="00F126F3"/>
    <w:rsid w:val="00F12773"/>
    <w:rsid w:val="00F127CB"/>
    <w:rsid w:val="00F129C1"/>
    <w:rsid w:val="00F12E38"/>
    <w:rsid w:val="00F131D3"/>
    <w:rsid w:val="00F13354"/>
    <w:rsid w:val="00F13763"/>
    <w:rsid w:val="00F13A16"/>
    <w:rsid w:val="00F13A23"/>
    <w:rsid w:val="00F14049"/>
    <w:rsid w:val="00F14337"/>
    <w:rsid w:val="00F1451B"/>
    <w:rsid w:val="00F14672"/>
    <w:rsid w:val="00F14686"/>
    <w:rsid w:val="00F152DD"/>
    <w:rsid w:val="00F1546E"/>
    <w:rsid w:val="00F154FB"/>
    <w:rsid w:val="00F157D8"/>
    <w:rsid w:val="00F15885"/>
    <w:rsid w:val="00F15A58"/>
    <w:rsid w:val="00F15C3B"/>
    <w:rsid w:val="00F15CD7"/>
    <w:rsid w:val="00F15E5F"/>
    <w:rsid w:val="00F16292"/>
    <w:rsid w:val="00F1639C"/>
    <w:rsid w:val="00F16654"/>
    <w:rsid w:val="00F16994"/>
    <w:rsid w:val="00F16A81"/>
    <w:rsid w:val="00F16C9B"/>
    <w:rsid w:val="00F16E38"/>
    <w:rsid w:val="00F16FD7"/>
    <w:rsid w:val="00F17111"/>
    <w:rsid w:val="00F171C0"/>
    <w:rsid w:val="00F173F4"/>
    <w:rsid w:val="00F174FF"/>
    <w:rsid w:val="00F17D49"/>
    <w:rsid w:val="00F20085"/>
    <w:rsid w:val="00F203B7"/>
    <w:rsid w:val="00F20F7E"/>
    <w:rsid w:val="00F21114"/>
    <w:rsid w:val="00F214D9"/>
    <w:rsid w:val="00F214FA"/>
    <w:rsid w:val="00F219E6"/>
    <w:rsid w:val="00F219F7"/>
    <w:rsid w:val="00F21EFB"/>
    <w:rsid w:val="00F221BB"/>
    <w:rsid w:val="00F22537"/>
    <w:rsid w:val="00F22653"/>
    <w:rsid w:val="00F22921"/>
    <w:rsid w:val="00F23E07"/>
    <w:rsid w:val="00F2434A"/>
    <w:rsid w:val="00F244BA"/>
    <w:rsid w:val="00F2450E"/>
    <w:rsid w:val="00F2453C"/>
    <w:rsid w:val="00F246E0"/>
    <w:rsid w:val="00F24714"/>
    <w:rsid w:val="00F249B2"/>
    <w:rsid w:val="00F24AE8"/>
    <w:rsid w:val="00F24BED"/>
    <w:rsid w:val="00F24F4C"/>
    <w:rsid w:val="00F25030"/>
    <w:rsid w:val="00F2525F"/>
    <w:rsid w:val="00F25274"/>
    <w:rsid w:val="00F25409"/>
    <w:rsid w:val="00F25519"/>
    <w:rsid w:val="00F256F6"/>
    <w:rsid w:val="00F257DF"/>
    <w:rsid w:val="00F257FA"/>
    <w:rsid w:val="00F25B22"/>
    <w:rsid w:val="00F25C39"/>
    <w:rsid w:val="00F25CA0"/>
    <w:rsid w:val="00F26022"/>
    <w:rsid w:val="00F2610B"/>
    <w:rsid w:val="00F2629B"/>
    <w:rsid w:val="00F26556"/>
    <w:rsid w:val="00F268BA"/>
    <w:rsid w:val="00F26945"/>
    <w:rsid w:val="00F27271"/>
    <w:rsid w:val="00F2731A"/>
    <w:rsid w:val="00F27528"/>
    <w:rsid w:val="00F279A5"/>
    <w:rsid w:val="00F27A23"/>
    <w:rsid w:val="00F27E8F"/>
    <w:rsid w:val="00F27EA5"/>
    <w:rsid w:val="00F3000B"/>
    <w:rsid w:val="00F30773"/>
    <w:rsid w:val="00F307E0"/>
    <w:rsid w:val="00F30855"/>
    <w:rsid w:val="00F3091A"/>
    <w:rsid w:val="00F30B21"/>
    <w:rsid w:val="00F30C00"/>
    <w:rsid w:val="00F30C17"/>
    <w:rsid w:val="00F311CB"/>
    <w:rsid w:val="00F312DA"/>
    <w:rsid w:val="00F31547"/>
    <w:rsid w:val="00F315E8"/>
    <w:rsid w:val="00F3162A"/>
    <w:rsid w:val="00F31659"/>
    <w:rsid w:val="00F3175B"/>
    <w:rsid w:val="00F31B67"/>
    <w:rsid w:val="00F31CC3"/>
    <w:rsid w:val="00F31EBC"/>
    <w:rsid w:val="00F31FDF"/>
    <w:rsid w:val="00F32058"/>
    <w:rsid w:val="00F322DD"/>
    <w:rsid w:val="00F32540"/>
    <w:rsid w:val="00F325AD"/>
    <w:rsid w:val="00F32BD2"/>
    <w:rsid w:val="00F32E46"/>
    <w:rsid w:val="00F33156"/>
    <w:rsid w:val="00F331EC"/>
    <w:rsid w:val="00F334F5"/>
    <w:rsid w:val="00F3361E"/>
    <w:rsid w:val="00F33711"/>
    <w:rsid w:val="00F33888"/>
    <w:rsid w:val="00F33A2C"/>
    <w:rsid w:val="00F33C09"/>
    <w:rsid w:val="00F34136"/>
    <w:rsid w:val="00F341C6"/>
    <w:rsid w:val="00F3476D"/>
    <w:rsid w:val="00F349FF"/>
    <w:rsid w:val="00F34C37"/>
    <w:rsid w:val="00F34C47"/>
    <w:rsid w:val="00F35029"/>
    <w:rsid w:val="00F3508A"/>
    <w:rsid w:val="00F3520C"/>
    <w:rsid w:val="00F3533A"/>
    <w:rsid w:val="00F358F6"/>
    <w:rsid w:val="00F359E3"/>
    <w:rsid w:val="00F35A67"/>
    <w:rsid w:val="00F35B7F"/>
    <w:rsid w:val="00F35C86"/>
    <w:rsid w:val="00F35D6E"/>
    <w:rsid w:val="00F36198"/>
    <w:rsid w:val="00F364C8"/>
    <w:rsid w:val="00F36854"/>
    <w:rsid w:val="00F36A79"/>
    <w:rsid w:val="00F36D41"/>
    <w:rsid w:val="00F36E34"/>
    <w:rsid w:val="00F37337"/>
    <w:rsid w:val="00F3733A"/>
    <w:rsid w:val="00F3755E"/>
    <w:rsid w:val="00F37B89"/>
    <w:rsid w:val="00F37CCD"/>
    <w:rsid w:val="00F37D0A"/>
    <w:rsid w:val="00F37DA2"/>
    <w:rsid w:val="00F4022B"/>
    <w:rsid w:val="00F40365"/>
    <w:rsid w:val="00F40638"/>
    <w:rsid w:val="00F4067A"/>
    <w:rsid w:val="00F40EFD"/>
    <w:rsid w:val="00F41014"/>
    <w:rsid w:val="00F41021"/>
    <w:rsid w:val="00F41467"/>
    <w:rsid w:val="00F41532"/>
    <w:rsid w:val="00F41606"/>
    <w:rsid w:val="00F4174F"/>
    <w:rsid w:val="00F41791"/>
    <w:rsid w:val="00F41A2A"/>
    <w:rsid w:val="00F41BA3"/>
    <w:rsid w:val="00F41C83"/>
    <w:rsid w:val="00F41ED0"/>
    <w:rsid w:val="00F4205B"/>
    <w:rsid w:val="00F42308"/>
    <w:rsid w:val="00F42465"/>
    <w:rsid w:val="00F42869"/>
    <w:rsid w:val="00F42917"/>
    <w:rsid w:val="00F42F83"/>
    <w:rsid w:val="00F42FF9"/>
    <w:rsid w:val="00F43194"/>
    <w:rsid w:val="00F431C6"/>
    <w:rsid w:val="00F43435"/>
    <w:rsid w:val="00F434FE"/>
    <w:rsid w:val="00F4377C"/>
    <w:rsid w:val="00F43992"/>
    <w:rsid w:val="00F43997"/>
    <w:rsid w:val="00F43B44"/>
    <w:rsid w:val="00F43DA0"/>
    <w:rsid w:val="00F43F10"/>
    <w:rsid w:val="00F4431F"/>
    <w:rsid w:val="00F44449"/>
    <w:rsid w:val="00F445E1"/>
    <w:rsid w:val="00F445F4"/>
    <w:rsid w:val="00F44891"/>
    <w:rsid w:val="00F44948"/>
    <w:rsid w:val="00F44A3C"/>
    <w:rsid w:val="00F44A3F"/>
    <w:rsid w:val="00F44CB5"/>
    <w:rsid w:val="00F44CDA"/>
    <w:rsid w:val="00F44DE4"/>
    <w:rsid w:val="00F45022"/>
    <w:rsid w:val="00F4509E"/>
    <w:rsid w:val="00F450E3"/>
    <w:rsid w:val="00F451CB"/>
    <w:rsid w:val="00F45490"/>
    <w:rsid w:val="00F455ED"/>
    <w:rsid w:val="00F456BF"/>
    <w:rsid w:val="00F458CD"/>
    <w:rsid w:val="00F45BC0"/>
    <w:rsid w:val="00F45BFE"/>
    <w:rsid w:val="00F45C3F"/>
    <w:rsid w:val="00F461E0"/>
    <w:rsid w:val="00F46221"/>
    <w:rsid w:val="00F463B6"/>
    <w:rsid w:val="00F46416"/>
    <w:rsid w:val="00F46672"/>
    <w:rsid w:val="00F46722"/>
    <w:rsid w:val="00F46D4D"/>
    <w:rsid w:val="00F4708E"/>
    <w:rsid w:val="00F4760F"/>
    <w:rsid w:val="00F47678"/>
    <w:rsid w:val="00F479D9"/>
    <w:rsid w:val="00F47B3A"/>
    <w:rsid w:val="00F47DA5"/>
    <w:rsid w:val="00F4CCB9"/>
    <w:rsid w:val="00F50255"/>
    <w:rsid w:val="00F503A7"/>
    <w:rsid w:val="00F504F7"/>
    <w:rsid w:val="00F506BA"/>
    <w:rsid w:val="00F50C1B"/>
    <w:rsid w:val="00F510B7"/>
    <w:rsid w:val="00F5118E"/>
    <w:rsid w:val="00F511F1"/>
    <w:rsid w:val="00F51807"/>
    <w:rsid w:val="00F51A13"/>
    <w:rsid w:val="00F51D77"/>
    <w:rsid w:val="00F52080"/>
    <w:rsid w:val="00F523E8"/>
    <w:rsid w:val="00F525DD"/>
    <w:rsid w:val="00F5270C"/>
    <w:rsid w:val="00F529A3"/>
    <w:rsid w:val="00F52B05"/>
    <w:rsid w:val="00F52CD1"/>
    <w:rsid w:val="00F52E6E"/>
    <w:rsid w:val="00F52EA2"/>
    <w:rsid w:val="00F53257"/>
    <w:rsid w:val="00F532EC"/>
    <w:rsid w:val="00F533EB"/>
    <w:rsid w:val="00F53B3E"/>
    <w:rsid w:val="00F53C52"/>
    <w:rsid w:val="00F53D31"/>
    <w:rsid w:val="00F53F1D"/>
    <w:rsid w:val="00F5422E"/>
    <w:rsid w:val="00F544EF"/>
    <w:rsid w:val="00F54CD1"/>
    <w:rsid w:val="00F54CF8"/>
    <w:rsid w:val="00F54DDC"/>
    <w:rsid w:val="00F54EA5"/>
    <w:rsid w:val="00F55079"/>
    <w:rsid w:val="00F55128"/>
    <w:rsid w:val="00F5518D"/>
    <w:rsid w:val="00F55703"/>
    <w:rsid w:val="00F55811"/>
    <w:rsid w:val="00F55CD0"/>
    <w:rsid w:val="00F56026"/>
    <w:rsid w:val="00F5635E"/>
    <w:rsid w:val="00F5650D"/>
    <w:rsid w:val="00F56552"/>
    <w:rsid w:val="00F56833"/>
    <w:rsid w:val="00F56922"/>
    <w:rsid w:val="00F56A4C"/>
    <w:rsid w:val="00F56C00"/>
    <w:rsid w:val="00F56F48"/>
    <w:rsid w:val="00F57C29"/>
    <w:rsid w:val="00F60230"/>
    <w:rsid w:val="00F60270"/>
    <w:rsid w:val="00F60483"/>
    <w:rsid w:val="00F609A2"/>
    <w:rsid w:val="00F6104F"/>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6DB"/>
    <w:rsid w:val="00F6488E"/>
    <w:rsid w:val="00F64ACF"/>
    <w:rsid w:val="00F64AFF"/>
    <w:rsid w:val="00F64C3F"/>
    <w:rsid w:val="00F64EF5"/>
    <w:rsid w:val="00F64FA7"/>
    <w:rsid w:val="00F65274"/>
    <w:rsid w:val="00F654A7"/>
    <w:rsid w:val="00F654F2"/>
    <w:rsid w:val="00F6589E"/>
    <w:rsid w:val="00F65A70"/>
    <w:rsid w:val="00F65ACC"/>
    <w:rsid w:val="00F65C55"/>
    <w:rsid w:val="00F65F7C"/>
    <w:rsid w:val="00F664AB"/>
    <w:rsid w:val="00F666CC"/>
    <w:rsid w:val="00F66810"/>
    <w:rsid w:val="00F6684F"/>
    <w:rsid w:val="00F668CC"/>
    <w:rsid w:val="00F66B76"/>
    <w:rsid w:val="00F66D51"/>
    <w:rsid w:val="00F66F90"/>
    <w:rsid w:val="00F670A7"/>
    <w:rsid w:val="00F670B4"/>
    <w:rsid w:val="00F67285"/>
    <w:rsid w:val="00F67361"/>
    <w:rsid w:val="00F6780F"/>
    <w:rsid w:val="00F67A9C"/>
    <w:rsid w:val="00F67ACA"/>
    <w:rsid w:val="00F67B4D"/>
    <w:rsid w:val="00F67F95"/>
    <w:rsid w:val="00F67FAC"/>
    <w:rsid w:val="00F7037E"/>
    <w:rsid w:val="00F708FB"/>
    <w:rsid w:val="00F70D17"/>
    <w:rsid w:val="00F7108B"/>
    <w:rsid w:val="00F718A2"/>
    <w:rsid w:val="00F71AE0"/>
    <w:rsid w:val="00F71E31"/>
    <w:rsid w:val="00F7206F"/>
    <w:rsid w:val="00F7208C"/>
    <w:rsid w:val="00F72105"/>
    <w:rsid w:val="00F72274"/>
    <w:rsid w:val="00F727F8"/>
    <w:rsid w:val="00F72CC9"/>
    <w:rsid w:val="00F72DBD"/>
    <w:rsid w:val="00F72F48"/>
    <w:rsid w:val="00F730E8"/>
    <w:rsid w:val="00F7330C"/>
    <w:rsid w:val="00F733F9"/>
    <w:rsid w:val="00F734BE"/>
    <w:rsid w:val="00F737FE"/>
    <w:rsid w:val="00F73937"/>
    <w:rsid w:val="00F73C88"/>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0C2"/>
    <w:rsid w:val="00F7637D"/>
    <w:rsid w:val="00F763EF"/>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FA0"/>
    <w:rsid w:val="00F81369"/>
    <w:rsid w:val="00F81420"/>
    <w:rsid w:val="00F81466"/>
    <w:rsid w:val="00F81F48"/>
    <w:rsid w:val="00F82124"/>
    <w:rsid w:val="00F821AB"/>
    <w:rsid w:val="00F821B8"/>
    <w:rsid w:val="00F82409"/>
    <w:rsid w:val="00F824D1"/>
    <w:rsid w:val="00F8260F"/>
    <w:rsid w:val="00F8268B"/>
    <w:rsid w:val="00F827CF"/>
    <w:rsid w:val="00F828A2"/>
    <w:rsid w:val="00F82BAA"/>
    <w:rsid w:val="00F82C43"/>
    <w:rsid w:val="00F8372B"/>
    <w:rsid w:val="00F839A1"/>
    <w:rsid w:val="00F83A47"/>
    <w:rsid w:val="00F83B4D"/>
    <w:rsid w:val="00F84486"/>
    <w:rsid w:val="00F844AA"/>
    <w:rsid w:val="00F8476B"/>
    <w:rsid w:val="00F84DAF"/>
    <w:rsid w:val="00F84EE3"/>
    <w:rsid w:val="00F85110"/>
    <w:rsid w:val="00F8531C"/>
    <w:rsid w:val="00F854D2"/>
    <w:rsid w:val="00F854E2"/>
    <w:rsid w:val="00F85584"/>
    <w:rsid w:val="00F8575B"/>
    <w:rsid w:val="00F85801"/>
    <w:rsid w:val="00F85918"/>
    <w:rsid w:val="00F85961"/>
    <w:rsid w:val="00F85C2C"/>
    <w:rsid w:val="00F85D68"/>
    <w:rsid w:val="00F8629E"/>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D9D"/>
    <w:rsid w:val="00F90F25"/>
    <w:rsid w:val="00F910A4"/>
    <w:rsid w:val="00F91120"/>
    <w:rsid w:val="00F911EC"/>
    <w:rsid w:val="00F91DB0"/>
    <w:rsid w:val="00F9202B"/>
    <w:rsid w:val="00F92058"/>
    <w:rsid w:val="00F9206C"/>
    <w:rsid w:val="00F920EF"/>
    <w:rsid w:val="00F92196"/>
    <w:rsid w:val="00F92213"/>
    <w:rsid w:val="00F92376"/>
    <w:rsid w:val="00F92D7E"/>
    <w:rsid w:val="00F92EE0"/>
    <w:rsid w:val="00F93226"/>
    <w:rsid w:val="00F93286"/>
    <w:rsid w:val="00F934CD"/>
    <w:rsid w:val="00F93744"/>
    <w:rsid w:val="00F938CC"/>
    <w:rsid w:val="00F9397C"/>
    <w:rsid w:val="00F93B7B"/>
    <w:rsid w:val="00F942E3"/>
    <w:rsid w:val="00F943B5"/>
    <w:rsid w:val="00F94516"/>
    <w:rsid w:val="00F94795"/>
    <w:rsid w:val="00F947C8"/>
    <w:rsid w:val="00F947D0"/>
    <w:rsid w:val="00F94A5D"/>
    <w:rsid w:val="00F94C1D"/>
    <w:rsid w:val="00F94C26"/>
    <w:rsid w:val="00F94ED6"/>
    <w:rsid w:val="00F94F05"/>
    <w:rsid w:val="00F9530F"/>
    <w:rsid w:val="00F956C3"/>
    <w:rsid w:val="00F9587E"/>
    <w:rsid w:val="00F9595F"/>
    <w:rsid w:val="00F959E7"/>
    <w:rsid w:val="00F95A61"/>
    <w:rsid w:val="00F95AEC"/>
    <w:rsid w:val="00F95ECE"/>
    <w:rsid w:val="00F95F0C"/>
    <w:rsid w:val="00F95F50"/>
    <w:rsid w:val="00F964D9"/>
    <w:rsid w:val="00F96A2C"/>
    <w:rsid w:val="00F96B3F"/>
    <w:rsid w:val="00F96DE5"/>
    <w:rsid w:val="00F96E7D"/>
    <w:rsid w:val="00F96E82"/>
    <w:rsid w:val="00F97115"/>
    <w:rsid w:val="00F97154"/>
    <w:rsid w:val="00F97490"/>
    <w:rsid w:val="00F97985"/>
    <w:rsid w:val="00F97E2B"/>
    <w:rsid w:val="00F97EE6"/>
    <w:rsid w:val="00F97EEE"/>
    <w:rsid w:val="00FA078F"/>
    <w:rsid w:val="00FA09A3"/>
    <w:rsid w:val="00FA0AF9"/>
    <w:rsid w:val="00FA0B04"/>
    <w:rsid w:val="00FA0BB2"/>
    <w:rsid w:val="00FA0C84"/>
    <w:rsid w:val="00FA0DB6"/>
    <w:rsid w:val="00FA0FA5"/>
    <w:rsid w:val="00FA1200"/>
    <w:rsid w:val="00FA15E8"/>
    <w:rsid w:val="00FA1930"/>
    <w:rsid w:val="00FA1B57"/>
    <w:rsid w:val="00FA1EEA"/>
    <w:rsid w:val="00FA2076"/>
    <w:rsid w:val="00FA22A7"/>
    <w:rsid w:val="00FA2552"/>
    <w:rsid w:val="00FA2597"/>
    <w:rsid w:val="00FA25A1"/>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703"/>
    <w:rsid w:val="00FA6916"/>
    <w:rsid w:val="00FA6A0C"/>
    <w:rsid w:val="00FA6D7A"/>
    <w:rsid w:val="00FA71B2"/>
    <w:rsid w:val="00FA76A9"/>
    <w:rsid w:val="00FB008E"/>
    <w:rsid w:val="00FB032A"/>
    <w:rsid w:val="00FB05CF"/>
    <w:rsid w:val="00FB0812"/>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59D"/>
    <w:rsid w:val="00FB36DF"/>
    <w:rsid w:val="00FB426B"/>
    <w:rsid w:val="00FB42CA"/>
    <w:rsid w:val="00FB43AE"/>
    <w:rsid w:val="00FB443C"/>
    <w:rsid w:val="00FB4540"/>
    <w:rsid w:val="00FB4714"/>
    <w:rsid w:val="00FB4AD8"/>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C02"/>
    <w:rsid w:val="00FB6DED"/>
    <w:rsid w:val="00FB6ECB"/>
    <w:rsid w:val="00FB703B"/>
    <w:rsid w:val="00FB789B"/>
    <w:rsid w:val="00FB7BE8"/>
    <w:rsid w:val="00FC0000"/>
    <w:rsid w:val="00FC0AA0"/>
    <w:rsid w:val="00FC0F5A"/>
    <w:rsid w:val="00FC0FFA"/>
    <w:rsid w:val="00FC1094"/>
    <w:rsid w:val="00FC10AB"/>
    <w:rsid w:val="00FC1363"/>
    <w:rsid w:val="00FC13EE"/>
    <w:rsid w:val="00FC1C1E"/>
    <w:rsid w:val="00FC1DDB"/>
    <w:rsid w:val="00FC26C5"/>
    <w:rsid w:val="00FC2B03"/>
    <w:rsid w:val="00FC3365"/>
    <w:rsid w:val="00FC3415"/>
    <w:rsid w:val="00FC3428"/>
    <w:rsid w:val="00FC36F6"/>
    <w:rsid w:val="00FC37A9"/>
    <w:rsid w:val="00FC3972"/>
    <w:rsid w:val="00FC3AAE"/>
    <w:rsid w:val="00FC3C35"/>
    <w:rsid w:val="00FC3C5E"/>
    <w:rsid w:val="00FC3D99"/>
    <w:rsid w:val="00FC3E91"/>
    <w:rsid w:val="00FC3F9F"/>
    <w:rsid w:val="00FC3FB2"/>
    <w:rsid w:val="00FC4063"/>
    <w:rsid w:val="00FC44A4"/>
    <w:rsid w:val="00FC45E7"/>
    <w:rsid w:val="00FC47E3"/>
    <w:rsid w:val="00FC48B3"/>
    <w:rsid w:val="00FC4B61"/>
    <w:rsid w:val="00FC538D"/>
    <w:rsid w:val="00FC5566"/>
    <w:rsid w:val="00FC5771"/>
    <w:rsid w:val="00FC5A53"/>
    <w:rsid w:val="00FC5A9B"/>
    <w:rsid w:val="00FC5D58"/>
    <w:rsid w:val="00FC5FB3"/>
    <w:rsid w:val="00FC67BB"/>
    <w:rsid w:val="00FC6949"/>
    <w:rsid w:val="00FC6C2B"/>
    <w:rsid w:val="00FC6DCE"/>
    <w:rsid w:val="00FC7463"/>
    <w:rsid w:val="00FC7700"/>
    <w:rsid w:val="00FC7761"/>
    <w:rsid w:val="00FC79BF"/>
    <w:rsid w:val="00FC7D9F"/>
    <w:rsid w:val="00FD02E9"/>
    <w:rsid w:val="00FD08F7"/>
    <w:rsid w:val="00FD09F8"/>
    <w:rsid w:val="00FD0E10"/>
    <w:rsid w:val="00FD0F5B"/>
    <w:rsid w:val="00FD15A7"/>
    <w:rsid w:val="00FD1955"/>
    <w:rsid w:val="00FD19A1"/>
    <w:rsid w:val="00FD19CC"/>
    <w:rsid w:val="00FD1F72"/>
    <w:rsid w:val="00FD1FBC"/>
    <w:rsid w:val="00FD23BE"/>
    <w:rsid w:val="00FD25E4"/>
    <w:rsid w:val="00FD28C2"/>
    <w:rsid w:val="00FD28DB"/>
    <w:rsid w:val="00FD2A04"/>
    <w:rsid w:val="00FD2C07"/>
    <w:rsid w:val="00FD2F55"/>
    <w:rsid w:val="00FD30DF"/>
    <w:rsid w:val="00FD3679"/>
    <w:rsid w:val="00FD3709"/>
    <w:rsid w:val="00FD39B5"/>
    <w:rsid w:val="00FD3A4B"/>
    <w:rsid w:val="00FD3B93"/>
    <w:rsid w:val="00FD3BB2"/>
    <w:rsid w:val="00FD3D70"/>
    <w:rsid w:val="00FD3D77"/>
    <w:rsid w:val="00FD3FD6"/>
    <w:rsid w:val="00FD4458"/>
    <w:rsid w:val="00FD4523"/>
    <w:rsid w:val="00FD494E"/>
    <w:rsid w:val="00FD4E69"/>
    <w:rsid w:val="00FD502D"/>
    <w:rsid w:val="00FD5897"/>
    <w:rsid w:val="00FD5E8F"/>
    <w:rsid w:val="00FD60D1"/>
    <w:rsid w:val="00FD626E"/>
    <w:rsid w:val="00FD6A0E"/>
    <w:rsid w:val="00FD6B8F"/>
    <w:rsid w:val="00FD6BB6"/>
    <w:rsid w:val="00FD6F3D"/>
    <w:rsid w:val="00FD70C7"/>
    <w:rsid w:val="00FD722E"/>
    <w:rsid w:val="00FD7482"/>
    <w:rsid w:val="00FD7A2D"/>
    <w:rsid w:val="00FD7B02"/>
    <w:rsid w:val="00FD7CE7"/>
    <w:rsid w:val="00FE0079"/>
    <w:rsid w:val="00FE0B83"/>
    <w:rsid w:val="00FE0EE8"/>
    <w:rsid w:val="00FE1155"/>
    <w:rsid w:val="00FE151C"/>
    <w:rsid w:val="00FE1F3D"/>
    <w:rsid w:val="00FE1FF4"/>
    <w:rsid w:val="00FE22DF"/>
    <w:rsid w:val="00FE2501"/>
    <w:rsid w:val="00FE272E"/>
    <w:rsid w:val="00FE27D5"/>
    <w:rsid w:val="00FE27DA"/>
    <w:rsid w:val="00FE2EB8"/>
    <w:rsid w:val="00FE2F97"/>
    <w:rsid w:val="00FE2FD5"/>
    <w:rsid w:val="00FE3214"/>
    <w:rsid w:val="00FE34DD"/>
    <w:rsid w:val="00FE404D"/>
    <w:rsid w:val="00FE4165"/>
    <w:rsid w:val="00FE4307"/>
    <w:rsid w:val="00FE460C"/>
    <w:rsid w:val="00FE464C"/>
    <w:rsid w:val="00FE46E2"/>
    <w:rsid w:val="00FE4973"/>
    <w:rsid w:val="00FE4EFF"/>
    <w:rsid w:val="00FE519D"/>
    <w:rsid w:val="00FE51B5"/>
    <w:rsid w:val="00FE539E"/>
    <w:rsid w:val="00FE583E"/>
    <w:rsid w:val="00FE58BA"/>
    <w:rsid w:val="00FE597F"/>
    <w:rsid w:val="00FE5B47"/>
    <w:rsid w:val="00FE5CCB"/>
    <w:rsid w:val="00FE5EE5"/>
    <w:rsid w:val="00FE6061"/>
    <w:rsid w:val="00FE6329"/>
    <w:rsid w:val="00FE64AC"/>
    <w:rsid w:val="00FE67C0"/>
    <w:rsid w:val="00FE70F1"/>
    <w:rsid w:val="00FE7228"/>
    <w:rsid w:val="00FE72D6"/>
    <w:rsid w:val="00FE7419"/>
    <w:rsid w:val="00FE74D1"/>
    <w:rsid w:val="00FE7737"/>
    <w:rsid w:val="00FE77CF"/>
    <w:rsid w:val="00FE783E"/>
    <w:rsid w:val="00FE7896"/>
    <w:rsid w:val="00FE78C3"/>
    <w:rsid w:val="00FE7925"/>
    <w:rsid w:val="00FE7941"/>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A09"/>
    <w:rsid w:val="00FF1C0B"/>
    <w:rsid w:val="00FF1D2D"/>
    <w:rsid w:val="00FF1EFD"/>
    <w:rsid w:val="00FF252D"/>
    <w:rsid w:val="00FF2570"/>
    <w:rsid w:val="00FF26C5"/>
    <w:rsid w:val="00FF2A52"/>
    <w:rsid w:val="00FF3035"/>
    <w:rsid w:val="00FF325F"/>
    <w:rsid w:val="00FF337A"/>
    <w:rsid w:val="00FF350C"/>
    <w:rsid w:val="00FF355D"/>
    <w:rsid w:val="00FF3617"/>
    <w:rsid w:val="00FF368C"/>
    <w:rsid w:val="00FF396E"/>
    <w:rsid w:val="00FF3B42"/>
    <w:rsid w:val="00FF3B48"/>
    <w:rsid w:val="00FF3B80"/>
    <w:rsid w:val="00FF3BB8"/>
    <w:rsid w:val="00FF3E6D"/>
    <w:rsid w:val="00FF4230"/>
    <w:rsid w:val="00FF4340"/>
    <w:rsid w:val="00FF43C4"/>
    <w:rsid w:val="00FF4401"/>
    <w:rsid w:val="00FF47AB"/>
    <w:rsid w:val="00FF4932"/>
    <w:rsid w:val="00FF49BF"/>
    <w:rsid w:val="00FF4ADA"/>
    <w:rsid w:val="00FF4B5F"/>
    <w:rsid w:val="00FF4E4F"/>
    <w:rsid w:val="00FF5002"/>
    <w:rsid w:val="00FF501C"/>
    <w:rsid w:val="00FF52A6"/>
    <w:rsid w:val="00FF56BE"/>
    <w:rsid w:val="00FF585A"/>
    <w:rsid w:val="00FF5D15"/>
    <w:rsid w:val="00FF5D5D"/>
    <w:rsid w:val="00FF5F2B"/>
    <w:rsid w:val="00FF6179"/>
    <w:rsid w:val="00FF62CE"/>
    <w:rsid w:val="00FF65AB"/>
    <w:rsid w:val="00FF67CF"/>
    <w:rsid w:val="00FF6829"/>
    <w:rsid w:val="00FF6AA8"/>
    <w:rsid w:val="00FF6AD4"/>
    <w:rsid w:val="00FF6D88"/>
    <w:rsid w:val="00FF6DC2"/>
    <w:rsid w:val="00FF6E92"/>
    <w:rsid w:val="00FF6EC8"/>
    <w:rsid w:val="00FF71C6"/>
    <w:rsid w:val="00FF7241"/>
    <w:rsid w:val="00FF77BD"/>
    <w:rsid w:val="00FF77CD"/>
    <w:rsid w:val="00FF7820"/>
    <w:rsid w:val="00FF7A40"/>
    <w:rsid w:val="00FF7BB4"/>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800CD"/>
    <w:rsid w:val="016954D8"/>
    <w:rsid w:val="016AE83B"/>
    <w:rsid w:val="017181FE"/>
    <w:rsid w:val="0173281D"/>
    <w:rsid w:val="0176EDB3"/>
    <w:rsid w:val="017E59EC"/>
    <w:rsid w:val="017EE8F8"/>
    <w:rsid w:val="01861A92"/>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A7E00"/>
    <w:rsid w:val="020BD7E9"/>
    <w:rsid w:val="0224F47D"/>
    <w:rsid w:val="02284C14"/>
    <w:rsid w:val="022A890E"/>
    <w:rsid w:val="022C7387"/>
    <w:rsid w:val="0232ECFF"/>
    <w:rsid w:val="0234788C"/>
    <w:rsid w:val="02380972"/>
    <w:rsid w:val="023C8F0E"/>
    <w:rsid w:val="023FB781"/>
    <w:rsid w:val="024BFDDF"/>
    <w:rsid w:val="024D4C08"/>
    <w:rsid w:val="0254A805"/>
    <w:rsid w:val="02571FC9"/>
    <w:rsid w:val="025B3EC4"/>
    <w:rsid w:val="025CBD2D"/>
    <w:rsid w:val="025D64AA"/>
    <w:rsid w:val="0261411E"/>
    <w:rsid w:val="0267C90B"/>
    <w:rsid w:val="02730D7A"/>
    <w:rsid w:val="028201CA"/>
    <w:rsid w:val="0284C8E2"/>
    <w:rsid w:val="0288967C"/>
    <w:rsid w:val="028BEE1C"/>
    <w:rsid w:val="028EF6E5"/>
    <w:rsid w:val="029996A3"/>
    <w:rsid w:val="02A14AC1"/>
    <w:rsid w:val="02A2EC5C"/>
    <w:rsid w:val="02A5540F"/>
    <w:rsid w:val="02A59334"/>
    <w:rsid w:val="02ACFC3E"/>
    <w:rsid w:val="02B854C2"/>
    <w:rsid w:val="02B8FB19"/>
    <w:rsid w:val="02B90062"/>
    <w:rsid w:val="02BDA8EA"/>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4B4BD"/>
    <w:rsid w:val="0357AD00"/>
    <w:rsid w:val="035A2A14"/>
    <w:rsid w:val="03607123"/>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19F27"/>
    <w:rsid w:val="03BBB098"/>
    <w:rsid w:val="03BECD21"/>
    <w:rsid w:val="03BF9A4B"/>
    <w:rsid w:val="03C1AE9E"/>
    <w:rsid w:val="03C2CC34"/>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3F2309"/>
    <w:rsid w:val="04445364"/>
    <w:rsid w:val="04464921"/>
    <w:rsid w:val="0449FCA8"/>
    <w:rsid w:val="044AECAE"/>
    <w:rsid w:val="044B48BC"/>
    <w:rsid w:val="044C227D"/>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590EB"/>
    <w:rsid w:val="04B83E3E"/>
    <w:rsid w:val="04B87FDE"/>
    <w:rsid w:val="04BA937E"/>
    <w:rsid w:val="04C9EE6E"/>
    <w:rsid w:val="04CE7928"/>
    <w:rsid w:val="04D7EF15"/>
    <w:rsid w:val="04D9472A"/>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8D9CD"/>
    <w:rsid w:val="057A8218"/>
    <w:rsid w:val="057B4620"/>
    <w:rsid w:val="058564B0"/>
    <w:rsid w:val="0586F8AC"/>
    <w:rsid w:val="0592047A"/>
    <w:rsid w:val="0592970F"/>
    <w:rsid w:val="05960FD3"/>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83D7D"/>
    <w:rsid w:val="062A3A31"/>
    <w:rsid w:val="062BB5F7"/>
    <w:rsid w:val="062C4F0C"/>
    <w:rsid w:val="062CED15"/>
    <w:rsid w:val="062E79DE"/>
    <w:rsid w:val="06398023"/>
    <w:rsid w:val="063ADB4B"/>
    <w:rsid w:val="06430467"/>
    <w:rsid w:val="064B6F8A"/>
    <w:rsid w:val="0655614F"/>
    <w:rsid w:val="0656F751"/>
    <w:rsid w:val="065720A0"/>
    <w:rsid w:val="0659D6CE"/>
    <w:rsid w:val="065A0AA3"/>
    <w:rsid w:val="066659B1"/>
    <w:rsid w:val="066927A7"/>
    <w:rsid w:val="067611C9"/>
    <w:rsid w:val="0677CA70"/>
    <w:rsid w:val="067F5908"/>
    <w:rsid w:val="0681F8F3"/>
    <w:rsid w:val="0687AE57"/>
    <w:rsid w:val="068E3EBA"/>
    <w:rsid w:val="069594F5"/>
    <w:rsid w:val="069AFABB"/>
    <w:rsid w:val="069D8960"/>
    <w:rsid w:val="06A20B63"/>
    <w:rsid w:val="06AA7BDC"/>
    <w:rsid w:val="06B4880B"/>
    <w:rsid w:val="06BAD2A2"/>
    <w:rsid w:val="06D46BD6"/>
    <w:rsid w:val="06DB0DD8"/>
    <w:rsid w:val="06E9D609"/>
    <w:rsid w:val="06EA9583"/>
    <w:rsid w:val="06EE0FC5"/>
    <w:rsid w:val="06EFC1CA"/>
    <w:rsid w:val="07025E17"/>
    <w:rsid w:val="07077405"/>
    <w:rsid w:val="070B7A87"/>
    <w:rsid w:val="070C92E0"/>
    <w:rsid w:val="070FA6DB"/>
    <w:rsid w:val="071103C3"/>
    <w:rsid w:val="071AE64D"/>
    <w:rsid w:val="071DD938"/>
    <w:rsid w:val="0724E10D"/>
    <w:rsid w:val="07271AA7"/>
    <w:rsid w:val="072B4551"/>
    <w:rsid w:val="072C478E"/>
    <w:rsid w:val="073864DA"/>
    <w:rsid w:val="073D05FD"/>
    <w:rsid w:val="074001AC"/>
    <w:rsid w:val="07403031"/>
    <w:rsid w:val="07405416"/>
    <w:rsid w:val="07413BD8"/>
    <w:rsid w:val="0749A02F"/>
    <w:rsid w:val="074E0725"/>
    <w:rsid w:val="074E9406"/>
    <w:rsid w:val="074FB33A"/>
    <w:rsid w:val="0759A215"/>
    <w:rsid w:val="0761B6AB"/>
    <w:rsid w:val="076386EF"/>
    <w:rsid w:val="076615D8"/>
    <w:rsid w:val="076BE72F"/>
    <w:rsid w:val="07727B62"/>
    <w:rsid w:val="0773FFB8"/>
    <w:rsid w:val="077722BD"/>
    <w:rsid w:val="077E7019"/>
    <w:rsid w:val="078251B0"/>
    <w:rsid w:val="0794F138"/>
    <w:rsid w:val="07956D37"/>
    <w:rsid w:val="07A81600"/>
    <w:rsid w:val="07A9941D"/>
    <w:rsid w:val="07BC32CA"/>
    <w:rsid w:val="07C3EF56"/>
    <w:rsid w:val="07C719DF"/>
    <w:rsid w:val="07C86D6C"/>
    <w:rsid w:val="07C91AA3"/>
    <w:rsid w:val="07CA7EB7"/>
    <w:rsid w:val="07CD4D4E"/>
    <w:rsid w:val="07CDFC89"/>
    <w:rsid w:val="07D2DD73"/>
    <w:rsid w:val="07D4587C"/>
    <w:rsid w:val="07D7D37F"/>
    <w:rsid w:val="07D971B4"/>
    <w:rsid w:val="07DD4CA5"/>
    <w:rsid w:val="07DF6E64"/>
    <w:rsid w:val="07EAFE8F"/>
    <w:rsid w:val="07F5ADC8"/>
    <w:rsid w:val="07FDF2EF"/>
    <w:rsid w:val="0800F7C1"/>
    <w:rsid w:val="0802095C"/>
    <w:rsid w:val="08022C45"/>
    <w:rsid w:val="0804CE5C"/>
    <w:rsid w:val="080ACC88"/>
    <w:rsid w:val="080E82BA"/>
    <w:rsid w:val="08102161"/>
    <w:rsid w:val="0811798E"/>
    <w:rsid w:val="0821FFD8"/>
    <w:rsid w:val="08236D14"/>
    <w:rsid w:val="0823F154"/>
    <w:rsid w:val="082692B7"/>
    <w:rsid w:val="082D47A9"/>
    <w:rsid w:val="082D561B"/>
    <w:rsid w:val="082E1352"/>
    <w:rsid w:val="0834E34D"/>
    <w:rsid w:val="083AE319"/>
    <w:rsid w:val="083C451A"/>
    <w:rsid w:val="084918F4"/>
    <w:rsid w:val="084A702D"/>
    <w:rsid w:val="084C3212"/>
    <w:rsid w:val="084FB772"/>
    <w:rsid w:val="0850C23C"/>
    <w:rsid w:val="08516AD6"/>
    <w:rsid w:val="08541F42"/>
    <w:rsid w:val="0857957E"/>
    <w:rsid w:val="085A6947"/>
    <w:rsid w:val="08678CD4"/>
    <w:rsid w:val="0868477C"/>
    <w:rsid w:val="086ECDB9"/>
    <w:rsid w:val="08716448"/>
    <w:rsid w:val="0875E747"/>
    <w:rsid w:val="0879A1C2"/>
    <w:rsid w:val="08811CE6"/>
    <w:rsid w:val="0881B11D"/>
    <w:rsid w:val="08835959"/>
    <w:rsid w:val="089855E5"/>
    <w:rsid w:val="0898FDE5"/>
    <w:rsid w:val="089B7C68"/>
    <w:rsid w:val="089B9151"/>
    <w:rsid w:val="089F8482"/>
    <w:rsid w:val="08A27477"/>
    <w:rsid w:val="08A44FA8"/>
    <w:rsid w:val="08B8EF52"/>
    <w:rsid w:val="08BF3ABC"/>
    <w:rsid w:val="08C6A4A5"/>
    <w:rsid w:val="08C78F75"/>
    <w:rsid w:val="08D2B5C2"/>
    <w:rsid w:val="08D48A18"/>
    <w:rsid w:val="08D6F5FC"/>
    <w:rsid w:val="08DE2AD8"/>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67716"/>
    <w:rsid w:val="09274495"/>
    <w:rsid w:val="092853DD"/>
    <w:rsid w:val="092C0075"/>
    <w:rsid w:val="092E9AB1"/>
    <w:rsid w:val="092EBBB9"/>
    <w:rsid w:val="093831C0"/>
    <w:rsid w:val="093D658B"/>
    <w:rsid w:val="0945EC65"/>
    <w:rsid w:val="0949613F"/>
    <w:rsid w:val="095A01AD"/>
    <w:rsid w:val="095A5190"/>
    <w:rsid w:val="095C8CB7"/>
    <w:rsid w:val="095DC242"/>
    <w:rsid w:val="096382E2"/>
    <w:rsid w:val="09686B90"/>
    <w:rsid w:val="096B9606"/>
    <w:rsid w:val="096FDBE4"/>
    <w:rsid w:val="09750CCA"/>
    <w:rsid w:val="097CD9E6"/>
    <w:rsid w:val="0981068D"/>
    <w:rsid w:val="098419E2"/>
    <w:rsid w:val="098AE9BE"/>
    <w:rsid w:val="0990CE26"/>
    <w:rsid w:val="09965107"/>
    <w:rsid w:val="09968A0E"/>
    <w:rsid w:val="099785DE"/>
    <w:rsid w:val="099803BC"/>
    <w:rsid w:val="0999BC5A"/>
    <w:rsid w:val="099C538D"/>
    <w:rsid w:val="099E1F8F"/>
    <w:rsid w:val="09A5060B"/>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1AA966"/>
    <w:rsid w:val="0A26317D"/>
    <w:rsid w:val="0A2638BD"/>
    <w:rsid w:val="0A31216B"/>
    <w:rsid w:val="0A33B63D"/>
    <w:rsid w:val="0A3B2AE2"/>
    <w:rsid w:val="0A3C23D0"/>
    <w:rsid w:val="0A448F57"/>
    <w:rsid w:val="0A4AF6DB"/>
    <w:rsid w:val="0A4C4B98"/>
    <w:rsid w:val="0A4EE1BC"/>
    <w:rsid w:val="0A52AA7B"/>
    <w:rsid w:val="0A5B84A0"/>
    <w:rsid w:val="0A5C4B86"/>
    <w:rsid w:val="0A5CE33E"/>
    <w:rsid w:val="0A5EB1B2"/>
    <w:rsid w:val="0A5F90F6"/>
    <w:rsid w:val="0A6C5EF8"/>
    <w:rsid w:val="0A75897D"/>
    <w:rsid w:val="0A762A16"/>
    <w:rsid w:val="0A769EC6"/>
    <w:rsid w:val="0A7F539F"/>
    <w:rsid w:val="0A89C1E0"/>
    <w:rsid w:val="0A8AB8CA"/>
    <w:rsid w:val="0A8DCD9E"/>
    <w:rsid w:val="0A8EB3EC"/>
    <w:rsid w:val="0A95E007"/>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A5AC9"/>
    <w:rsid w:val="0ADEFCB3"/>
    <w:rsid w:val="0AF831D5"/>
    <w:rsid w:val="0AF8AA5D"/>
    <w:rsid w:val="0AFA5527"/>
    <w:rsid w:val="0B07D66D"/>
    <w:rsid w:val="0B0C8AD8"/>
    <w:rsid w:val="0B138076"/>
    <w:rsid w:val="0B149D3D"/>
    <w:rsid w:val="0B17649F"/>
    <w:rsid w:val="0B1B272E"/>
    <w:rsid w:val="0B2363ED"/>
    <w:rsid w:val="0B25010F"/>
    <w:rsid w:val="0B287AE6"/>
    <w:rsid w:val="0B29B036"/>
    <w:rsid w:val="0B2DD974"/>
    <w:rsid w:val="0B2E86C8"/>
    <w:rsid w:val="0B313063"/>
    <w:rsid w:val="0B36B749"/>
    <w:rsid w:val="0B3CB4CB"/>
    <w:rsid w:val="0B3EAEAF"/>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AEEB8"/>
    <w:rsid w:val="0BACD69B"/>
    <w:rsid w:val="0BAD7F4B"/>
    <w:rsid w:val="0BBB643A"/>
    <w:rsid w:val="0BC01413"/>
    <w:rsid w:val="0BC348F7"/>
    <w:rsid w:val="0BC56725"/>
    <w:rsid w:val="0BC587B0"/>
    <w:rsid w:val="0BC5884A"/>
    <w:rsid w:val="0BC80F42"/>
    <w:rsid w:val="0BCAF18A"/>
    <w:rsid w:val="0BD89F59"/>
    <w:rsid w:val="0BE0096B"/>
    <w:rsid w:val="0BE2178B"/>
    <w:rsid w:val="0BE4FE4A"/>
    <w:rsid w:val="0BE68ACB"/>
    <w:rsid w:val="0BFC3A06"/>
    <w:rsid w:val="0C03C9D5"/>
    <w:rsid w:val="0C0A9DA5"/>
    <w:rsid w:val="0C0E1EB8"/>
    <w:rsid w:val="0C0E6E59"/>
    <w:rsid w:val="0C11F5AE"/>
    <w:rsid w:val="0C1582CC"/>
    <w:rsid w:val="0C18D172"/>
    <w:rsid w:val="0C1AE276"/>
    <w:rsid w:val="0C1D9865"/>
    <w:rsid w:val="0C2076C1"/>
    <w:rsid w:val="0C23149C"/>
    <w:rsid w:val="0C24DF71"/>
    <w:rsid w:val="0C27DC2C"/>
    <w:rsid w:val="0C2F3ED8"/>
    <w:rsid w:val="0C319C74"/>
    <w:rsid w:val="0C3216B0"/>
    <w:rsid w:val="0C36CE27"/>
    <w:rsid w:val="0C3C8A3D"/>
    <w:rsid w:val="0C3EE5FD"/>
    <w:rsid w:val="0C505E47"/>
    <w:rsid w:val="0C523BB3"/>
    <w:rsid w:val="0C5D4961"/>
    <w:rsid w:val="0C5DEB5D"/>
    <w:rsid w:val="0C655E2F"/>
    <w:rsid w:val="0C65629D"/>
    <w:rsid w:val="0C66D43B"/>
    <w:rsid w:val="0C6E6AA0"/>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D484B"/>
    <w:rsid w:val="0CBD7B7D"/>
    <w:rsid w:val="0CBED9AD"/>
    <w:rsid w:val="0CCA33F1"/>
    <w:rsid w:val="0CCA7A7D"/>
    <w:rsid w:val="0CE1110C"/>
    <w:rsid w:val="0CE20726"/>
    <w:rsid w:val="0CE562B1"/>
    <w:rsid w:val="0CEB3BE3"/>
    <w:rsid w:val="0CF2A394"/>
    <w:rsid w:val="0CF366CB"/>
    <w:rsid w:val="0CF4BA0B"/>
    <w:rsid w:val="0CF6D2AC"/>
    <w:rsid w:val="0CF86A08"/>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61CDB2"/>
    <w:rsid w:val="0D627489"/>
    <w:rsid w:val="0D66A3BD"/>
    <w:rsid w:val="0D6F911D"/>
    <w:rsid w:val="0D72EC1F"/>
    <w:rsid w:val="0D735C7E"/>
    <w:rsid w:val="0D739859"/>
    <w:rsid w:val="0D769F2E"/>
    <w:rsid w:val="0D7BFDCF"/>
    <w:rsid w:val="0D833BFA"/>
    <w:rsid w:val="0D851093"/>
    <w:rsid w:val="0D8C24A1"/>
    <w:rsid w:val="0D98440A"/>
    <w:rsid w:val="0D9A46AB"/>
    <w:rsid w:val="0D9A9487"/>
    <w:rsid w:val="0D9FEF3D"/>
    <w:rsid w:val="0DA51582"/>
    <w:rsid w:val="0DACFC29"/>
    <w:rsid w:val="0DAFDB26"/>
    <w:rsid w:val="0DB71AE3"/>
    <w:rsid w:val="0DB7354F"/>
    <w:rsid w:val="0DB8C7CA"/>
    <w:rsid w:val="0DB94C5D"/>
    <w:rsid w:val="0DBEB7A0"/>
    <w:rsid w:val="0DC3EB45"/>
    <w:rsid w:val="0DD13A5B"/>
    <w:rsid w:val="0DDA5B55"/>
    <w:rsid w:val="0DE39F5C"/>
    <w:rsid w:val="0DE6F7A8"/>
    <w:rsid w:val="0DEB8EE1"/>
    <w:rsid w:val="0DEEFA7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773B0"/>
    <w:rsid w:val="0E380F8B"/>
    <w:rsid w:val="0E3E0B03"/>
    <w:rsid w:val="0E3FA6B8"/>
    <w:rsid w:val="0E4616E6"/>
    <w:rsid w:val="0E483B59"/>
    <w:rsid w:val="0E48FD0B"/>
    <w:rsid w:val="0E49A48A"/>
    <w:rsid w:val="0E51C41B"/>
    <w:rsid w:val="0E535183"/>
    <w:rsid w:val="0E551B3B"/>
    <w:rsid w:val="0E58950C"/>
    <w:rsid w:val="0E5BCDD5"/>
    <w:rsid w:val="0E5C0CE6"/>
    <w:rsid w:val="0E5EB205"/>
    <w:rsid w:val="0E632DD1"/>
    <w:rsid w:val="0E64E217"/>
    <w:rsid w:val="0E6928C0"/>
    <w:rsid w:val="0E6F3641"/>
    <w:rsid w:val="0E7AAB64"/>
    <w:rsid w:val="0E8BD35C"/>
    <w:rsid w:val="0E91DF75"/>
    <w:rsid w:val="0E953897"/>
    <w:rsid w:val="0EA84745"/>
    <w:rsid w:val="0EAF2D96"/>
    <w:rsid w:val="0EAF3B62"/>
    <w:rsid w:val="0EB0A544"/>
    <w:rsid w:val="0EB592CD"/>
    <w:rsid w:val="0EB6864A"/>
    <w:rsid w:val="0EB99DC9"/>
    <w:rsid w:val="0EB9C63F"/>
    <w:rsid w:val="0EBB3F45"/>
    <w:rsid w:val="0EC1D7D6"/>
    <w:rsid w:val="0ECC057F"/>
    <w:rsid w:val="0ED2B832"/>
    <w:rsid w:val="0ED3409F"/>
    <w:rsid w:val="0ED95C6B"/>
    <w:rsid w:val="0EDA409D"/>
    <w:rsid w:val="0EDB355F"/>
    <w:rsid w:val="0EDCEC42"/>
    <w:rsid w:val="0EDE1FCC"/>
    <w:rsid w:val="0EE4C53D"/>
    <w:rsid w:val="0EE988B5"/>
    <w:rsid w:val="0EF48054"/>
    <w:rsid w:val="0EF7E28B"/>
    <w:rsid w:val="0EF9B826"/>
    <w:rsid w:val="0EFB7BCB"/>
    <w:rsid w:val="0EFF87B6"/>
    <w:rsid w:val="0EFFEDB9"/>
    <w:rsid w:val="0F006254"/>
    <w:rsid w:val="0F02EE07"/>
    <w:rsid w:val="0F071B31"/>
    <w:rsid w:val="0F078727"/>
    <w:rsid w:val="0F09ACCA"/>
    <w:rsid w:val="0F0E1ECD"/>
    <w:rsid w:val="0F155EEB"/>
    <w:rsid w:val="0F1CC960"/>
    <w:rsid w:val="0F20976A"/>
    <w:rsid w:val="0F21F4B5"/>
    <w:rsid w:val="0F23E11B"/>
    <w:rsid w:val="0F2F58F2"/>
    <w:rsid w:val="0F2F926C"/>
    <w:rsid w:val="0F3072F3"/>
    <w:rsid w:val="0F344EDF"/>
    <w:rsid w:val="0F36C432"/>
    <w:rsid w:val="0F3B3A2E"/>
    <w:rsid w:val="0F3CC013"/>
    <w:rsid w:val="0F3E71D8"/>
    <w:rsid w:val="0F3FA65D"/>
    <w:rsid w:val="0F41B8F2"/>
    <w:rsid w:val="0F4D46C2"/>
    <w:rsid w:val="0F5E89FE"/>
    <w:rsid w:val="0F613EC4"/>
    <w:rsid w:val="0F62B3F6"/>
    <w:rsid w:val="0F646336"/>
    <w:rsid w:val="0F670C51"/>
    <w:rsid w:val="0F83662E"/>
    <w:rsid w:val="0F931D55"/>
    <w:rsid w:val="0FA0FD49"/>
    <w:rsid w:val="0FA32249"/>
    <w:rsid w:val="0FA464E3"/>
    <w:rsid w:val="0FA8F118"/>
    <w:rsid w:val="0FA9ECFE"/>
    <w:rsid w:val="0FB3226C"/>
    <w:rsid w:val="0FB4FBFF"/>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9B6DF"/>
    <w:rsid w:val="104F0168"/>
    <w:rsid w:val="105E007F"/>
    <w:rsid w:val="105F9B64"/>
    <w:rsid w:val="105FE635"/>
    <w:rsid w:val="1069D748"/>
    <w:rsid w:val="106D1C5A"/>
    <w:rsid w:val="107B4644"/>
    <w:rsid w:val="107E1BB3"/>
    <w:rsid w:val="107FA726"/>
    <w:rsid w:val="1084F2A5"/>
    <w:rsid w:val="10873515"/>
    <w:rsid w:val="10947186"/>
    <w:rsid w:val="1094DEB1"/>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94635"/>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C6EF9"/>
    <w:rsid w:val="112F97B4"/>
    <w:rsid w:val="1131473B"/>
    <w:rsid w:val="11338CC3"/>
    <w:rsid w:val="11346296"/>
    <w:rsid w:val="1135D6FC"/>
    <w:rsid w:val="11390D40"/>
    <w:rsid w:val="11398448"/>
    <w:rsid w:val="113B1A9D"/>
    <w:rsid w:val="113B7BBF"/>
    <w:rsid w:val="113F0C1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B570C1"/>
    <w:rsid w:val="12C04531"/>
    <w:rsid w:val="12C9A1AE"/>
    <w:rsid w:val="12CAD394"/>
    <w:rsid w:val="12CCAE7F"/>
    <w:rsid w:val="12CD5C32"/>
    <w:rsid w:val="12DB55A8"/>
    <w:rsid w:val="12E4926A"/>
    <w:rsid w:val="12E800E9"/>
    <w:rsid w:val="12F109D0"/>
    <w:rsid w:val="12F123EE"/>
    <w:rsid w:val="12F4A777"/>
    <w:rsid w:val="12F5D91A"/>
    <w:rsid w:val="12F8D032"/>
    <w:rsid w:val="12F8DAD4"/>
    <w:rsid w:val="13025552"/>
    <w:rsid w:val="13048C6C"/>
    <w:rsid w:val="130A8105"/>
    <w:rsid w:val="130F57C2"/>
    <w:rsid w:val="130FF3CE"/>
    <w:rsid w:val="13124A2A"/>
    <w:rsid w:val="1318EED5"/>
    <w:rsid w:val="131D4126"/>
    <w:rsid w:val="131E5409"/>
    <w:rsid w:val="1320F4ED"/>
    <w:rsid w:val="13245282"/>
    <w:rsid w:val="132AC108"/>
    <w:rsid w:val="132B4934"/>
    <w:rsid w:val="13359F12"/>
    <w:rsid w:val="1340F0F1"/>
    <w:rsid w:val="1347D2C1"/>
    <w:rsid w:val="13495B1E"/>
    <w:rsid w:val="134CD722"/>
    <w:rsid w:val="134D8237"/>
    <w:rsid w:val="1353A35C"/>
    <w:rsid w:val="135963A9"/>
    <w:rsid w:val="13596D08"/>
    <w:rsid w:val="1361544F"/>
    <w:rsid w:val="136295AD"/>
    <w:rsid w:val="13698888"/>
    <w:rsid w:val="136AA90F"/>
    <w:rsid w:val="136C80D6"/>
    <w:rsid w:val="13757321"/>
    <w:rsid w:val="137A47F7"/>
    <w:rsid w:val="137BE657"/>
    <w:rsid w:val="13909C00"/>
    <w:rsid w:val="13A3E2C5"/>
    <w:rsid w:val="13A53679"/>
    <w:rsid w:val="13A73948"/>
    <w:rsid w:val="13A86360"/>
    <w:rsid w:val="13A96BBD"/>
    <w:rsid w:val="13AAD9C9"/>
    <w:rsid w:val="13AE143D"/>
    <w:rsid w:val="13B0CF15"/>
    <w:rsid w:val="13B5D5AB"/>
    <w:rsid w:val="13B745A1"/>
    <w:rsid w:val="13BADBB0"/>
    <w:rsid w:val="13BC14FE"/>
    <w:rsid w:val="13BC1542"/>
    <w:rsid w:val="13C33252"/>
    <w:rsid w:val="13CB99CD"/>
    <w:rsid w:val="13CDAB94"/>
    <w:rsid w:val="13DADC8A"/>
    <w:rsid w:val="13E30349"/>
    <w:rsid w:val="13E42789"/>
    <w:rsid w:val="13E5A0BE"/>
    <w:rsid w:val="13F89AEF"/>
    <w:rsid w:val="13FF0A27"/>
    <w:rsid w:val="14041207"/>
    <w:rsid w:val="14060764"/>
    <w:rsid w:val="1406078B"/>
    <w:rsid w:val="14090758"/>
    <w:rsid w:val="14110FD1"/>
    <w:rsid w:val="1419ABD1"/>
    <w:rsid w:val="1419FF05"/>
    <w:rsid w:val="141F8E92"/>
    <w:rsid w:val="142072EB"/>
    <w:rsid w:val="1422CAE1"/>
    <w:rsid w:val="1425FFB4"/>
    <w:rsid w:val="142A7DD9"/>
    <w:rsid w:val="14305978"/>
    <w:rsid w:val="1431F63B"/>
    <w:rsid w:val="143D258D"/>
    <w:rsid w:val="143E3855"/>
    <w:rsid w:val="1440BFAC"/>
    <w:rsid w:val="144392EC"/>
    <w:rsid w:val="144B801A"/>
    <w:rsid w:val="145167F1"/>
    <w:rsid w:val="14527A7E"/>
    <w:rsid w:val="1452E369"/>
    <w:rsid w:val="1452FF65"/>
    <w:rsid w:val="145EF568"/>
    <w:rsid w:val="1464306C"/>
    <w:rsid w:val="14652B35"/>
    <w:rsid w:val="14669DD0"/>
    <w:rsid w:val="14798FEE"/>
    <w:rsid w:val="147B8BA9"/>
    <w:rsid w:val="147B96B1"/>
    <w:rsid w:val="147BC2BE"/>
    <w:rsid w:val="147CCD7A"/>
    <w:rsid w:val="1480A1D9"/>
    <w:rsid w:val="14814C71"/>
    <w:rsid w:val="1484EC7B"/>
    <w:rsid w:val="14889220"/>
    <w:rsid w:val="148DCB20"/>
    <w:rsid w:val="1497616A"/>
    <w:rsid w:val="149A1516"/>
    <w:rsid w:val="149B8233"/>
    <w:rsid w:val="149C6BDB"/>
    <w:rsid w:val="149D4764"/>
    <w:rsid w:val="14A14CA8"/>
    <w:rsid w:val="14A26502"/>
    <w:rsid w:val="14B9C5CE"/>
    <w:rsid w:val="14BA01D0"/>
    <w:rsid w:val="14BADEE6"/>
    <w:rsid w:val="14C27DF0"/>
    <w:rsid w:val="14C2EDD9"/>
    <w:rsid w:val="14C9C58B"/>
    <w:rsid w:val="14D40D20"/>
    <w:rsid w:val="14DCAE0E"/>
    <w:rsid w:val="14DD1416"/>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A400A"/>
    <w:rsid w:val="155CB1FD"/>
    <w:rsid w:val="15678E8C"/>
    <w:rsid w:val="156D86BE"/>
    <w:rsid w:val="156E9ABD"/>
    <w:rsid w:val="156F7857"/>
    <w:rsid w:val="1572FEBD"/>
    <w:rsid w:val="1574E7D2"/>
    <w:rsid w:val="1577FE72"/>
    <w:rsid w:val="1579DDF0"/>
    <w:rsid w:val="157B7DA0"/>
    <w:rsid w:val="15850910"/>
    <w:rsid w:val="15880B38"/>
    <w:rsid w:val="15882AC8"/>
    <w:rsid w:val="15895146"/>
    <w:rsid w:val="158971F8"/>
    <w:rsid w:val="15963ADB"/>
    <w:rsid w:val="159B7DCD"/>
    <w:rsid w:val="159C5621"/>
    <w:rsid w:val="15A1E011"/>
    <w:rsid w:val="15A93D7E"/>
    <w:rsid w:val="15AC0945"/>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4260B"/>
    <w:rsid w:val="160542A6"/>
    <w:rsid w:val="160831E9"/>
    <w:rsid w:val="160DD3E6"/>
    <w:rsid w:val="1619C46C"/>
    <w:rsid w:val="1619C96E"/>
    <w:rsid w:val="161AEC4D"/>
    <w:rsid w:val="161C2CD7"/>
    <w:rsid w:val="161F450B"/>
    <w:rsid w:val="16330B21"/>
    <w:rsid w:val="1636BA64"/>
    <w:rsid w:val="163AE894"/>
    <w:rsid w:val="163DC605"/>
    <w:rsid w:val="1641674A"/>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FCB8F"/>
    <w:rsid w:val="16A01A99"/>
    <w:rsid w:val="16AE9814"/>
    <w:rsid w:val="16B9500F"/>
    <w:rsid w:val="16BCDBB7"/>
    <w:rsid w:val="16BE3074"/>
    <w:rsid w:val="16C3FC44"/>
    <w:rsid w:val="16C821B2"/>
    <w:rsid w:val="16CC1644"/>
    <w:rsid w:val="16D13DB7"/>
    <w:rsid w:val="16D69B6F"/>
    <w:rsid w:val="16E1D168"/>
    <w:rsid w:val="16E41E5C"/>
    <w:rsid w:val="16E5675C"/>
    <w:rsid w:val="16E97875"/>
    <w:rsid w:val="16EF0D09"/>
    <w:rsid w:val="16F6BB9E"/>
    <w:rsid w:val="16FBCAC3"/>
    <w:rsid w:val="16FD62B7"/>
    <w:rsid w:val="1702E6D1"/>
    <w:rsid w:val="1707AA36"/>
    <w:rsid w:val="171A13CC"/>
    <w:rsid w:val="172480D3"/>
    <w:rsid w:val="1729D487"/>
    <w:rsid w:val="172E2F6D"/>
    <w:rsid w:val="1736B9BB"/>
    <w:rsid w:val="173FAE0C"/>
    <w:rsid w:val="174336CB"/>
    <w:rsid w:val="174A2057"/>
    <w:rsid w:val="174BB16A"/>
    <w:rsid w:val="174DD2B6"/>
    <w:rsid w:val="174F09D8"/>
    <w:rsid w:val="1758CD50"/>
    <w:rsid w:val="176328AA"/>
    <w:rsid w:val="1765314C"/>
    <w:rsid w:val="176BDD54"/>
    <w:rsid w:val="1770B42E"/>
    <w:rsid w:val="17767E5E"/>
    <w:rsid w:val="17784565"/>
    <w:rsid w:val="177869D6"/>
    <w:rsid w:val="1785DA43"/>
    <w:rsid w:val="17893F74"/>
    <w:rsid w:val="178C63D0"/>
    <w:rsid w:val="17A4375A"/>
    <w:rsid w:val="17ADFF12"/>
    <w:rsid w:val="17B05EFA"/>
    <w:rsid w:val="17BA9A91"/>
    <w:rsid w:val="17C25136"/>
    <w:rsid w:val="17C76194"/>
    <w:rsid w:val="17C9FCE6"/>
    <w:rsid w:val="17D0C3A6"/>
    <w:rsid w:val="17D463F1"/>
    <w:rsid w:val="17D6FD97"/>
    <w:rsid w:val="17DBD00A"/>
    <w:rsid w:val="17DC2E98"/>
    <w:rsid w:val="17E3AED5"/>
    <w:rsid w:val="17EE524B"/>
    <w:rsid w:val="17F207A1"/>
    <w:rsid w:val="17F626D3"/>
    <w:rsid w:val="17F71C75"/>
    <w:rsid w:val="17F9865B"/>
    <w:rsid w:val="17FA906F"/>
    <w:rsid w:val="17FDCE07"/>
    <w:rsid w:val="18010812"/>
    <w:rsid w:val="18031CC3"/>
    <w:rsid w:val="1808BADD"/>
    <w:rsid w:val="180EAB88"/>
    <w:rsid w:val="18145B1F"/>
    <w:rsid w:val="181531FC"/>
    <w:rsid w:val="18155504"/>
    <w:rsid w:val="1816104D"/>
    <w:rsid w:val="181B95FF"/>
    <w:rsid w:val="181BA7B2"/>
    <w:rsid w:val="181F4A27"/>
    <w:rsid w:val="182E2682"/>
    <w:rsid w:val="1830D364"/>
    <w:rsid w:val="183EDF1C"/>
    <w:rsid w:val="18418517"/>
    <w:rsid w:val="18424C4F"/>
    <w:rsid w:val="184A96CF"/>
    <w:rsid w:val="184AD512"/>
    <w:rsid w:val="184C03FB"/>
    <w:rsid w:val="1853C081"/>
    <w:rsid w:val="185408C7"/>
    <w:rsid w:val="18590C1D"/>
    <w:rsid w:val="188B8ECE"/>
    <w:rsid w:val="188DE652"/>
    <w:rsid w:val="188EDD0E"/>
    <w:rsid w:val="1891D688"/>
    <w:rsid w:val="1897B735"/>
    <w:rsid w:val="189C0A3F"/>
    <w:rsid w:val="18A238B5"/>
    <w:rsid w:val="18A31AFF"/>
    <w:rsid w:val="18A815B0"/>
    <w:rsid w:val="18AA5162"/>
    <w:rsid w:val="18B3A5DF"/>
    <w:rsid w:val="18B8B08F"/>
    <w:rsid w:val="18C23FB6"/>
    <w:rsid w:val="18C5F81C"/>
    <w:rsid w:val="18C9DC5C"/>
    <w:rsid w:val="18CAD845"/>
    <w:rsid w:val="18D162E4"/>
    <w:rsid w:val="18D78B1C"/>
    <w:rsid w:val="18D98F72"/>
    <w:rsid w:val="18DC1256"/>
    <w:rsid w:val="18E3C997"/>
    <w:rsid w:val="18E4B1C4"/>
    <w:rsid w:val="18E95DC7"/>
    <w:rsid w:val="18E961A5"/>
    <w:rsid w:val="18EB00AB"/>
    <w:rsid w:val="18EE114F"/>
    <w:rsid w:val="18EEE7C6"/>
    <w:rsid w:val="18F2E431"/>
    <w:rsid w:val="1900622E"/>
    <w:rsid w:val="190BC5F5"/>
    <w:rsid w:val="190C9CBE"/>
    <w:rsid w:val="1917B0FA"/>
    <w:rsid w:val="191F0E18"/>
    <w:rsid w:val="192574DE"/>
    <w:rsid w:val="192AAEC8"/>
    <w:rsid w:val="1933DBC9"/>
    <w:rsid w:val="1934D0C1"/>
    <w:rsid w:val="193780DC"/>
    <w:rsid w:val="193D5130"/>
    <w:rsid w:val="19463115"/>
    <w:rsid w:val="194CE554"/>
    <w:rsid w:val="1950D750"/>
    <w:rsid w:val="1950E42D"/>
    <w:rsid w:val="1950EC3B"/>
    <w:rsid w:val="1955CA1D"/>
    <w:rsid w:val="1963547F"/>
    <w:rsid w:val="1964DB10"/>
    <w:rsid w:val="19679405"/>
    <w:rsid w:val="196A22C4"/>
    <w:rsid w:val="196D7180"/>
    <w:rsid w:val="1971FB06"/>
    <w:rsid w:val="19723D89"/>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A36408"/>
    <w:rsid w:val="19A877AF"/>
    <w:rsid w:val="19AEA487"/>
    <w:rsid w:val="19AF5A3B"/>
    <w:rsid w:val="19AF9B42"/>
    <w:rsid w:val="19B628EC"/>
    <w:rsid w:val="19B7E22B"/>
    <w:rsid w:val="19B94E3A"/>
    <w:rsid w:val="19BCA6FA"/>
    <w:rsid w:val="19C55E1A"/>
    <w:rsid w:val="19C7A050"/>
    <w:rsid w:val="19CDBE7C"/>
    <w:rsid w:val="19D20D6C"/>
    <w:rsid w:val="19DCC233"/>
    <w:rsid w:val="19DD7430"/>
    <w:rsid w:val="19F02CB1"/>
    <w:rsid w:val="19F31614"/>
    <w:rsid w:val="19F4739F"/>
    <w:rsid w:val="19FB4665"/>
    <w:rsid w:val="19FDF926"/>
    <w:rsid w:val="19FF9842"/>
    <w:rsid w:val="1A00F728"/>
    <w:rsid w:val="1A0160D1"/>
    <w:rsid w:val="1A028A47"/>
    <w:rsid w:val="1A0AE9C6"/>
    <w:rsid w:val="1A12D537"/>
    <w:rsid w:val="1A1477FC"/>
    <w:rsid w:val="1A157010"/>
    <w:rsid w:val="1A17CEEA"/>
    <w:rsid w:val="1A20104C"/>
    <w:rsid w:val="1A214C8F"/>
    <w:rsid w:val="1A21FF13"/>
    <w:rsid w:val="1A22F5AD"/>
    <w:rsid w:val="1A384BB1"/>
    <w:rsid w:val="1A38E605"/>
    <w:rsid w:val="1A3E648E"/>
    <w:rsid w:val="1A40ADEE"/>
    <w:rsid w:val="1A4C93CF"/>
    <w:rsid w:val="1A50F25E"/>
    <w:rsid w:val="1A5B97DB"/>
    <w:rsid w:val="1A5EF93E"/>
    <w:rsid w:val="1A7703C3"/>
    <w:rsid w:val="1A795DED"/>
    <w:rsid w:val="1A7DFF57"/>
    <w:rsid w:val="1A84CDD9"/>
    <w:rsid w:val="1A8CFF2F"/>
    <w:rsid w:val="1A8D18C8"/>
    <w:rsid w:val="1A964A25"/>
    <w:rsid w:val="1A9D2A85"/>
    <w:rsid w:val="1A9DA0EB"/>
    <w:rsid w:val="1A9F9E48"/>
    <w:rsid w:val="1AA36EF0"/>
    <w:rsid w:val="1AAA7F67"/>
    <w:rsid w:val="1AACB9A9"/>
    <w:rsid w:val="1AB044AE"/>
    <w:rsid w:val="1AB297CE"/>
    <w:rsid w:val="1AB326DC"/>
    <w:rsid w:val="1AB4C45E"/>
    <w:rsid w:val="1AB5156F"/>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45B2"/>
    <w:rsid w:val="1B0CFDD9"/>
    <w:rsid w:val="1B136AC0"/>
    <w:rsid w:val="1B1473A6"/>
    <w:rsid w:val="1B1EC726"/>
    <w:rsid w:val="1B27545C"/>
    <w:rsid w:val="1B29F9DF"/>
    <w:rsid w:val="1B2C7FAE"/>
    <w:rsid w:val="1B2E4375"/>
    <w:rsid w:val="1B33AE9F"/>
    <w:rsid w:val="1B391459"/>
    <w:rsid w:val="1B419F36"/>
    <w:rsid w:val="1B43A352"/>
    <w:rsid w:val="1B440375"/>
    <w:rsid w:val="1B4DEE30"/>
    <w:rsid w:val="1B4F1900"/>
    <w:rsid w:val="1B50B25A"/>
    <w:rsid w:val="1B519AF7"/>
    <w:rsid w:val="1B54B7BC"/>
    <w:rsid w:val="1B55DAEC"/>
    <w:rsid w:val="1B593E24"/>
    <w:rsid w:val="1B59A8FF"/>
    <w:rsid w:val="1B5E3746"/>
    <w:rsid w:val="1B60BF09"/>
    <w:rsid w:val="1B640845"/>
    <w:rsid w:val="1B66E878"/>
    <w:rsid w:val="1B6A5FF8"/>
    <w:rsid w:val="1B6B7485"/>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744F1"/>
    <w:rsid w:val="1BF76560"/>
    <w:rsid w:val="1BF895F5"/>
    <w:rsid w:val="1BFD441B"/>
    <w:rsid w:val="1C061005"/>
    <w:rsid w:val="1C070CF3"/>
    <w:rsid w:val="1C09CF0A"/>
    <w:rsid w:val="1C0ACD95"/>
    <w:rsid w:val="1C1836A1"/>
    <w:rsid w:val="1C1AA7F4"/>
    <w:rsid w:val="1C208952"/>
    <w:rsid w:val="1C246356"/>
    <w:rsid w:val="1C32F9FC"/>
    <w:rsid w:val="1C3B0C44"/>
    <w:rsid w:val="1C467656"/>
    <w:rsid w:val="1C46E44B"/>
    <w:rsid w:val="1C4B5B05"/>
    <w:rsid w:val="1C55A14C"/>
    <w:rsid w:val="1C5695E2"/>
    <w:rsid w:val="1C60F5B0"/>
    <w:rsid w:val="1C63C369"/>
    <w:rsid w:val="1C684DFC"/>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2A972A"/>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A1C9E8"/>
    <w:rsid w:val="1DA3D5FD"/>
    <w:rsid w:val="1DA979D8"/>
    <w:rsid w:val="1DAE739C"/>
    <w:rsid w:val="1DB05A38"/>
    <w:rsid w:val="1DB5AC7B"/>
    <w:rsid w:val="1DB7BBDA"/>
    <w:rsid w:val="1DBA05C7"/>
    <w:rsid w:val="1DC15B83"/>
    <w:rsid w:val="1DC26564"/>
    <w:rsid w:val="1DC635A9"/>
    <w:rsid w:val="1DCA410E"/>
    <w:rsid w:val="1DD2F845"/>
    <w:rsid w:val="1DD55570"/>
    <w:rsid w:val="1DE3A48E"/>
    <w:rsid w:val="1DE66E6A"/>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0861B"/>
    <w:rsid w:val="1E625823"/>
    <w:rsid w:val="1E64C09D"/>
    <w:rsid w:val="1E67C18B"/>
    <w:rsid w:val="1E6DA029"/>
    <w:rsid w:val="1E70C5A3"/>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4FCCB"/>
    <w:rsid w:val="1ED5BB26"/>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F9DDA"/>
    <w:rsid w:val="1F306D97"/>
    <w:rsid w:val="1F33A451"/>
    <w:rsid w:val="1F37263E"/>
    <w:rsid w:val="1F399C62"/>
    <w:rsid w:val="1F3A8A8C"/>
    <w:rsid w:val="1F3BA825"/>
    <w:rsid w:val="1F550A62"/>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048A0"/>
    <w:rsid w:val="1FD7C38D"/>
    <w:rsid w:val="1FDA38A9"/>
    <w:rsid w:val="1FDB9BC0"/>
    <w:rsid w:val="1FDBFF33"/>
    <w:rsid w:val="1FE53506"/>
    <w:rsid w:val="1FE6EA31"/>
    <w:rsid w:val="1FEA52AE"/>
    <w:rsid w:val="1FEB3EC2"/>
    <w:rsid w:val="1FEB9C53"/>
    <w:rsid w:val="1FEC23DB"/>
    <w:rsid w:val="1FF09241"/>
    <w:rsid w:val="1FF3B4B3"/>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2E1C60"/>
    <w:rsid w:val="20304BCF"/>
    <w:rsid w:val="20376ACC"/>
    <w:rsid w:val="203C67FC"/>
    <w:rsid w:val="203D8245"/>
    <w:rsid w:val="20454841"/>
    <w:rsid w:val="204A087E"/>
    <w:rsid w:val="204DCBF4"/>
    <w:rsid w:val="205CFDA1"/>
    <w:rsid w:val="205F28AC"/>
    <w:rsid w:val="2065E4E6"/>
    <w:rsid w:val="2067B3BB"/>
    <w:rsid w:val="206B04ED"/>
    <w:rsid w:val="206F1654"/>
    <w:rsid w:val="2073C336"/>
    <w:rsid w:val="207E303E"/>
    <w:rsid w:val="207E3A42"/>
    <w:rsid w:val="208098BB"/>
    <w:rsid w:val="20832F58"/>
    <w:rsid w:val="20879568"/>
    <w:rsid w:val="208AFEA2"/>
    <w:rsid w:val="208BF4F9"/>
    <w:rsid w:val="208D6913"/>
    <w:rsid w:val="208EB392"/>
    <w:rsid w:val="20915CBF"/>
    <w:rsid w:val="209C594B"/>
    <w:rsid w:val="209EDC31"/>
    <w:rsid w:val="20B040A5"/>
    <w:rsid w:val="20B5DF0E"/>
    <w:rsid w:val="20C04096"/>
    <w:rsid w:val="20D28640"/>
    <w:rsid w:val="20D2BB70"/>
    <w:rsid w:val="20D5264E"/>
    <w:rsid w:val="20D5EA1A"/>
    <w:rsid w:val="20DEA226"/>
    <w:rsid w:val="20E062C7"/>
    <w:rsid w:val="20E1C5CF"/>
    <w:rsid w:val="20E41476"/>
    <w:rsid w:val="20E5D605"/>
    <w:rsid w:val="20EAC4D5"/>
    <w:rsid w:val="20EDE68A"/>
    <w:rsid w:val="20FB800C"/>
    <w:rsid w:val="20FE902C"/>
    <w:rsid w:val="21040167"/>
    <w:rsid w:val="2106E3AF"/>
    <w:rsid w:val="210752D0"/>
    <w:rsid w:val="210B2582"/>
    <w:rsid w:val="210B2BDB"/>
    <w:rsid w:val="210D1EEC"/>
    <w:rsid w:val="210FB863"/>
    <w:rsid w:val="21107553"/>
    <w:rsid w:val="2113AD35"/>
    <w:rsid w:val="2114A7EF"/>
    <w:rsid w:val="212299BF"/>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A9159"/>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B5D470"/>
    <w:rsid w:val="21CAD607"/>
    <w:rsid w:val="21CCE5C1"/>
    <w:rsid w:val="21D510C2"/>
    <w:rsid w:val="21D9CA93"/>
    <w:rsid w:val="21E050FB"/>
    <w:rsid w:val="21E10F8E"/>
    <w:rsid w:val="21E27B76"/>
    <w:rsid w:val="21E42E74"/>
    <w:rsid w:val="21E685D6"/>
    <w:rsid w:val="21E85971"/>
    <w:rsid w:val="22028377"/>
    <w:rsid w:val="22058272"/>
    <w:rsid w:val="220F16FB"/>
    <w:rsid w:val="220F7C19"/>
    <w:rsid w:val="222AC029"/>
    <w:rsid w:val="2230E683"/>
    <w:rsid w:val="22322D22"/>
    <w:rsid w:val="223295B1"/>
    <w:rsid w:val="2234E3F3"/>
    <w:rsid w:val="22404A34"/>
    <w:rsid w:val="224358AC"/>
    <w:rsid w:val="22437D6D"/>
    <w:rsid w:val="22504BF7"/>
    <w:rsid w:val="22507057"/>
    <w:rsid w:val="22522E34"/>
    <w:rsid w:val="2255419A"/>
    <w:rsid w:val="225726C6"/>
    <w:rsid w:val="226AD15F"/>
    <w:rsid w:val="22708E8D"/>
    <w:rsid w:val="2272527C"/>
    <w:rsid w:val="2272C5A1"/>
    <w:rsid w:val="2274C7DA"/>
    <w:rsid w:val="2274F5F9"/>
    <w:rsid w:val="2275284F"/>
    <w:rsid w:val="227AC228"/>
    <w:rsid w:val="227FBE31"/>
    <w:rsid w:val="2284027B"/>
    <w:rsid w:val="22860012"/>
    <w:rsid w:val="229459B4"/>
    <w:rsid w:val="22945B03"/>
    <w:rsid w:val="2294B338"/>
    <w:rsid w:val="229B529D"/>
    <w:rsid w:val="229E911E"/>
    <w:rsid w:val="229FF594"/>
    <w:rsid w:val="22A02C9A"/>
    <w:rsid w:val="22A22A50"/>
    <w:rsid w:val="22A618A2"/>
    <w:rsid w:val="22A774F2"/>
    <w:rsid w:val="22A93E08"/>
    <w:rsid w:val="22AD357D"/>
    <w:rsid w:val="22AE1523"/>
    <w:rsid w:val="22B32A6B"/>
    <w:rsid w:val="22B8B989"/>
    <w:rsid w:val="22C2DCD7"/>
    <w:rsid w:val="22C36279"/>
    <w:rsid w:val="22CAA80F"/>
    <w:rsid w:val="22CE0B4D"/>
    <w:rsid w:val="22D668FC"/>
    <w:rsid w:val="22E02705"/>
    <w:rsid w:val="22E21B29"/>
    <w:rsid w:val="22E90F0D"/>
    <w:rsid w:val="22EFE0A9"/>
    <w:rsid w:val="22F26F62"/>
    <w:rsid w:val="22F5E225"/>
    <w:rsid w:val="22F86B0F"/>
    <w:rsid w:val="22F92F27"/>
    <w:rsid w:val="22FA1492"/>
    <w:rsid w:val="22FA416A"/>
    <w:rsid w:val="22FC4603"/>
    <w:rsid w:val="2300AA4F"/>
    <w:rsid w:val="23064446"/>
    <w:rsid w:val="2306B7F5"/>
    <w:rsid w:val="230EAF1A"/>
    <w:rsid w:val="2312C7DC"/>
    <w:rsid w:val="231599D0"/>
    <w:rsid w:val="231F07FA"/>
    <w:rsid w:val="2323B3B6"/>
    <w:rsid w:val="2324AF58"/>
    <w:rsid w:val="23291E2B"/>
    <w:rsid w:val="232EAE71"/>
    <w:rsid w:val="2339B65D"/>
    <w:rsid w:val="233BD321"/>
    <w:rsid w:val="233CF174"/>
    <w:rsid w:val="233DBEBA"/>
    <w:rsid w:val="233DCF09"/>
    <w:rsid w:val="233EA4E4"/>
    <w:rsid w:val="233F0306"/>
    <w:rsid w:val="2344BFE5"/>
    <w:rsid w:val="234F862D"/>
    <w:rsid w:val="2366744E"/>
    <w:rsid w:val="236B9F80"/>
    <w:rsid w:val="236BC88A"/>
    <w:rsid w:val="236EAFED"/>
    <w:rsid w:val="23723327"/>
    <w:rsid w:val="23733B8C"/>
    <w:rsid w:val="237C555A"/>
    <w:rsid w:val="237D702C"/>
    <w:rsid w:val="2382A8E8"/>
    <w:rsid w:val="2386CE28"/>
    <w:rsid w:val="2388017C"/>
    <w:rsid w:val="238B6E74"/>
    <w:rsid w:val="238C0390"/>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AE08B"/>
    <w:rsid w:val="23CD20FC"/>
    <w:rsid w:val="23D25389"/>
    <w:rsid w:val="23ED2110"/>
    <w:rsid w:val="23F1E5EA"/>
    <w:rsid w:val="23F211C2"/>
    <w:rsid w:val="23F5BC6B"/>
    <w:rsid w:val="23F77C98"/>
    <w:rsid w:val="23F84D6D"/>
    <w:rsid w:val="23F90149"/>
    <w:rsid w:val="24015AC9"/>
    <w:rsid w:val="2404544B"/>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54E4B"/>
    <w:rsid w:val="2457F7EA"/>
    <w:rsid w:val="24591C6F"/>
    <w:rsid w:val="245F49AA"/>
    <w:rsid w:val="2463E350"/>
    <w:rsid w:val="24702212"/>
    <w:rsid w:val="247E0B3C"/>
    <w:rsid w:val="248298C4"/>
    <w:rsid w:val="24861EF2"/>
    <w:rsid w:val="2497D8B3"/>
    <w:rsid w:val="24A1BCFB"/>
    <w:rsid w:val="24A74216"/>
    <w:rsid w:val="24AD10E4"/>
    <w:rsid w:val="24AF5C84"/>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25ED6B"/>
    <w:rsid w:val="252CCB57"/>
    <w:rsid w:val="2531DF4F"/>
    <w:rsid w:val="253652BC"/>
    <w:rsid w:val="25368FE7"/>
    <w:rsid w:val="25373B5E"/>
    <w:rsid w:val="253CB730"/>
    <w:rsid w:val="2542A698"/>
    <w:rsid w:val="25483E03"/>
    <w:rsid w:val="254E3BB0"/>
    <w:rsid w:val="2550C29C"/>
    <w:rsid w:val="25626933"/>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5FBB1BA"/>
    <w:rsid w:val="26105F43"/>
    <w:rsid w:val="26186FB9"/>
    <w:rsid w:val="261923BA"/>
    <w:rsid w:val="261D4C1B"/>
    <w:rsid w:val="261E15C8"/>
    <w:rsid w:val="2622942E"/>
    <w:rsid w:val="2622F7D4"/>
    <w:rsid w:val="2627EB19"/>
    <w:rsid w:val="262E9125"/>
    <w:rsid w:val="26314AA8"/>
    <w:rsid w:val="26320BCB"/>
    <w:rsid w:val="263ECF33"/>
    <w:rsid w:val="2641E440"/>
    <w:rsid w:val="26454D37"/>
    <w:rsid w:val="26488844"/>
    <w:rsid w:val="264DD915"/>
    <w:rsid w:val="265A4F79"/>
    <w:rsid w:val="26609E07"/>
    <w:rsid w:val="26612FE6"/>
    <w:rsid w:val="266449B7"/>
    <w:rsid w:val="2665349C"/>
    <w:rsid w:val="266EB915"/>
    <w:rsid w:val="26706201"/>
    <w:rsid w:val="26735E8F"/>
    <w:rsid w:val="26787F42"/>
    <w:rsid w:val="267A98BA"/>
    <w:rsid w:val="26806C33"/>
    <w:rsid w:val="2687D0E4"/>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274B6"/>
    <w:rsid w:val="279C4883"/>
    <w:rsid w:val="27A28DD7"/>
    <w:rsid w:val="27A2CB08"/>
    <w:rsid w:val="27A5EE81"/>
    <w:rsid w:val="27A9EDD8"/>
    <w:rsid w:val="27ADB78D"/>
    <w:rsid w:val="27AE0A2A"/>
    <w:rsid w:val="27BF025D"/>
    <w:rsid w:val="27BFA939"/>
    <w:rsid w:val="27C1B580"/>
    <w:rsid w:val="27C1DEA8"/>
    <w:rsid w:val="27C47D17"/>
    <w:rsid w:val="27CCAAD6"/>
    <w:rsid w:val="27D05316"/>
    <w:rsid w:val="27D74936"/>
    <w:rsid w:val="27DAEE55"/>
    <w:rsid w:val="27DF95B0"/>
    <w:rsid w:val="27E57709"/>
    <w:rsid w:val="27E58151"/>
    <w:rsid w:val="27E794A0"/>
    <w:rsid w:val="27EDE7E3"/>
    <w:rsid w:val="27F3385B"/>
    <w:rsid w:val="27F3D189"/>
    <w:rsid w:val="27FAAE2B"/>
    <w:rsid w:val="27FE0018"/>
    <w:rsid w:val="27FF4BA6"/>
    <w:rsid w:val="280446FA"/>
    <w:rsid w:val="28044E26"/>
    <w:rsid w:val="280D0CFE"/>
    <w:rsid w:val="280E7F2D"/>
    <w:rsid w:val="282197AE"/>
    <w:rsid w:val="2822A2EF"/>
    <w:rsid w:val="282572F6"/>
    <w:rsid w:val="28271E39"/>
    <w:rsid w:val="282E4AFB"/>
    <w:rsid w:val="2830A356"/>
    <w:rsid w:val="2833AEFC"/>
    <w:rsid w:val="2834D42D"/>
    <w:rsid w:val="2838329C"/>
    <w:rsid w:val="2838B4AD"/>
    <w:rsid w:val="283DD361"/>
    <w:rsid w:val="283E386F"/>
    <w:rsid w:val="2843099F"/>
    <w:rsid w:val="28459CD8"/>
    <w:rsid w:val="2845FCF5"/>
    <w:rsid w:val="284EBF10"/>
    <w:rsid w:val="2858BEBB"/>
    <w:rsid w:val="285AD879"/>
    <w:rsid w:val="285C2F1E"/>
    <w:rsid w:val="285C3287"/>
    <w:rsid w:val="2863EED7"/>
    <w:rsid w:val="286B42E2"/>
    <w:rsid w:val="286C472E"/>
    <w:rsid w:val="286D7AEB"/>
    <w:rsid w:val="286F7E93"/>
    <w:rsid w:val="2874461C"/>
    <w:rsid w:val="287B9AF7"/>
    <w:rsid w:val="287C0D40"/>
    <w:rsid w:val="28810DEB"/>
    <w:rsid w:val="2881CDD5"/>
    <w:rsid w:val="288761DE"/>
    <w:rsid w:val="288BE935"/>
    <w:rsid w:val="288EC154"/>
    <w:rsid w:val="2890D483"/>
    <w:rsid w:val="2892D5E6"/>
    <w:rsid w:val="28949C4D"/>
    <w:rsid w:val="2899B051"/>
    <w:rsid w:val="289B457D"/>
    <w:rsid w:val="28A42FAC"/>
    <w:rsid w:val="28A50A2A"/>
    <w:rsid w:val="28A73736"/>
    <w:rsid w:val="28AA8714"/>
    <w:rsid w:val="28B3306E"/>
    <w:rsid w:val="28B6B391"/>
    <w:rsid w:val="28B90C6D"/>
    <w:rsid w:val="28BBA5AD"/>
    <w:rsid w:val="28BC0B91"/>
    <w:rsid w:val="28C74297"/>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233BA"/>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02D69"/>
    <w:rsid w:val="2A31822E"/>
    <w:rsid w:val="2A34193C"/>
    <w:rsid w:val="2A347C51"/>
    <w:rsid w:val="2A3E9308"/>
    <w:rsid w:val="2A429049"/>
    <w:rsid w:val="2A43FFE5"/>
    <w:rsid w:val="2A48CB43"/>
    <w:rsid w:val="2A5045C6"/>
    <w:rsid w:val="2A525523"/>
    <w:rsid w:val="2A5EF8A4"/>
    <w:rsid w:val="2A625075"/>
    <w:rsid w:val="2A675526"/>
    <w:rsid w:val="2A699C0A"/>
    <w:rsid w:val="2A71B87C"/>
    <w:rsid w:val="2A72D019"/>
    <w:rsid w:val="2A75B724"/>
    <w:rsid w:val="2A7B7D9C"/>
    <w:rsid w:val="2A7C2BCC"/>
    <w:rsid w:val="2A81881E"/>
    <w:rsid w:val="2A8279E6"/>
    <w:rsid w:val="2A933AA5"/>
    <w:rsid w:val="2A93C8E0"/>
    <w:rsid w:val="2A946BF5"/>
    <w:rsid w:val="2A9C2732"/>
    <w:rsid w:val="2AA1D12A"/>
    <w:rsid w:val="2AA2E0E9"/>
    <w:rsid w:val="2AA97409"/>
    <w:rsid w:val="2AAE647B"/>
    <w:rsid w:val="2AAFBF30"/>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BA546"/>
    <w:rsid w:val="2AEDB07D"/>
    <w:rsid w:val="2AF0DAD9"/>
    <w:rsid w:val="2AF4F68A"/>
    <w:rsid w:val="2AF5F9EC"/>
    <w:rsid w:val="2AF92D97"/>
    <w:rsid w:val="2AFBB49B"/>
    <w:rsid w:val="2B044DAD"/>
    <w:rsid w:val="2B087BAB"/>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7C888"/>
    <w:rsid w:val="2B69D6A8"/>
    <w:rsid w:val="2B7B72E9"/>
    <w:rsid w:val="2B885B9E"/>
    <w:rsid w:val="2B909F47"/>
    <w:rsid w:val="2B91A271"/>
    <w:rsid w:val="2B9DA575"/>
    <w:rsid w:val="2B9F1E74"/>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68952"/>
    <w:rsid w:val="2CCD886B"/>
    <w:rsid w:val="2CD3FFE4"/>
    <w:rsid w:val="2CD67B84"/>
    <w:rsid w:val="2CDF0571"/>
    <w:rsid w:val="2CE2B658"/>
    <w:rsid w:val="2CEDD4A2"/>
    <w:rsid w:val="2CF1384F"/>
    <w:rsid w:val="2CF3DF25"/>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437D1F"/>
    <w:rsid w:val="2D48113E"/>
    <w:rsid w:val="2D48DF7A"/>
    <w:rsid w:val="2D4E43D8"/>
    <w:rsid w:val="2D56ADEA"/>
    <w:rsid w:val="2D57545F"/>
    <w:rsid w:val="2D58312A"/>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36535"/>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3B336"/>
    <w:rsid w:val="2E342C5F"/>
    <w:rsid w:val="2E3B0081"/>
    <w:rsid w:val="2E432DD4"/>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8975B8"/>
    <w:rsid w:val="2E8B33B8"/>
    <w:rsid w:val="2E8C0534"/>
    <w:rsid w:val="2E912599"/>
    <w:rsid w:val="2E943F3E"/>
    <w:rsid w:val="2E9BBAA1"/>
    <w:rsid w:val="2E9F5ECF"/>
    <w:rsid w:val="2EA53287"/>
    <w:rsid w:val="2EAA5DD4"/>
    <w:rsid w:val="2EB19BBB"/>
    <w:rsid w:val="2EB262D1"/>
    <w:rsid w:val="2EB58306"/>
    <w:rsid w:val="2EBC3909"/>
    <w:rsid w:val="2EBDFFCC"/>
    <w:rsid w:val="2EC1E31C"/>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A6FD5"/>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82A39"/>
    <w:rsid w:val="2F49F98B"/>
    <w:rsid w:val="2F54AE12"/>
    <w:rsid w:val="2F56EF2B"/>
    <w:rsid w:val="2F60EAF2"/>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E98706"/>
    <w:rsid w:val="2FEBFD74"/>
    <w:rsid w:val="2FEC5E42"/>
    <w:rsid w:val="2FF4ACA3"/>
    <w:rsid w:val="2FF4BAD9"/>
    <w:rsid w:val="2FF79289"/>
    <w:rsid w:val="2FF9E05A"/>
    <w:rsid w:val="30027791"/>
    <w:rsid w:val="300AD5F2"/>
    <w:rsid w:val="300D4801"/>
    <w:rsid w:val="300D951B"/>
    <w:rsid w:val="3014CFA1"/>
    <w:rsid w:val="30168ACA"/>
    <w:rsid w:val="301D70FD"/>
    <w:rsid w:val="3023AA0B"/>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D2627"/>
    <w:rsid w:val="3091E1B7"/>
    <w:rsid w:val="30942F06"/>
    <w:rsid w:val="309783D3"/>
    <w:rsid w:val="309A2703"/>
    <w:rsid w:val="309CE17F"/>
    <w:rsid w:val="309EBF90"/>
    <w:rsid w:val="30A38DEB"/>
    <w:rsid w:val="30AA05BA"/>
    <w:rsid w:val="30ABDF7D"/>
    <w:rsid w:val="30AEEC54"/>
    <w:rsid w:val="30B5506E"/>
    <w:rsid w:val="30B6A139"/>
    <w:rsid w:val="30B86E03"/>
    <w:rsid w:val="30BFEE69"/>
    <w:rsid w:val="30C1C3C1"/>
    <w:rsid w:val="30C73434"/>
    <w:rsid w:val="30C7F247"/>
    <w:rsid w:val="30EC0A90"/>
    <w:rsid w:val="30F005A7"/>
    <w:rsid w:val="30F73AAD"/>
    <w:rsid w:val="30F9ADDE"/>
    <w:rsid w:val="31030717"/>
    <w:rsid w:val="310D3251"/>
    <w:rsid w:val="3112BD21"/>
    <w:rsid w:val="311DECE9"/>
    <w:rsid w:val="3120D619"/>
    <w:rsid w:val="3122576E"/>
    <w:rsid w:val="312CFE9A"/>
    <w:rsid w:val="3132BD73"/>
    <w:rsid w:val="314767F0"/>
    <w:rsid w:val="3147698D"/>
    <w:rsid w:val="3156082F"/>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D8DA"/>
    <w:rsid w:val="318B1595"/>
    <w:rsid w:val="318DE28F"/>
    <w:rsid w:val="318E6094"/>
    <w:rsid w:val="318E6777"/>
    <w:rsid w:val="318F1834"/>
    <w:rsid w:val="319244B9"/>
    <w:rsid w:val="3197363C"/>
    <w:rsid w:val="31A2D22A"/>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A66E0"/>
    <w:rsid w:val="321D6915"/>
    <w:rsid w:val="32237292"/>
    <w:rsid w:val="3228A133"/>
    <w:rsid w:val="3229EFDD"/>
    <w:rsid w:val="322C184D"/>
    <w:rsid w:val="322CE53E"/>
    <w:rsid w:val="3233C6F9"/>
    <w:rsid w:val="3237ED57"/>
    <w:rsid w:val="323BE1D4"/>
    <w:rsid w:val="323C5CE0"/>
    <w:rsid w:val="323C6235"/>
    <w:rsid w:val="323FC4BE"/>
    <w:rsid w:val="3242C4CF"/>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B6A49"/>
    <w:rsid w:val="32AC5EF3"/>
    <w:rsid w:val="32AE0ADF"/>
    <w:rsid w:val="32B002EC"/>
    <w:rsid w:val="32BB043C"/>
    <w:rsid w:val="32C92D98"/>
    <w:rsid w:val="32CFD451"/>
    <w:rsid w:val="32DD1885"/>
    <w:rsid w:val="32DE3A86"/>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7A8A"/>
    <w:rsid w:val="337AC05F"/>
    <w:rsid w:val="337C67E4"/>
    <w:rsid w:val="337D0AAF"/>
    <w:rsid w:val="337D5781"/>
    <w:rsid w:val="3381132F"/>
    <w:rsid w:val="33889191"/>
    <w:rsid w:val="3390F57D"/>
    <w:rsid w:val="33947E32"/>
    <w:rsid w:val="33996FE4"/>
    <w:rsid w:val="339ABD14"/>
    <w:rsid w:val="339B1772"/>
    <w:rsid w:val="33A6CB00"/>
    <w:rsid w:val="33B8E9FB"/>
    <w:rsid w:val="33BCD650"/>
    <w:rsid w:val="33BF204B"/>
    <w:rsid w:val="33BFFBB3"/>
    <w:rsid w:val="33C6AC9B"/>
    <w:rsid w:val="33CC3645"/>
    <w:rsid w:val="33D6356A"/>
    <w:rsid w:val="33D73524"/>
    <w:rsid w:val="33D7BD69"/>
    <w:rsid w:val="33D95361"/>
    <w:rsid w:val="33DDAE4C"/>
    <w:rsid w:val="33E05793"/>
    <w:rsid w:val="33E96550"/>
    <w:rsid w:val="33F0E35E"/>
    <w:rsid w:val="33F173D8"/>
    <w:rsid w:val="33FB7345"/>
    <w:rsid w:val="33FB9904"/>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73E0F"/>
    <w:rsid w:val="347C2DC8"/>
    <w:rsid w:val="347E148C"/>
    <w:rsid w:val="347FB829"/>
    <w:rsid w:val="34818893"/>
    <w:rsid w:val="34823F97"/>
    <w:rsid w:val="34826D70"/>
    <w:rsid w:val="3482D454"/>
    <w:rsid w:val="3483B4F3"/>
    <w:rsid w:val="34845DA7"/>
    <w:rsid w:val="348AD9A5"/>
    <w:rsid w:val="348DFC65"/>
    <w:rsid w:val="348E5AD3"/>
    <w:rsid w:val="349B06C5"/>
    <w:rsid w:val="349D1846"/>
    <w:rsid w:val="349DFF5D"/>
    <w:rsid w:val="349E2887"/>
    <w:rsid w:val="349F7778"/>
    <w:rsid w:val="34A460F6"/>
    <w:rsid w:val="34A61050"/>
    <w:rsid w:val="34A802EE"/>
    <w:rsid w:val="34AA7605"/>
    <w:rsid w:val="34ABDE55"/>
    <w:rsid w:val="34B23EEE"/>
    <w:rsid w:val="34B29D20"/>
    <w:rsid w:val="34B45535"/>
    <w:rsid w:val="34BCB558"/>
    <w:rsid w:val="34BD15BE"/>
    <w:rsid w:val="34C026A4"/>
    <w:rsid w:val="34C06776"/>
    <w:rsid w:val="34CC65F9"/>
    <w:rsid w:val="34D1B4C6"/>
    <w:rsid w:val="34D1E964"/>
    <w:rsid w:val="34DC5BB7"/>
    <w:rsid w:val="34DD9DF4"/>
    <w:rsid w:val="34DDBB56"/>
    <w:rsid w:val="34E0AA68"/>
    <w:rsid w:val="34E30A22"/>
    <w:rsid w:val="34E68771"/>
    <w:rsid w:val="34EA8A61"/>
    <w:rsid w:val="34EAF2BB"/>
    <w:rsid w:val="34EF08D0"/>
    <w:rsid w:val="34F2CB0A"/>
    <w:rsid w:val="34F6F1AC"/>
    <w:rsid w:val="34FF50E6"/>
    <w:rsid w:val="34FF600A"/>
    <w:rsid w:val="350C5E80"/>
    <w:rsid w:val="350ECBA2"/>
    <w:rsid w:val="35135229"/>
    <w:rsid w:val="35141A98"/>
    <w:rsid w:val="351565DB"/>
    <w:rsid w:val="351B0DB5"/>
    <w:rsid w:val="351E5DD3"/>
    <w:rsid w:val="3521171E"/>
    <w:rsid w:val="3524DD0B"/>
    <w:rsid w:val="35258F23"/>
    <w:rsid w:val="3526AC2B"/>
    <w:rsid w:val="352F9985"/>
    <w:rsid w:val="353278F6"/>
    <w:rsid w:val="3533E843"/>
    <w:rsid w:val="35343645"/>
    <w:rsid w:val="35371C01"/>
    <w:rsid w:val="354A5EC1"/>
    <w:rsid w:val="354AF44F"/>
    <w:rsid w:val="354BA17D"/>
    <w:rsid w:val="355EE451"/>
    <w:rsid w:val="3560CA64"/>
    <w:rsid w:val="3561BDDB"/>
    <w:rsid w:val="35697956"/>
    <w:rsid w:val="3570A27A"/>
    <w:rsid w:val="35729E5F"/>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43E4E"/>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371C58"/>
    <w:rsid w:val="3642D3C4"/>
    <w:rsid w:val="364A3FA4"/>
    <w:rsid w:val="364DE51A"/>
    <w:rsid w:val="364E2B54"/>
    <w:rsid w:val="3653C3BE"/>
    <w:rsid w:val="36553738"/>
    <w:rsid w:val="3658C55F"/>
    <w:rsid w:val="365B2E27"/>
    <w:rsid w:val="365E344E"/>
    <w:rsid w:val="3674115B"/>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9A0A6"/>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AD40D9"/>
    <w:rsid w:val="37B8199B"/>
    <w:rsid w:val="37BBBB4F"/>
    <w:rsid w:val="37BCE23D"/>
    <w:rsid w:val="37BE9080"/>
    <w:rsid w:val="37C18877"/>
    <w:rsid w:val="37C64F6E"/>
    <w:rsid w:val="37CB09F7"/>
    <w:rsid w:val="37CF171C"/>
    <w:rsid w:val="37CFE438"/>
    <w:rsid w:val="37D15022"/>
    <w:rsid w:val="37DA53A0"/>
    <w:rsid w:val="37DAEBCC"/>
    <w:rsid w:val="37E6346E"/>
    <w:rsid w:val="37E878E9"/>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3F91F"/>
    <w:rsid w:val="384621A0"/>
    <w:rsid w:val="3851258D"/>
    <w:rsid w:val="38526564"/>
    <w:rsid w:val="38557A85"/>
    <w:rsid w:val="385681FD"/>
    <w:rsid w:val="38648389"/>
    <w:rsid w:val="3868EBF7"/>
    <w:rsid w:val="386C6731"/>
    <w:rsid w:val="386CFC04"/>
    <w:rsid w:val="3873EDC6"/>
    <w:rsid w:val="387C0B2D"/>
    <w:rsid w:val="387CDF69"/>
    <w:rsid w:val="3880DB49"/>
    <w:rsid w:val="3882FEEB"/>
    <w:rsid w:val="38839E2D"/>
    <w:rsid w:val="3885B051"/>
    <w:rsid w:val="388696C3"/>
    <w:rsid w:val="38888447"/>
    <w:rsid w:val="388D2149"/>
    <w:rsid w:val="389E08BF"/>
    <w:rsid w:val="389F846A"/>
    <w:rsid w:val="38AF1C83"/>
    <w:rsid w:val="38AFDD85"/>
    <w:rsid w:val="38B0C885"/>
    <w:rsid w:val="38B18257"/>
    <w:rsid w:val="38B20BE7"/>
    <w:rsid w:val="38B6329A"/>
    <w:rsid w:val="38B75F68"/>
    <w:rsid w:val="38BA67A3"/>
    <w:rsid w:val="38C343FB"/>
    <w:rsid w:val="38D2AF9B"/>
    <w:rsid w:val="38D32344"/>
    <w:rsid w:val="38D68A58"/>
    <w:rsid w:val="38D817C2"/>
    <w:rsid w:val="38DB93E4"/>
    <w:rsid w:val="38DF2A06"/>
    <w:rsid w:val="38E0B721"/>
    <w:rsid w:val="38EA719B"/>
    <w:rsid w:val="38ED31C7"/>
    <w:rsid w:val="38F6D8E2"/>
    <w:rsid w:val="38F6DE4B"/>
    <w:rsid w:val="38FFC4C0"/>
    <w:rsid w:val="39030539"/>
    <w:rsid w:val="3906B762"/>
    <w:rsid w:val="39087C34"/>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41612"/>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31E44"/>
    <w:rsid w:val="3A1458A5"/>
    <w:rsid w:val="3A1A626F"/>
    <w:rsid w:val="3A1D9DF0"/>
    <w:rsid w:val="3A206750"/>
    <w:rsid w:val="3A23B2E2"/>
    <w:rsid w:val="3A27D8A6"/>
    <w:rsid w:val="3A2D5AD7"/>
    <w:rsid w:val="3A36B0B5"/>
    <w:rsid w:val="3A38570F"/>
    <w:rsid w:val="3A4ABB19"/>
    <w:rsid w:val="3A4B2E46"/>
    <w:rsid w:val="3A5012E1"/>
    <w:rsid w:val="3A58FBE7"/>
    <w:rsid w:val="3A5C5140"/>
    <w:rsid w:val="3A638CA1"/>
    <w:rsid w:val="3A6EF85D"/>
    <w:rsid w:val="3A7059AE"/>
    <w:rsid w:val="3A71EAEF"/>
    <w:rsid w:val="3A72071C"/>
    <w:rsid w:val="3A7DD3EB"/>
    <w:rsid w:val="3A85A020"/>
    <w:rsid w:val="3A89F701"/>
    <w:rsid w:val="3A909DCE"/>
    <w:rsid w:val="3A927753"/>
    <w:rsid w:val="3A9A20F5"/>
    <w:rsid w:val="3A9BD4F7"/>
    <w:rsid w:val="3A9EE76B"/>
    <w:rsid w:val="3AA4AA93"/>
    <w:rsid w:val="3AA7D24D"/>
    <w:rsid w:val="3AACFE64"/>
    <w:rsid w:val="3AB00923"/>
    <w:rsid w:val="3AB9A868"/>
    <w:rsid w:val="3ACCF352"/>
    <w:rsid w:val="3AD0732D"/>
    <w:rsid w:val="3AD18124"/>
    <w:rsid w:val="3AD9A8EB"/>
    <w:rsid w:val="3ADC10DA"/>
    <w:rsid w:val="3ADE68D3"/>
    <w:rsid w:val="3AE01480"/>
    <w:rsid w:val="3AE6494E"/>
    <w:rsid w:val="3AE85DC0"/>
    <w:rsid w:val="3AEB5DCA"/>
    <w:rsid w:val="3AEF7754"/>
    <w:rsid w:val="3AF7FF1A"/>
    <w:rsid w:val="3AFAF5F1"/>
    <w:rsid w:val="3AFD8FCD"/>
    <w:rsid w:val="3B00C0B4"/>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8D9C1"/>
    <w:rsid w:val="3B8366A7"/>
    <w:rsid w:val="3B91F923"/>
    <w:rsid w:val="3B9B8C6E"/>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BC7A2"/>
    <w:rsid w:val="3C0CA4BC"/>
    <w:rsid w:val="3C11A40D"/>
    <w:rsid w:val="3C166BF7"/>
    <w:rsid w:val="3C174CDF"/>
    <w:rsid w:val="3C197C32"/>
    <w:rsid w:val="3C19A98E"/>
    <w:rsid w:val="3C22878F"/>
    <w:rsid w:val="3C2E5589"/>
    <w:rsid w:val="3C3B9FE7"/>
    <w:rsid w:val="3C431366"/>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325FF"/>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6E461"/>
    <w:rsid w:val="3D49EB1E"/>
    <w:rsid w:val="3D4D8454"/>
    <w:rsid w:val="3D504416"/>
    <w:rsid w:val="3D563374"/>
    <w:rsid w:val="3D5D9662"/>
    <w:rsid w:val="3D65C523"/>
    <w:rsid w:val="3D6E07D3"/>
    <w:rsid w:val="3D7570AA"/>
    <w:rsid w:val="3D8040E2"/>
    <w:rsid w:val="3D86B7C8"/>
    <w:rsid w:val="3D8A4CBE"/>
    <w:rsid w:val="3D8F9E6F"/>
    <w:rsid w:val="3D91A724"/>
    <w:rsid w:val="3D95F8BB"/>
    <w:rsid w:val="3D9BD8FA"/>
    <w:rsid w:val="3DA4D4D3"/>
    <w:rsid w:val="3DAF1DC8"/>
    <w:rsid w:val="3DB16CE9"/>
    <w:rsid w:val="3DB272C8"/>
    <w:rsid w:val="3DB4D45C"/>
    <w:rsid w:val="3DB7C70B"/>
    <w:rsid w:val="3DBA2278"/>
    <w:rsid w:val="3DC00D39"/>
    <w:rsid w:val="3DC04526"/>
    <w:rsid w:val="3DC086D5"/>
    <w:rsid w:val="3DCDDF7C"/>
    <w:rsid w:val="3DCE3EFE"/>
    <w:rsid w:val="3DD24E43"/>
    <w:rsid w:val="3DD2C989"/>
    <w:rsid w:val="3DD95DC5"/>
    <w:rsid w:val="3DE332D7"/>
    <w:rsid w:val="3DE8D7A1"/>
    <w:rsid w:val="3DEC7FDA"/>
    <w:rsid w:val="3DF0182E"/>
    <w:rsid w:val="3DF376E3"/>
    <w:rsid w:val="3DF39767"/>
    <w:rsid w:val="3DF6A8FF"/>
    <w:rsid w:val="3DF7C331"/>
    <w:rsid w:val="3E0562CD"/>
    <w:rsid w:val="3E094FC2"/>
    <w:rsid w:val="3E0B8498"/>
    <w:rsid w:val="3E161C4E"/>
    <w:rsid w:val="3E18B8E0"/>
    <w:rsid w:val="3E1E5F39"/>
    <w:rsid w:val="3E22C941"/>
    <w:rsid w:val="3E272B7E"/>
    <w:rsid w:val="3E283C1C"/>
    <w:rsid w:val="3E2A73E9"/>
    <w:rsid w:val="3E2DA58D"/>
    <w:rsid w:val="3E2E2624"/>
    <w:rsid w:val="3E316CA4"/>
    <w:rsid w:val="3E3572F7"/>
    <w:rsid w:val="3E3BF7ED"/>
    <w:rsid w:val="3E4A0BC8"/>
    <w:rsid w:val="3E53781C"/>
    <w:rsid w:val="3E580B2D"/>
    <w:rsid w:val="3E5923B5"/>
    <w:rsid w:val="3E5D20B9"/>
    <w:rsid w:val="3E5F24DF"/>
    <w:rsid w:val="3E606DE6"/>
    <w:rsid w:val="3E618659"/>
    <w:rsid w:val="3E64CB70"/>
    <w:rsid w:val="3E6761E7"/>
    <w:rsid w:val="3E68E76C"/>
    <w:rsid w:val="3E75FB6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CEF33"/>
    <w:rsid w:val="3F8560F9"/>
    <w:rsid w:val="3F8F8130"/>
    <w:rsid w:val="3F9C4FDC"/>
    <w:rsid w:val="3FA56C8B"/>
    <w:rsid w:val="3FA7F185"/>
    <w:rsid w:val="3FA7FDDB"/>
    <w:rsid w:val="3FBA9245"/>
    <w:rsid w:val="3FBE6533"/>
    <w:rsid w:val="3FC39B3A"/>
    <w:rsid w:val="3FCA1037"/>
    <w:rsid w:val="3FCA11D0"/>
    <w:rsid w:val="3FDB6094"/>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2B55A"/>
    <w:rsid w:val="40271A12"/>
    <w:rsid w:val="402E07F0"/>
    <w:rsid w:val="4034CCC7"/>
    <w:rsid w:val="4039988F"/>
    <w:rsid w:val="403EDBEC"/>
    <w:rsid w:val="403F43F9"/>
    <w:rsid w:val="403F8811"/>
    <w:rsid w:val="40414E49"/>
    <w:rsid w:val="4041DBB5"/>
    <w:rsid w:val="4043FE6A"/>
    <w:rsid w:val="405225B4"/>
    <w:rsid w:val="40524276"/>
    <w:rsid w:val="40533B63"/>
    <w:rsid w:val="4056B654"/>
    <w:rsid w:val="405E1F75"/>
    <w:rsid w:val="405E3B5E"/>
    <w:rsid w:val="40603F51"/>
    <w:rsid w:val="40636059"/>
    <w:rsid w:val="4063A9F7"/>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C24F5A"/>
    <w:rsid w:val="40DA5A48"/>
    <w:rsid w:val="40DD9CD8"/>
    <w:rsid w:val="40E18EEC"/>
    <w:rsid w:val="40E4DAD7"/>
    <w:rsid w:val="40E5B268"/>
    <w:rsid w:val="40E943DD"/>
    <w:rsid w:val="40E95AD7"/>
    <w:rsid w:val="40EF258C"/>
    <w:rsid w:val="40FEF5A9"/>
    <w:rsid w:val="40FFED4D"/>
    <w:rsid w:val="4100E02D"/>
    <w:rsid w:val="410B4CC4"/>
    <w:rsid w:val="410D5790"/>
    <w:rsid w:val="41109279"/>
    <w:rsid w:val="41164B87"/>
    <w:rsid w:val="41175B18"/>
    <w:rsid w:val="4118A7B0"/>
    <w:rsid w:val="4121D033"/>
    <w:rsid w:val="4127C329"/>
    <w:rsid w:val="412A04CD"/>
    <w:rsid w:val="4134F501"/>
    <w:rsid w:val="41361752"/>
    <w:rsid w:val="413D2D22"/>
    <w:rsid w:val="413FA785"/>
    <w:rsid w:val="41415C5A"/>
    <w:rsid w:val="41484940"/>
    <w:rsid w:val="414A1AF3"/>
    <w:rsid w:val="414B27E3"/>
    <w:rsid w:val="4155471E"/>
    <w:rsid w:val="4156F085"/>
    <w:rsid w:val="4169F879"/>
    <w:rsid w:val="4176CDFB"/>
    <w:rsid w:val="4177A15A"/>
    <w:rsid w:val="4178C520"/>
    <w:rsid w:val="41815A9A"/>
    <w:rsid w:val="418450E0"/>
    <w:rsid w:val="418CCC15"/>
    <w:rsid w:val="418D9335"/>
    <w:rsid w:val="418EC299"/>
    <w:rsid w:val="418FB05D"/>
    <w:rsid w:val="418FF8A3"/>
    <w:rsid w:val="41924147"/>
    <w:rsid w:val="41961D20"/>
    <w:rsid w:val="4197B462"/>
    <w:rsid w:val="419D88C1"/>
    <w:rsid w:val="41A5D5BA"/>
    <w:rsid w:val="41ACDE8B"/>
    <w:rsid w:val="41B0FE03"/>
    <w:rsid w:val="41B202E6"/>
    <w:rsid w:val="41B34737"/>
    <w:rsid w:val="41B7695C"/>
    <w:rsid w:val="41B85F84"/>
    <w:rsid w:val="41BA600C"/>
    <w:rsid w:val="41BD6D70"/>
    <w:rsid w:val="41C39F04"/>
    <w:rsid w:val="41C46490"/>
    <w:rsid w:val="41C5D01B"/>
    <w:rsid w:val="41D9DD82"/>
    <w:rsid w:val="41DFB529"/>
    <w:rsid w:val="41EBFC51"/>
    <w:rsid w:val="41EC0C0E"/>
    <w:rsid w:val="41ED9642"/>
    <w:rsid w:val="41EF9C06"/>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E314E"/>
    <w:rsid w:val="435F069C"/>
    <w:rsid w:val="43622BE3"/>
    <w:rsid w:val="43629F6E"/>
    <w:rsid w:val="436A95BA"/>
    <w:rsid w:val="436DC230"/>
    <w:rsid w:val="436F475D"/>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D6E13"/>
    <w:rsid w:val="449F8FF0"/>
    <w:rsid w:val="44A2942B"/>
    <w:rsid w:val="44A54E9E"/>
    <w:rsid w:val="44A8C0C3"/>
    <w:rsid w:val="44AA3B71"/>
    <w:rsid w:val="44AB44D5"/>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12CF6C"/>
    <w:rsid w:val="45213A77"/>
    <w:rsid w:val="4523B4CA"/>
    <w:rsid w:val="452E17E4"/>
    <w:rsid w:val="4531FE87"/>
    <w:rsid w:val="453CAE10"/>
    <w:rsid w:val="45413EDB"/>
    <w:rsid w:val="4542D9D2"/>
    <w:rsid w:val="45447EA4"/>
    <w:rsid w:val="454643B5"/>
    <w:rsid w:val="4548B811"/>
    <w:rsid w:val="454BD1BE"/>
    <w:rsid w:val="454CA579"/>
    <w:rsid w:val="455EF492"/>
    <w:rsid w:val="4563EDF5"/>
    <w:rsid w:val="4565BEC5"/>
    <w:rsid w:val="4572F3B1"/>
    <w:rsid w:val="45752662"/>
    <w:rsid w:val="457999A7"/>
    <w:rsid w:val="457A85D0"/>
    <w:rsid w:val="45892C7C"/>
    <w:rsid w:val="458C862B"/>
    <w:rsid w:val="458DA8FB"/>
    <w:rsid w:val="458E97A1"/>
    <w:rsid w:val="459008F8"/>
    <w:rsid w:val="4595C960"/>
    <w:rsid w:val="459BEBCE"/>
    <w:rsid w:val="45B7A9B8"/>
    <w:rsid w:val="45C26ED7"/>
    <w:rsid w:val="45C2EC25"/>
    <w:rsid w:val="45C43C83"/>
    <w:rsid w:val="45C56DF1"/>
    <w:rsid w:val="45C8626A"/>
    <w:rsid w:val="45CDE612"/>
    <w:rsid w:val="45CF8CC6"/>
    <w:rsid w:val="45D31DAA"/>
    <w:rsid w:val="45D3F5FF"/>
    <w:rsid w:val="45D51E01"/>
    <w:rsid w:val="45DC5778"/>
    <w:rsid w:val="45DCA1E0"/>
    <w:rsid w:val="45DD22D6"/>
    <w:rsid w:val="45E05D52"/>
    <w:rsid w:val="45E208BA"/>
    <w:rsid w:val="45E23A39"/>
    <w:rsid w:val="45E29877"/>
    <w:rsid w:val="45E88F5D"/>
    <w:rsid w:val="45E9BBED"/>
    <w:rsid w:val="45EB32FE"/>
    <w:rsid w:val="45ED174F"/>
    <w:rsid w:val="45F2E182"/>
    <w:rsid w:val="45F4E404"/>
    <w:rsid w:val="45FD25CE"/>
    <w:rsid w:val="460796B9"/>
    <w:rsid w:val="460B5F14"/>
    <w:rsid w:val="460E7B31"/>
    <w:rsid w:val="4610BA29"/>
    <w:rsid w:val="4617312D"/>
    <w:rsid w:val="46212E77"/>
    <w:rsid w:val="46290B99"/>
    <w:rsid w:val="462CB8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D453"/>
    <w:rsid w:val="46E3A4BD"/>
    <w:rsid w:val="46E867E1"/>
    <w:rsid w:val="46ECF2CC"/>
    <w:rsid w:val="46EFEA17"/>
    <w:rsid w:val="46F96844"/>
    <w:rsid w:val="46FB11A7"/>
    <w:rsid w:val="46FE708B"/>
    <w:rsid w:val="470D525F"/>
    <w:rsid w:val="4711D61E"/>
    <w:rsid w:val="4714B4AF"/>
    <w:rsid w:val="471A110E"/>
    <w:rsid w:val="47257084"/>
    <w:rsid w:val="47280B60"/>
    <w:rsid w:val="4728B4F2"/>
    <w:rsid w:val="472CF368"/>
    <w:rsid w:val="472EB060"/>
    <w:rsid w:val="472EDAE4"/>
    <w:rsid w:val="472FE8E3"/>
    <w:rsid w:val="4737ED13"/>
    <w:rsid w:val="47397937"/>
    <w:rsid w:val="473A2B7A"/>
    <w:rsid w:val="473E9800"/>
    <w:rsid w:val="47450481"/>
    <w:rsid w:val="474C3053"/>
    <w:rsid w:val="47501C67"/>
    <w:rsid w:val="475854B1"/>
    <w:rsid w:val="4760F502"/>
    <w:rsid w:val="4767A6B7"/>
    <w:rsid w:val="476BED8B"/>
    <w:rsid w:val="47747A6C"/>
    <w:rsid w:val="4775045A"/>
    <w:rsid w:val="477A2140"/>
    <w:rsid w:val="477AE109"/>
    <w:rsid w:val="4788ACC4"/>
    <w:rsid w:val="478B3D28"/>
    <w:rsid w:val="4798449A"/>
    <w:rsid w:val="479EEC10"/>
    <w:rsid w:val="47AD9802"/>
    <w:rsid w:val="47B110B9"/>
    <w:rsid w:val="47B3611A"/>
    <w:rsid w:val="47B3B052"/>
    <w:rsid w:val="47BAB0C3"/>
    <w:rsid w:val="47BC36ED"/>
    <w:rsid w:val="47BF94D6"/>
    <w:rsid w:val="47C26835"/>
    <w:rsid w:val="47CF41EE"/>
    <w:rsid w:val="47D256BB"/>
    <w:rsid w:val="47DC3E77"/>
    <w:rsid w:val="47E19CC2"/>
    <w:rsid w:val="47E26F10"/>
    <w:rsid w:val="47E35F24"/>
    <w:rsid w:val="47E561D3"/>
    <w:rsid w:val="47EE739D"/>
    <w:rsid w:val="47F23AE6"/>
    <w:rsid w:val="47F4B76A"/>
    <w:rsid w:val="47FB285A"/>
    <w:rsid w:val="47FBEBA5"/>
    <w:rsid w:val="47FE9808"/>
    <w:rsid w:val="4804D7C8"/>
    <w:rsid w:val="48055CFD"/>
    <w:rsid w:val="4807F406"/>
    <w:rsid w:val="480A1EC6"/>
    <w:rsid w:val="480BD602"/>
    <w:rsid w:val="480ED2AB"/>
    <w:rsid w:val="4820503B"/>
    <w:rsid w:val="482395B0"/>
    <w:rsid w:val="482B5B7F"/>
    <w:rsid w:val="482F3E7F"/>
    <w:rsid w:val="483143A5"/>
    <w:rsid w:val="483DBE66"/>
    <w:rsid w:val="4842E1B7"/>
    <w:rsid w:val="4848A983"/>
    <w:rsid w:val="484A3802"/>
    <w:rsid w:val="484E3452"/>
    <w:rsid w:val="4851E23B"/>
    <w:rsid w:val="485331E8"/>
    <w:rsid w:val="485B141F"/>
    <w:rsid w:val="4867E0E8"/>
    <w:rsid w:val="4868B379"/>
    <w:rsid w:val="486CE0C4"/>
    <w:rsid w:val="4871CA70"/>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312CA8"/>
    <w:rsid w:val="494340F5"/>
    <w:rsid w:val="49450558"/>
    <w:rsid w:val="49530574"/>
    <w:rsid w:val="4956BCCB"/>
    <w:rsid w:val="495AF67F"/>
    <w:rsid w:val="49621DD8"/>
    <w:rsid w:val="4969AAC7"/>
    <w:rsid w:val="4973695A"/>
    <w:rsid w:val="4977B48B"/>
    <w:rsid w:val="4979F8CF"/>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F12BA"/>
    <w:rsid w:val="49B0E7D0"/>
    <w:rsid w:val="49B36FDB"/>
    <w:rsid w:val="49B7867B"/>
    <w:rsid w:val="49B820DD"/>
    <w:rsid w:val="49BA610B"/>
    <w:rsid w:val="49BC553D"/>
    <w:rsid w:val="49C35574"/>
    <w:rsid w:val="49C3FABD"/>
    <w:rsid w:val="49C7A038"/>
    <w:rsid w:val="49CB43CA"/>
    <w:rsid w:val="49D33674"/>
    <w:rsid w:val="49D72962"/>
    <w:rsid w:val="49D82B4A"/>
    <w:rsid w:val="49D8F402"/>
    <w:rsid w:val="49E026D1"/>
    <w:rsid w:val="49E1E6EA"/>
    <w:rsid w:val="49E4E802"/>
    <w:rsid w:val="49E8F9A9"/>
    <w:rsid w:val="49EAC470"/>
    <w:rsid w:val="49EE3D28"/>
    <w:rsid w:val="49F7E869"/>
    <w:rsid w:val="49FEEFAB"/>
    <w:rsid w:val="49FF1FF2"/>
    <w:rsid w:val="49FFA6A7"/>
    <w:rsid w:val="4A04B958"/>
    <w:rsid w:val="4A09F842"/>
    <w:rsid w:val="4A0A6ECF"/>
    <w:rsid w:val="4A1DEFA0"/>
    <w:rsid w:val="4A207351"/>
    <w:rsid w:val="4A2AA6B3"/>
    <w:rsid w:val="4A2C3236"/>
    <w:rsid w:val="4A2D2C8D"/>
    <w:rsid w:val="4A3000B4"/>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90D1C"/>
    <w:rsid w:val="4A7B630A"/>
    <w:rsid w:val="4A7DDC64"/>
    <w:rsid w:val="4A7F25DD"/>
    <w:rsid w:val="4A81EAF9"/>
    <w:rsid w:val="4A8D2147"/>
    <w:rsid w:val="4A98981B"/>
    <w:rsid w:val="4AA878D4"/>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916A7"/>
    <w:rsid w:val="4B0A3F34"/>
    <w:rsid w:val="4B0A9C2E"/>
    <w:rsid w:val="4B0CF8CF"/>
    <w:rsid w:val="4B0DB25C"/>
    <w:rsid w:val="4B105024"/>
    <w:rsid w:val="4B121934"/>
    <w:rsid w:val="4B27E537"/>
    <w:rsid w:val="4B297117"/>
    <w:rsid w:val="4B2F88F1"/>
    <w:rsid w:val="4B30CD52"/>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7AB9C"/>
    <w:rsid w:val="4B89493E"/>
    <w:rsid w:val="4B896749"/>
    <w:rsid w:val="4B89AE52"/>
    <w:rsid w:val="4B8A2E8E"/>
    <w:rsid w:val="4B8B185F"/>
    <w:rsid w:val="4B8FA395"/>
    <w:rsid w:val="4B9042FD"/>
    <w:rsid w:val="4B92EFA9"/>
    <w:rsid w:val="4B945252"/>
    <w:rsid w:val="4B9491F2"/>
    <w:rsid w:val="4B9B230A"/>
    <w:rsid w:val="4BA370A1"/>
    <w:rsid w:val="4BADF667"/>
    <w:rsid w:val="4BC08B98"/>
    <w:rsid w:val="4BC6191A"/>
    <w:rsid w:val="4BC8E518"/>
    <w:rsid w:val="4BCA95E5"/>
    <w:rsid w:val="4BCC73AB"/>
    <w:rsid w:val="4BD09E2B"/>
    <w:rsid w:val="4BD7033F"/>
    <w:rsid w:val="4BDD1068"/>
    <w:rsid w:val="4BE3D2E9"/>
    <w:rsid w:val="4BE9DC6D"/>
    <w:rsid w:val="4BEC8C66"/>
    <w:rsid w:val="4BF0F3E5"/>
    <w:rsid w:val="4BF2825B"/>
    <w:rsid w:val="4BF2DEC9"/>
    <w:rsid w:val="4BF38C93"/>
    <w:rsid w:val="4C0557DA"/>
    <w:rsid w:val="4C11CDD6"/>
    <w:rsid w:val="4C11D2B8"/>
    <w:rsid w:val="4C131EC6"/>
    <w:rsid w:val="4C1BD0CD"/>
    <w:rsid w:val="4C1ED990"/>
    <w:rsid w:val="4C21A6BA"/>
    <w:rsid w:val="4C2907F3"/>
    <w:rsid w:val="4C2B1C76"/>
    <w:rsid w:val="4C2F5C71"/>
    <w:rsid w:val="4C32EC13"/>
    <w:rsid w:val="4C334826"/>
    <w:rsid w:val="4C3A2866"/>
    <w:rsid w:val="4C3B709C"/>
    <w:rsid w:val="4C3FE0BA"/>
    <w:rsid w:val="4C415A9E"/>
    <w:rsid w:val="4C488C98"/>
    <w:rsid w:val="4C502419"/>
    <w:rsid w:val="4C527EE1"/>
    <w:rsid w:val="4C557E4B"/>
    <w:rsid w:val="4C58565D"/>
    <w:rsid w:val="4C5F1E78"/>
    <w:rsid w:val="4C60475B"/>
    <w:rsid w:val="4C62BBC4"/>
    <w:rsid w:val="4C62C3B3"/>
    <w:rsid w:val="4C72773A"/>
    <w:rsid w:val="4C75EB80"/>
    <w:rsid w:val="4C75F57B"/>
    <w:rsid w:val="4C766C86"/>
    <w:rsid w:val="4C785F40"/>
    <w:rsid w:val="4C7B5F41"/>
    <w:rsid w:val="4C83A838"/>
    <w:rsid w:val="4C96B38A"/>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3C0EB"/>
    <w:rsid w:val="4CEC635D"/>
    <w:rsid w:val="4CED1C83"/>
    <w:rsid w:val="4CF021E5"/>
    <w:rsid w:val="4CF9C47B"/>
    <w:rsid w:val="4CFDA26F"/>
    <w:rsid w:val="4D02C591"/>
    <w:rsid w:val="4D064C45"/>
    <w:rsid w:val="4D096908"/>
    <w:rsid w:val="4D14E687"/>
    <w:rsid w:val="4D1594BC"/>
    <w:rsid w:val="4D16D712"/>
    <w:rsid w:val="4D196F07"/>
    <w:rsid w:val="4D20BE4C"/>
    <w:rsid w:val="4D2556AF"/>
    <w:rsid w:val="4D25C97C"/>
    <w:rsid w:val="4D28952A"/>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A28277"/>
    <w:rsid w:val="4DA70FCA"/>
    <w:rsid w:val="4DAC5DC0"/>
    <w:rsid w:val="4DAE43CE"/>
    <w:rsid w:val="4DBCB2F1"/>
    <w:rsid w:val="4DBD1BDA"/>
    <w:rsid w:val="4DC0659F"/>
    <w:rsid w:val="4DCFF708"/>
    <w:rsid w:val="4DD3146E"/>
    <w:rsid w:val="4DDE0BBD"/>
    <w:rsid w:val="4DE2874C"/>
    <w:rsid w:val="4DE3D3CF"/>
    <w:rsid w:val="4DF43140"/>
    <w:rsid w:val="4DF6248B"/>
    <w:rsid w:val="4DF945DE"/>
    <w:rsid w:val="4DFF5E27"/>
    <w:rsid w:val="4E060D98"/>
    <w:rsid w:val="4E0640EC"/>
    <w:rsid w:val="4E075041"/>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58BD4"/>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A1705D"/>
    <w:rsid w:val="4EA20607"/>
    <w:rsid w:val="4EA6FB1A"/>
    <w:rsid w:val="4EAAB19D"/>
    <w:rsid w:val="4EADDADB"/>
    <w:rsid w:val="4EB126F6"/>
    <w:rsid w:val="4EB3B50A"/>
    <w:rsid w:val="4EB3D829"/>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88491"/>
    <w:rsid w:val="4F08A55A"/>
    <w:rsid w:val="4F09FEBF"/>
    <w:rsid w:val="4F0CF921"/>
    <w:rsid w:val="4F125C6D"/>
    <w:rsid w:val="4F1A0B88"/>
    <w:rsid w:val="4F1D98C7"/>
    <w:rsid w:val="4F1FD801"/>
    <w:rsid w:val="4F241568"/>
    <w:rsid w:val="4F2A31D8"/>
    <w:rsid w:val="4F341A63"/>
    <w:rsid w:val="4F35A2B0"/>
    <w:rsid w:val="4F35AF82"/>
    <w:rsid w:val="4F377547"/>
    <w:rsid w:val="4F388F33"/>
    <w:rsid w:val="4F40634E"/>
    <w:rsid w:val="4F4FD0F0"/>
    <w:rsid w:val="4F5037A8"/>
    <w:rsid w:val="4F57BF8B"/>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C0C3B4"/>
    <w:rsid w:val="4FCF25BE"/>
    <w:rsid w:val="4FD05A6D"/>
    <w:rsid w:val="4FD4B385"/>
    <w:rsid w:val="4FD72173"/>
    <w:rsid w:val="4FDA0D5B"/>
    <w:rsid w:val="4FDBEDB4"/>
    <w:rsid w:val="4FDFF28D"/>
    <w:rsid w:val="4FE1CEA1"/>
    <w:rsid w:val="4FF02A9E"/>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5C865"/>
    <w:rsid w:val="5035D9F6"/>
    <w:rsid w:val="50374DBF"/>
    <w:rsid w:val="503AB1FF"/>
    <w:rsid w:val="503E5885"/>
    <w:rsid w:val="50401C0D"/>
    <w:rsid w:val="5046EC42"/>
    <w:rsid w:val="504837BF"/>
    <w:rsid w:val="504965C4"/>
    <w:rsid w:val="5049F223"/>
    <w:rsid w:val="505906CC"/>
    <w:rsid w:val="505F07EE"/>
    <w:rsid w:val="5062D762"/>
    <w:rsid w:val="50644B65"/>
    <w:rsid w:val="506541AC"/>
    <w:rsid w:val="506BCAFE"/>
    <w:rsid w:val="506D25C4"/>
    <w:rsid w:val="506DBD0B"/>
    <w:rsid w:val="50798E16"/>
    <w:rsid w:val="50832366"/>
    <w:rsid w:val="508827F8"/>
    <w:rsid w:val="5093D931"/>
    <w:rsid w:val="509A3C48"/>
    <w:rsid w:val="509CC898"/>
    <w:rsid w:val="50A07ADC"/>
    <w:rsid w:val="50A21925"/>
    <w:rsid w:val="50A55DE1"/>
    <w:rsid w:val="50A6FC8E"/>
    <w:rsid w:val="50A9ADA2"/>
    <w:rsid w:val="50ADD6CD"/>
    <w:rsid w:val="50BCBFE6"/>
    <w:rsid w:val="50BCD48F"/>
    <w:rsid w:val="50C03817"/>
    <w:rsid w:val="50C47180"/>
    <w:rsid w:val="50C7E4D4"/>
    <w:rsid w:val="50CD88DE"/>
    <w:rsid w:val="50CE915E"/>
    <w:rsid w:val="50D0A22D"/>
    <w:rsid w:val="50D0B970"/>
    <w:rsid w:val="50D2A288"/>
    <w:rsid w:val="50D770F4"/>
    <w:rsid w:val="50F0A481"/>
    <w:rsid w:val="50F5C5FC"/>
    <w:rsid w:val="50F90F94"/>
    <w:rsid w:val="50FB195D"/>
    <w:rsid w:val="50FD66D0"/>
    <w:rsid w:val="50FFC58B"/>
    <w:rsid w:val="5100CAA4"/>
    <w:rsid w:val="5105D043"/>
    <w:rsid w:val="510763F4"/>
    <w:rsid w:val="5107A58D"/>
    <w:rsid w:val="5109FE85"/>
    <w:rsid w:val="510E7017"/>
    <w:rsid w:val="51148663"/>
    <w:rsid w:val="51157950"/>
    <w:rsid w:val="51158730"/>
    <w:rsid w:val="51163281"/>
    <w:rsid w:val="511CE0CC"/>
    <w:rsid w:val="512C8133"/>
    <w:rsid w:val="512ED144"/>
    <w:rsid w:val="5136E609"/>
    <w:rsid w:val="51380E37"/>
    <w:rsid w:val="51402237"/>
    <w:rsid w:val="5141E01A"/>
    <w:rsid w:val="5146CB0B"/>
    <w:rsid w:val="5148A8EA"/>
    <w:rsid w:val="514B0535"/>
    <w:rsid w:val="5150265C"/>
    <w:rsid w:val="515029A5"/>
    <w:rsid w:val="515C8D81"/>
    <w:rsid w:val="5161B23E"/>
    <w:rsid w:val="5165B23B"/>
    <w:rsid w:val="516778C7"/>
    <w:rsid w:val="516D01AD"/>
    <w:rsid w:val="5173F3F4"/>
    <w:rsid w:val="5178ECA5"/>
    <w:rsid w:val="51797769"/>
    <w:rsid w:val="51892968"/>
    <w:rsid w:val="518B620F"/>
    <w:rsid w:val="518E1172"/>
    <w:rsid w:val="51956C0F"/>
    <w:rsid w:val="51A1EB67"/>
    <w:rsid w:val="51A2182E"/>
    <w:rsid w:val="51AB2494"/>
    <w:rsid w:val="51AC9162"/>
    <w:rsid w:val="51B9AB2A"/>
    <w:rsid w:val="51BCD2FA"/>
    <w:rsid w:val="51BDA887"/>
    <w:rsid w:val="51D16204"/>
    <w:rsid w:val="51D3075F"/>
    <w:rsid w:val="51D6D778"/>
    <w:rsid w:val="51D94495"/>
    <w:rsid w:val="51D9E053"/>
    <w:rsid w:val="51DABAD4"/>
    <w:rsid w:val="51DC8133"/>
    <w:rsid w:val="51E2330F"/>
    <w:rsid w:val="51E48EB6"/>
    <w:rsid w:val="51EC1B39"/>
    <w:rsid w:val="51F25D0F"/>
    <w:rsid w:val="51F2D258"/>
    <w:rsid w:val="51FB0460"/>
    <w:rsid w:val="51FF1461"/>
    <w:rsid w:val="52073515"/>
    <w:rsid w:val="520B3EE7"/>
    <w:rsid w:val="520D1DD3"/>
    <w:rsid w:val="520FB63A"/>
    <w:rsid w:val="52146F6C"/>
    <w:rsid w:val="522429AE"/>
    <w:rsid w:val="5224F46C"/>
    <w:rsid w:val="52279B8B"/>
    <w:rsid w:val="522C024C"/>
    <w:rsid w:val="522C140F"/>
    <w:rsid w:val="523123B6"/>
    <w:rsid w:val="5245110C"/>
    <w:rsid w:val="52488986"/>
    <w:rsid w:val="524A83A4"/>
    <w:rsid w:val="524CF373"/>
    <w:rsid w:val="524E3EAB"/>
    <w:rsid w:val="5252E1BB"/>
    <w:rsid w:val="5253AF58"/>
    <w:rsid w:val="525411EC"/>
    <w:rsid w:val="525AFA3C"/>
    <w:rsid w:val="526468D3"/>
    <w:rsid w:val="52676F69"/>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BF1F4"/>
    <w:rsid w:val="531EDCE9"/>
    <w:rsid w:val="532BA656"/>
    <w:rsid w:val="5330E257"/>
    <w:rsid w:val="53355CA1"/>
    <w:rsid w:val="5338EDFC"/>
    <w:rsid w:val="533CE6B3"/>
    <w:rsid w:val="534A13B8"/>
    <w:rsid w:val="534A5EB6"/>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8704"/>
    <w:rsid w:val="539AA464"/>
    <w:rsid w:val="539F16D6"/>
    <w:rsid w:val="53A3479C"/>
    <w:rsid w:val="53A52730"/>
    <w:rsid w:val="53AAD492"/>
    <w:rsid w:val="53B0EA53"/>
    <w:rsid w:val="53B48FE5"/>
    <w:rsid w:val="53BBD281"/>
    <w:rsid w:val="53C03E3E"/>
    <w:rsid w:val="53C0701E"/>
    <w:rsid w:val="53C0E7B6"/>
    <w:rsid w:val="53C62228"/>
    <w:rsid w:val="53C909AD"/>
    <w:rsid w:val="53CBA104"/>
    <w:rsid w:val="53D69F36"/>
    <w:rsid w:val="53DF020F"/>
    <w:rsid w:val="53E4C9EB"/>
    <w:rsid w:val="53EA9425"/>
    <w:rsid w:val="53EB3D74"/>
    <w:rsid w:val="53EB745A"/>
    <w:rsid w:val="53F094E0"/>
    <w:rsid w:val="53FE3DDC"/>
    <w:rsid w:val="540083A3"/>
    <w:rsid w:val="5401FD01"/>
    <w:rsid w:val="54034944"/>
    <w:rsid w:val="54088700"/>
    <w:rsid w:val="5421E50E"/>
    <w:rsid w:val="5428B7FA"/>
    <w:rsid w:val="5433747D"/>
    <w:rsid w:val="543579C8"/>
    <w:rsid w:val="5437C33A"/>
    <w:rsid w:val="543A6DF0"/>
    <w:rsid w:val="543C219B"/>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59F6E"/>
    <w:rsid w:val="54C9E8CA"/>
    <w:rsid w:val="54CD7765"/>
    <w:rsid w:val="54DC264B"/>
    <w:rsid w:val="54E1E40A"/>
    <w:rsid w:val="54E21D2B"/>
    <w:rsid w:val="54EA88CA"/>
    <w:rsid w:val="54EC2E02"/>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83011"/>
    <w:rsid w:val="554C4A7D"/>
    <w:rsid w:val="5550E404"/>
    <w:rsid w:val="555B6FF5"/>
    <w:rsid w:val="555D2D94"/>
    <w:rsid w:val="556194CB"/>
    <w:rsid w:val="5564A33E"/>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BE73A"/>
    <w:rsid w:val="55D398E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70300"/>
    <w:rsid w:val="5619F84C"/>
    <w:rsid w:val="561A65F8"/>
    <w:rsid w:val="561C49A4"/>
    <w:rsid w:val="561D451F"/>
    <w:rsid w:val="561EC42E"/>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384D6"/>
    <w:rsid w:val="5664915E"/>
    <w:rsid w:val="5666B228"/>
    <w:rsid w:val="5667F96C"/>
    <w:rsid w:val="566BECD9"/>
    <w:rsid w:val="566CBC4C"/>
    <w:rsid w:val="5677B89D"/>
    <w:rsid w:val="5678B8FD"/>
    <w:rsid w:val="567CA47D"/>
    <w:rsid w:val="5680C393"/>
    <w:rsid w:val="568142CC"/>
    <w:rsid w:val="56816AAE"/>
    <w:rsid w:val="5682F53D"/>
    <w:rsid w:val="56841D7E"/>
    <w:rsid w:val="5686F560"/>
    <w:rsid w:val="568A1003"/>
    <w:rsid w:val="568F5A55"/>
    <w:rsid w:val="56A052AD"/>
    <w:rsid w:val="56A9F14D"/>
    <w:rsid w:val="56B260F6"/>
    <w:rsid w:val="56B3D079"/>
    <w:rsid w:val="56B3F557"/>
    <w:rsid w:val="56B6968E"/>
    <w:rsid w:val="56B874E2"/>
    <w:rsid w:val="56C5486A"/>
    <w:rsid w:val="56D88283"/>
    <w:rsid w:val="56E374DA"/>
    <w:rsid w:val="56E45A19"/>
    <w:rsid w:val="56E4EDDC"/>
    <w:rsid w:val="56F4EC6D"/>
    <w:rsid w:val="56F759C3"/>
    <w:rsid w:val="570196D9"/>
    <w:rsid w:val="5702167B"/>
    <w:rsid w:val="570237B4"/>
    <w:rsid w:val="570CD5B6"/>
    <w:rsid w:val="572099AD"/>
    <w:rsid w:val="57221142"/>
    <w:rsid w:val="57221E1B"/>
    <w:rsid w:val="57278D47"/>
    <w:rsid w:val="5737F451"/>
    <w:rsid w:val="573817E5"/>
    <w:rsid w:val="573C3F08"/>
    <w:rsid w:val="57452FE0"/>
    <w:rsid w:val="57455A3D"/>
    <w:rsid w:val="57485A9C"/>
    <w:rsid w:val="574F412C"/>
    <w:rsid w:val="575020E5"/>
    <w:rsid w:val="57556F7B"/>
    <w:rsid w:val="575FE399"/>
    <w:rsid w:val="57650520"/>
    <w:rsid w:val="57655BBF"/>
    <w:rsid w:val="5767A17B"/>
    <w:rsid w:val="576B2A4E"/>
    <w:rsid w:val="57879EAE"/>
    <w:rsid w:val="5788A3A7"/>
    <w:rsid w:val="578AFD8E"/>
    <w:rsid w:val="578D1F85"/>
    <w:rsid w:val="57958340"/>
    <w:rsid w:val="579BDBF0"/>
    <w:rsid w:val="579D1913"/>
    <w:rsid w:val="57A3647D"/>
    <w:rsid w:val="57A4EB6D"/>
    <w:rsid w:val="57A80912"/>
    <w:rsid w:val="57AE97B2"/>
    <w:rsid w:val="57B0089C"/>
    <w:rsid w:val="57B12072"/>
    <w:rsid w:val="57C6406F"/>
    <w:rsid w:val="57C852F0"/>
    <w:rsid w:val="57CBF6F7"/>
    <w:rsid w:val="57D1C9BB"/>
    <w:rsid w:val="57D6E684"/>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90B32"/>
    <w:rsid w:val="583E97A2"/>
    <w:rsid w:val="58423552"/>
    <w:rsid w:val="58424688"/>
    <w:rsid w:val="58559A6A"/>
    <w:rsid w:val="5855C433"/>
    <w:rsid w:val="5856D4C6"/>
    <w:rsid w:val="5858EF16"/>
    <w:rsid w:val="585A8594"/>
    <w:rsid w:val="586238B0"/>
    <w:rsid w:val="58625CA4"/>
    <w:rsid w:val="5862A5D3"/>
    <w:rsid w:val="5865969F"/>
    <w:rsid w:val="5865C34F"/>
    <w:rsid w:val="58674FCC"/>
    <w:rsid w:val="586C2773"/>
    <w:rsid w:val="586D97DB"/>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8EBB"/>
    <w:rsid w:val="58B226D2"/>
    <w:rsid w:val="58BD7D6B"/>
    <w:rsid w:val="58C090EE"/>
    <w:rsid w:val="58C485DC"/>
    <w:rsid w:val="58C74114"/>
    <w:rsid w:val="58C8A4E6"/>
    <w:rsid w:val="58C94E9B"/>
    <w:rsid w:val="58CA4155"/>
    <w:rsid w:val="58CA7E42"/>
    <w:rsid w:val="58D1DFDD"/>
    <w:rsid w:val="58D8134E"/>
    <w:rsid w:val="58DD08B7"/>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305795"/>
    <w:rsid w:val="59350F2E"/>
    <w:rsid w:val="593FF427"/>
    <w:rsid w:val="594018B2"/>
    <w:rsid w:val="5943B28D"/>
    <w:rsid w:val="5947DB48"/>
    <w:rsid w:val="59480A1C"/>
    <w:rsid w:val="5951574C"/>
    <w:rsid w:val="5952121B"/>
    <w:rsid w:val="59541426"/>
    <w:rsid w:val="59588B13"/>
    <w:rsid w:val="595E0827"/>
    <w:rsid w:val="595F09F3"/>
    <w:rsid w:val="5961EAE8"/>
    <w:rsid w:val="59633634"/>
    <w:rsid w:val="5964B4D0"/>
    <w:rsid w:val="5969E24F"/>
    <w:rsid w:val="596AF4A7"/>
    <w:rsid w:val="596FAEBF"/>
    <w:rsid w:val="59738F1B"/>
    <w:rsid w:val="59749938"/>
    <w:rsid w:val="5976C404"/>
    <w:rsid w:val="597B3211"/>
    <w:rsid w:val="5984220C"/>
    <w:rsid w:val="59847A6D"/>
    <w:rsid w:val="598F4F7D"/>
    <w:rsid w:val="59918D42"/>
    <w:rsid w:val="599ABC53"/>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2CBD3"/>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31DA75"/>
    <w:rsid w:val="5A322626"/>
    <w:rsid w:val="5A3661EF"/>
    <w:rsid w:val="5A38B40D"/>
    <w:rsid w:val="5A3F8109"/>
    <w:rsid w:val="5A440BD7"/>
    <w:rsid w:val="5A5711D9"/>
    <w:rsid w:val="5A59BD46"/>
    <w:rsid w:val="5A5A2081"/>
    <w:rsid w:val="5A5C5AB7"/>
    <w:rsid w:val="5A6AE889"/>
    <w:rsid w:val="5A6B88CD"/>
    <w:rsid w:val="5A6C984D"/>
    <w:rsid w:val="5A7BE78D"/>
    <w:rsid w:val="5A7F4F82"/>
    <w:rsid w:val="5A7FDD3B"/>
    <w:rsid w:val="5A80B5DF"/>
    <w:rsid w:val="5A837621"/>
    <w:rsid w:val="5A84E85D"/>
    <w:rsid w:val="5A877AD3"/>
    <w:rsid w:val="5A8A7001"/>
    <w:rsid w:val="5A8F641D"/>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C5ED7C"/>
    <w:rsid w:val="5BCE7874"/>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F506D"/>
    <w:rsid w:val="5C149D8A"/>
    <w:rsid w:val="5C164EED"/>
    <w:rsid w:val="5C19AA2E"/>
    <w:rsid w:val="5C1F4E7F"/>
    <w:rsid w:val="5C1FCA15"/>
    <w:rsid w:val="5C216673"/>
    <w:rsid w:val="5C298641"/>
    <w:rsid w:val="5C2BD046"/>
    <w:rsid w:val="5C2EF1A0"/>
    <w:rsid w:val="5C338E45"/>
    <w:rsid w:val="5C423CD8"/>
    <w:rsid w:val="5C4902C1"/>
    <w:rsid w:val="5C4D6336"/>
    <w:rsid w:val="5C52C766"/>
    <w:rsid w:val="5C52D4F4"/>
    <w:rsid w:val="5C532A0C"/>
    <w:rsid w:val="5C5471EC"/>
    <w:rsid w:val="5C5A480A"/>
    <w:rsid w:val="5C5FF33F"/>
    <w:rsid w:val="5C613782"/>
    <w:rsid w:val="5C6541C8"/>
    <w:rsid w:val="5C673703"/>
    <w:rsid w:val="5C6BBC0B"/>
    <w:rsid w:val="5C6FF235"/>
    <w:rsid w:val="5C781234"/>
    <w:rsid w:val="5C7E1CF0"/>
    <w:rsid w:val="5C7EE755"/>
    <w:rsid w:val="5C7FEE6E"/>
    <w:rsid w:val="5C813C06"/>
    <w:rsid w:val="5C844A8B"/>
    <w:rsid w:val="5C883520"/>
    <w:rsid w:val="5C99AA9A"/>
    <w:rsid w:val="5C9F5882"/>
    <w:rsid w:val="5CA3C9A4"/>
    <w:rsid w:val="5CA83316"/>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B37532"/>
    <w:rsid w:val="5DBE430F"/>
    <w:rsid w:val="5DBECFA5"/>
    <w:rsid w:val="5DCEF7D4"/>
    <w:rsid w:val="5DCF265E"/>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868A"/>
    <w:rsid w:val="5E353C63"/>
    <w:rsid w:val="5E3AE9E1"/>
    <w:rsid w:val="5E3EB5AC"/>
    <w:rsid w:val="5E4CA269"/>
    <w:rsid w:val="5E5230D2"/>
    <w:rsid w:val="5E5C1C88"/>
    <w:rsid w:val="5E5C5B82"/>
    <w:rsid w:val="5E600982"/>
    <w:rsid w:val="5E618D3F"/>
    <w:rsid w:val="5E67C591"/>
    <w:rsid w:val="5E6E9072"/>
    <w:rsid w:val="5E76C0E3"/>
    <w:rsid w:val="5E7E01D6"/>
    <w:rsid w:val="5E856659"/>
    <w:rsid w:val="5E884EA6"/>
    <w:rsid w:val="5E895AC8"/>
    <w:rsid w:val="5E92760A"/>
    <w:rsid w:val="5E962A9C"/>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CCF32"/>
    <w:rsid w:val="5EFEEBDE"/>
    <w:rsid w:val="5F0136C5"/>
    <w:rsid w:val="5F02BB37"/>
    <w:rsid w:val="5F0A0C9D"/>
    <w:rsid w:val="5F0A42AF"/>
    <w:rsid w:val="5F0A787A"/>
    <w:rsid w:val="5F0E0EB4"/>
    <w:rsid w:val="5F168712"/>
    <w:rsid w:val="5F1850CB"/>
    <w:rsid w:val="5F19E1EF"/>
    <w:rsid w:val="5F2AC82F"/>
    <w:rsid w:val="5F2DC9BE"/>
    <w:rsid w:val="5F347BDA"/>
    <w:rsid w:val="5F352AA0"/>
    <w:rsid w:val="5F3F543F"/>
    <w:rsid w:val="5F4871E4"/>
    <w:rsid w:val="5F4E6243"/>
    <w:rsid w:val="5F4F7F8D"/>
    <w:rsid w:val="5F52A68C"/>
    <w:rsid w:val="5F54F586"/>
    <w:rsid w:val="5F5EBFCA"/>
    <w:rsid w:val="5F61CA1D"/>
    <w:rsid w:val="5F68EF83"/>
    <w:rsid w:val="5F6CB94A"/>
    <w:rsid w:val="5F6DAC50"/>
    <w:rsid w:val="5F761FED"/>
    <w:rsid w:val="5F7AC702"/>
    <w:rsid w:val="5F7C4D77"/>
    <w:rsid w:val="5F7E98F5"/>
    <w:rsid w:val="5F86181F"/>
    <w:rsid w:val="5F8A62B4"/>
    <w:rsid w:val="5F938E9F"/>
    <w:rsid w:val="5F9492E7"/>
    <w:rsid w:val="5F985229"/>
    <w:rsid w:val="5FA1FC8D"/>
    <w:rsid w:val="5FA35D0D"/>
    <w:rsid w:val="5FA5D304"/>
    <w:rsid w:val="5FAD032F"/>
    <w:rsid w:val="5FB2A823"/>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B2B01"/>
    <w:rsid w:val="600B898A"/>
    <w:rsid w:val="600C42EE"/>
    <w:rsid w:val="60180531"/>
    <w:rsid w:val="601D59D1"/>
    <w:rsid w:val="603CF213"/>
    <w:rsid w:val="603F06C2"/>
    <w:rsid w:val="6041221D"/>
    <w:rsid w:val="60460302"/>
    <w:rsid w:val="6055A472"/>
    <w:rsid w:val="607074FE"/>
    <w:rsid w:val="60747611"/>
    <w:rsid w:val="607DFBB8"/>
    <w:rsid w:val="60833FC2"/>
    <w:rsid w:val="60884E06"/>
    <w:rsid w:val="608AC43B"/>
    <w:rsid w:val="608AFE6A"/>
    <w:rsid w:val="608C7EB0"/>
    <w:rsid w:val="60931F38"/>
    <w:rsid w:val="6093BD5B"/>
    <w:rsid w:val="6098CACD"/>
    <w:rsid w:val="609AD423"/>
    <w:rsid w:val="60AADF97"/>
    <w:rsid w:val="60ADF8A0"/>
    <w:rsid w:val="60B5BBF0"/>
    <w:rsid w:val="60B9CC05"/>
    <w:rsid w:val="60BBB783"/>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82B2"/>
    <w:rsid w:val="612DDA35"/>
    <w:rsid w:val="612E6FB8"/>
    <w:rsid w:val="613502EA"/>
    <w:rsid w:val="6139D568"/>
    <w:rsid w:val="613BAA12"/>
    <w:rsid w:val="613C4639"/>
    <w:rsid w:val="613DCFDA"/>
    <w:rsid w:val="613DFC59"/>
    <w:rsid w:val="6142DAAA"/>
    <w:rsid w:val="6143A00D"/>
    <w:rsid w:val="61447476"/>
    <w:rsid w:val="6145680F"/>
    <w:rsid w:val="61499D26"/>
    <w:rsid w:val="614D4FFA"/>
    <w:rsid w:val="615206BE"/>
    <w:rsid w:val="61527B14"/>
    <w:rsid w:val="616D36A4"/>
    <w:rsid w:val="616E8428"/>
    <w:rsid w:val="617C2063"/>
    <w:rsid w:val="61800D15"/>
    <w:rsid w:val="6186D81B"/>
    <w:rsid w:val="6188CDA0"/>
    <w:rsid w:val="61A16238"/>
    <w:rsid w:val="61A21B50"/>
    <w:rsid w:val="61ADDF46"/>
    <w:rsid w:val="61B1BB85"/>
    <w:rsid w:val="61C58D4B"/>
    <w:rsid w:val="61D23CDD"/>
    <w:rsid w:val="61D27158"/>
    <w:rsid w:val="61D313DA"/>
    <w:rsid w:val="61D4A48D"/>
    <w:rsid w:val="61DAE212"/>
    <w:rsid w:val="61DAE4D7"/>
    <w:rsid w:val="61DD781A"/>
    <w:rsid w:val="61DFAC57"/>
    <w:rsid w:val="61E6C5E5"/>
    <w:rsid w:val="62012BEF"/>
    <w:rsid w:val="620B1DD1"/>
    <w:rsid w:val="62109599"/>
    <w:rsid w:val="62166DC2"/>
    <w:rsid w:val="621E2A16"/>
    <w:rsid w:val="6229A669"/>
    <w:rsid w:val="622D6AA4"/>
    <w:rsid w:val="6234B85A"/>
    <w:rsid w:val="6235758E"/>
    <w:rsid w:val="623883A3"/>
    <w:rsid w:val="62389EB5"/>
    <w:rsid w:val="62393F96"/>
    <w:rsid w:val="623C7530"/>
    <w:rsid w:val="623EDF20"/>
    <w:rsid w:val="624766AC"/>
    <w:rsid w:val="62479DB1"/>
    <w:rsid w:val="6248A944"/>
    <w:rsid w:val="624AA13A"/>
    <w:rsid w:val="624CCE8B"/>
    <w:rsid w:val="62501FDC"/>
    <w:rsid w:val="62563739"/>
    <w:rsid w:val="625B5144"/>
    <w:rsid w:val="625D8023"/>
    <w:rsid w:val="625F8874"/>
    <w:rsid w:val="62611A31"/>
    <w:rsid w:val="62657257"/>
    <w:rsid w:val="6267B44D"/>
    <w:rsid w:val="6267BE27"/>
    <w:rsid w:val="62733AFF"/>
    <w:rsid w:val="62750F66"/>
    <w:rsid w:val="627D0AD5"/>
    <w:rsid w:val="6280D78A"/>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629CB"/>
    <w:rsid w:val="62CB3E2F"/>
    <w:rsid w:val="62CC16D1"/>
    <w:rsid w:val="62CDA120"/>
    <w:rsid w:val="62D2897C"/>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92952"/>
    <w:rsid w:val="634A9584"/>
    <w:rsid w:val="634B6412"/>
    <w:rsid w:val="634CF3AB"/>
    <w:rsid w:val="63512B9D"/>
    <w:rsid w:val="6352959D"/>
    <w:rsid w:val="63567183"/>
    <w:rsid w:val="635733A3"/>
    <w:rsid w:val="635E03E1"/>
    <w:rsid w:val="6363D6DE"/>
    <w:rsid w:val="63642B83"/>
    <w:rsid w:val="636576F6"/>
    <w:rsid w:val="636602C3"/>
    <w:rsid w:val="63675232"/>
    <w:rsid w:val="63678299"/>
    <w:rsid w:val="63748531"/>
    <w:rsid w:val="63778DA9"/>
    <w:rsid w:val="637DBFCB"/>
    <w:rsid w:val="637FB364"/>
    <w:rsid w:val="638563FA"/>
    <w:rsid w:val="63862B46"/>
    <w:rsid w:val="63874963"/>
    <w:rsid w:val="638993CA"/>
    <w:rsid w:val="638D00E8"/>
    <w:rsid w:val="639510ED"/>
    <w:rsid w:val="6395825C"/>
    <w:rsid w:val="63962844"/>
    <w:rsid w:val="639694E3"/>
    <w:rsid w:val="6397D493"/>
    <w:rsid w:val="639F74D0"/>
    <w:rsid w:val="63B78750"/>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CE1C"/>
    <w:rsid w:val="641AF3F5"/>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C9B48E"/>
    <w:rsid w:val="64CD5CE7"/>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D1814"/>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29EDC"/>
    <w:rsid w:val="659451BE"/>
    <w:rsid w:val="6598EFD9"/>
    <w:rsid w:val="6599794E"/>
    <w:rsid w:val="659BA79A"/>
    <w:rsid w:val="659D175C"/>
    <w:rsid w:val="659DC833"/>
    <w:rsid w:val="65A0F0C2"/>
    <w:rsid w:val="65A203F8"/>
    <w:rsid w:val="65A3CBDC"/>
    <w:rsid w:val="65A6C349"/>
    <w:rsid w:val="65B41A2E"/>
    <w:rsid w:val="65B94346"/>
    <w:rsid w:val="65BA0A8C"/>
    <w:rsid w:val="65BECF64"/>
    <w:rsid w:val="65CE187E"/>
    <w:rsid w:val="65CEE85D"/>
    <w:rsid w:val="65CF0B95"/>
    <w:rsid w:val="65D50A7D"/>
    <w:rsid w:val="65D53D89"/>
    <w:rsid w:val="65D8FBA9"/>
    <w:rsid w:val="65DD632E"/>
    <w:rsid w:val="65E312E3"/>
    <w:rsid w:val="65EA1642"/>
    <w:rsid w:val="65F228B6"/>
    <w:rsid w:val="65F93836"/>
    <w:rsid w:val="66001D58"/>
    <w:rsid w:val="6600B464"/>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623CD"/>
    <w:rsid w:val="6698A162"/>
    <w:rsid w:val="6699E571"/>
    <w:rsid w:val="66A28048"/>
    <w:rsid w:val="66ADC112"/>
    <w:rsid w:val="66C15BA0"/>
    <w:rsid w:val="66C2B4B4"/>
    <w:rsid w:val="66C633E4"/>
    <w:rsid w:val="66CCF10F"/>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BF107"/>
    <w:rsid w:val="674F2BF6"/>
    <w:rsid w:val="6754A903"/>
    <w:rsid w:val="675AA0F8"/>
    <w:rsid w:val="675BA04D"/>
    <w:rsid w:val="6767F8F9"/>
    <w:rsid w:val="676AC128"/>
    <w:rsid w:val="676B0D5F"/>
    <w:rsid w:val="676E5A37"/>
    <w:rsid w:val="676EA32B"/>
    <w:rsid w:val="676F3C1D"/>
    <w:rsid w:val="67788DF6"/>
    <w:rsid w:val="6784998E"/>
    <w:rsid w:val="678836E0"/>
    <w:rsid w:val="6789B3E8"/>
    <w:rsid w:val="678B6D87"/>
    <w:rsid w:val="6790367A"/>
    <w:rsid w:val="679412F4"/>
    <w:rsid w:val="679A584C"/>
    <w:rsid w:val="679EDB47"/>
    <w:rsid w:val="67A2A0D2"/>
    <w:rsid w:val="67A2F6D6"/>
    <w:rsid w:val="67A3E444"/>
    <w:rsid w:val="67A7B727"/>
    <w:rsid w:val="67A894B0"/>
    <w:rsid w:val="67AF491F"/>
    <w:rsid w:val="67B62DB7"/>
    <w:rsid w:val="67B7BCF5"/>
    <w:rsid w:val="67BD4325"/>
    <w:rsid w:val="67BE72EA"/>
    <w:rsid w:val="67C16D11"/>
    <w:rsid w:val="67C366A6"/>
    <w:rsid w:val="67CEA54C"/>
    <w:rsid w:val="67D5CFAC"/>
    <w:rsid w:val="67D7D94D"/>
    <w:rsid w:val="67DC175B"/>
    <w:rsid w:val="67DC6B1E"/>
    <w:rsid w:val="67FDB5D3"/>
    <w:rsid w:val="68013514"/>
    <w:rsid w:val="68063DED"/>
    <w:rsid w:val="680B93A3"/>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86AA68"/>
    <w:rsid w:val="68899CC5"/>
    <w:rsid w:val="688CBB19"/>
    <w:rsid w:val="688CD42F"/>
    <w:rsid w:val="68A089B1"/>
    <w:rsid w:val="68A1D16B"/>
    <w:rsid w:val="68A76A95"/>
    <w:rsid w:val="68AF2170"/>
    <w:rsid w:val="68B15DB1"/>
    <w:rsid w:val="68B293A7"/>
    <w:rsid w:val="68B5C1D6"/>
    <w:rsid w:val="68BAA146"/>
    <w:rsid w:val="68C51B38"/>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302BD1"/>
    <w:rsid w:val="693238CB"/>
    <w:rsid w:val="6932E192"/>
    <w:rsid w:val="693614E7"/>
    <w:rsid w:val="693BB78F"/>
    <w:rsid w:val="693D6FEA"/>
    <w:rsid w:val="6940E079"/>
    <w:rsid w:val="6943C7C9"/>
    <w:rsid w:val="6952857C"/>
    <w:rsid w:val="695461C3"/>
    <w:rsid w:val="6957F137"/>
    <w:rsid w:val="695919A3"/>
    <w:rsid w:val="695D924C"/>
    <w:rsid w:val="69658355"/>
    <w:rsid w:val="696A4133"/>
    <w:rsid w:val="697390AA"/>
    <w:rsid w:val="6975EDA0"/>
    <w:rsid w:val="697CC804"/>
    <w:rsid w:val="697E5AB2"/>
    <w:rsid w:val="69848596"/>
    <w:rsid w:val="69903762"/>
    <w:rsid w:val="699A1D9D"/>
    <w:rsid w:val="699A7724"/>
    <w:rsid w:val="699C3863"/>
    <w:rsid w:val="699D2144"/>
    <w:rsid w:val="69A6D1C9"/>
    <w:rsid w:val="69AE917A"/>
    <w:rsid w:val="69BA21AF"/>
    <w:rsid w:val="69BE560B"/>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70898"/>
    <w:rsid w:val="6A3B9DC9"/>
    <w:rsid w:val="6A48A7BF"/>
    <w:rsid w:val="6A4FE320"/>
    <w:rsid w:val="6A5081D8"/>
    <w:rsid w:val="6A59AA40"/>
    <w:rsid w:val="6A5C4CAC"/>
    <w:rsid w:val="6A61486E"/>
    <w:rsid w:val="6A767229"/>
    <w:rsid w:val="6A781607"/>
    <w:rsid w:val="6A7A6C83"/>
    <w:rsid w:val="6A7EF251"/>
    <w:rsid w:val="6A835E9F"/>
    <w:rsid w:val="6A8858E5"/>
    <w:rsid w:val="6A90F050"/>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3D0E0"/>
    <w:rsid w:val="6B9617CB"/>
    <w:rsid w:val="6B9B6F1C"/>
    <w:rsid w:val="6B9DDA10"/>
    <w:rsid w:val="6BA3979E"/>
    <w:rsid w:val="6BA466AF"/>
    <w:rsid w:val="6BA81709"/>
    <w:rsid w:val="6BAF2E69"/>
    <w:rsid w:val="6BAF4129"/>
    <w:rsid w:val="6BB71C04"/>
    <w:rsid w:val="6BB72F9B"/>
    <w:rsid w:val="6BBA2738"/>
    <w:rsid w:val="6BBCAB36"/>
    <w:rsid w:val="6BBF9FE4"/>
    <w:rsid w:val="6BC25F20"/>
    <w:rsid w:val="6BC3C6F2"/>
    <w:rsid w:val="6BC6F769"/>
    <w:rsid w:val="6BCA5A17"/>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44F30F"/>
    <w:rsid w:val="6C4F8786"/>
    <w:rsid w:val="6C5178C7"/>
    <w:rsid w:val="6C58E497"/>
    <w:rsid w:val="6C58F69C"/>
    <w:rsid w:val="6C67206B"/>
    <w:rsid w:val="6C6C25F0"/>
    <w:rsid w:val="6C73301B"/>
    <w:rsid w:val="6C74E1A6"/>
    <w:rsid w:val="6C8516F5"/>
    <w:rsid w:val="6C8A7DE9"/>
    <w:rsid w:val="6C8A8C7A"/>
    <w:rsid w:val="6C8B021C"/>
    <w:rsid w:val="6C9693A9"/>
    <w:rsid w:val="6CA42F1F"/>
    <w:rsid w:val="6CA8FF22"/>
    <w:rsid w:val="6CAA821F"/>
    <w:rsid w:val="6CAE48A0"/>
    <w:rsid w:val="6CAEC311"/>
    <w:rsid w:val="6CB2E72D"/>
    <w:rsid w:val="6CB3BE7B"/>
    <w:rsid w:val="6CB6D2D8"/>
    <w:rsid w:val="6CB903AB"/>
    <w:rsid w:val="6CBEF505"/>
    <w:rsid w:val="6CC33BA2"/>
    <w:rsid w:val="6CC3E04D"/>
    <w:rsid w:val="6CC6D98C"/>
    <w:rsid w:val="6CCCB560"/>
    <w:rsid w:val="6CD7C254"/>
    <w:rsid w:val="6CE1D94A"/>
    <w:rsid w:val="6CE5ADA4"/>
    <w:rsid w:val="6CE76671"/>
    <w:rsid w:val="6CEC1F38"/>
    <w:rsid w:val="6CFF32CD"/>
    <w:rsid w:val="6D0518EF"/>
    <w:rsid w:val="6D087354"/>
    <w:rsid w:val="6D08C13F"/>
    <w:rsid w:val="6D1398BF"/>
    <w:rsid w:val="6D16DE7A"/>
    <w:rsid w:val="6D175320"/>
    <w:rsid w:val="6D1FCFCD"/>
    <w:rsid w:val="6D21DE7D"/>
    <w:rsid w:val="6D236E94"/>
    <w:rsid w:val="6D30DEFA"/>
    <w:rsid w:val="6D32FA44"/>
    <w:rsid w:val="6D337EF5"/>
    <w:rsid w:val="6D40C7C7"/>
    <w:rsid w:val="6D4125AE"/>
    <w:rsid w:val="6D415F81"/>
    <w:rsid w:val="6D421A75"/>
    <w:rsid w:val="6D42C79C"/>
    <w:rsid w:val="6D46A845"/>
    <w:rsid w:val="6D4EBBFC"/>
    <w:rsid w:val="6D5035D6"/>
    <w:rsid w:val="6D54A844"/>
    <w:rsid w:val="6D59A389"/>
    <w:rsid w:val="6D5AA374"/>
    <w:rsid w:val="6D5DDC6E"/>
    <w:rsid w:val="6D605807"/>
    <w:rsid w:val="6D672DE8"/>
    <w:rsid w:val="6D6A8D2A"/>
    <w:rsid w:val="6D6BB7C4"/>
    <w:rsid w:val="6D6EA497"/>
    <w:rsid w:val="6D736AB1"/>
    <w:rsid w:val="6D75F4B5"/>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C387C"/>
    <w:rsid w:val="6DBC6554"/>
    <w:rsid w:val="6DBF92E7"/>
    <w:rsid w:val="6DC796C7"/>
    <w:rsid w:val="6DCC8133"/>
    <w:rsid w:val="6DCF3FFA"/>
    <w:rsid w:val="6DD15E59"/>
    <w:rsid w:val="6DD1C5C5"/>
    <w:rsid w:val="6DD23093"/>
    <w:rsid w:val="6DD393CF"/>
    <w:rsid w:val="6DD9B2FC"/>
    <w:rsid w:val="6DDB2E62"/>
    <w:rsid w:val="6DDBC1D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9A569"/>
    <w:rsid w:val="6F5EB0D4"/>
    <w:rsid w:val="6F5F5C96"/>
    <w:rsid w:val="6F61BB94"/>
    <w:rsid w:val="6F639A17"/>
    <w:rsid w:val="6F66F0B1"/>
    <w:rsid w:val="6F69F250"/>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DC690"/>
    <w:rsid w:val="701F0168"/>
    <w:rsid w:val="702CB9EF"/>
    <w:rsid w:val="702DE9E0"/>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CA45F"/>
    <w:rsid w:val="709CFDE3"/>
    <w:rsid w:val="70AB887C"/>
    <w:rsid w:val="70AC9C4A"/>
    <w:rsid w:val="70B1DFC7"/>
    <w:rsid w:val="70B60FED"/>
    <w:rsid w:val="70BCA1DB"/>
    <w:rsid w:val="70BE168F"/>
    <w:rsid w:val="70CAA7FA"/>
    <w:rsid w:val="70CB49EF"/>
    <w:rsid w:val="70CD1CB3"/>
    <w:rsid w:val="70CF0403"/>
    <w:rsid w:val="70D1B95B"/>
    <w:rsid w:val="70D62445"/>
    <w:rsid w:val="70DA1306"/>
    <w:rsid w:val="70DA6502"/>
    <w:rsid w:val="70DDE13C"/>
    <w:rsid w:val="70DE7EC8"/>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80380"/>
    <w:rsid w:val="71687C9A"/>
    <w:rsid w:val="7168BEA9"/>
    <w:rsid w:val="7173ABD3"/>
    <w:rsid w:val="7175B436"/>
    <w:rsid w:val="71937FB9"/>
    <w:rsid w:val="71A51F54"/>
    <w:rsid w:val="71A82B1E"/>
    <w:rsid w:val="71AC2A2D"/>
    <w:rsid w:val="71B162F1"/>
    <w:rsid w:val="71B482BC"/>
    <w:rsid w:val="71BE667B"/>
    <w:rsid w:val="71BF5F24"/>
    <w:rsid w:val="71C1C420"/>
    <w:rsid w:val="71C382C7"/>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0D716F"/>
    <w:rsid w:val="7214142B"/>
    <w:rsid w:val="7219C160"/>
    <w:rsid w:val="72204ED0"/>
    <w:rsid w:val="723999AC"/>
    <w:rsid w:val="723F0997"/>
    <w:rsid w:val="72430AB4"/>
    <w:rsid w:val="724505DD"/>
    <w:rsid w:val="72471B67"/>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C9DD0"/>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7DDEF"/>
    <w:rsid w:val="72CB6DB8"/>
    <w:rsid w:val="72CE5359"/>
    <w:rsid w:val="72CEA597"/>
    <w:rsid w:val="72D14940"/>
    <w:rsid w:val="72E8D708"/>
    <w:rsid w:val="72EDF8B9"/>
    <w:rsid w:val="72F16791"/>
    <w:rsid w:val="72F81256"/>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8DDD1"/>
    <w:rsid w:val="735BE3D7"/>
    <w:rsid w:val="735BEB60"/>
    <w:rsid w:val="7368ECFB"/>
    <w:rsid w:val="736BB1B4"/>
    <w:rsid w:val="736C5323"/>
    <w:rsid w:val="736C66A6"/>
    <w:rsid w:val="73714FD9"/>
    <w:rsid w:val="737423BF"/>
    <w:rsid w:val="73747F44"/>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C53DA"/>
    <w:rsid w:val="74019EBF"/>
    <w:rsid w:val="74084AB9"/>
    <w:rsid w:val="740FD812"/>
    <w:rsid w:val="741FDD2F"/>
    <w:rsid w:val="74237BF5"/>
    <w:rsid w:val="7425D307"/>
    <w:rsid w:val="742657C3"/>
    <w:rsid w:val="74269642"/>
    <w:rsid w:val="742CD05C"/>
    <w:rsid w:val="742E5021"/>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BEFD4"/>
    <w:rsid w:val="74BFD78F"/>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72A24"/>
    <w:rsid w:val="763ACE1C"/>
    <w:rsid w:val="76548E5D"/>
    <w:rsid w:val="765D1B08"/>
    <w:rsid w:val="765F7B46"/>
    <w:rsid w:val="7662F8A3"/>
    <w:rsid w:val="76682CAE"/>
    <w:rsid w:val="76685939"/>
    <w:rsid w:val="766CE77A"/>
    <w:rsid w:val="766D4111"/>
    <w:rsid w:val="76730587"/>
    <w:rsid w:val="76772F25"/>
    <w:rsid w:val="7678C52A"/>
    <w:rsid w:val="7682682B"/>
    <w:rsid w:val="76896043"/>
    <w:rsid w:val="7689ED15"/>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237EA"/>
    <w:rsid w:val="76E35ECB"/>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DFE6D"/>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57192"/>
    <w:rsid w:val="77966228"/>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10A275"/>
    <w:rsid w:val="7814C757"/>
    <w:rsid w:val="78152EC1"/>
    <w:rsid w:val="7816B87A"/>
    <w:rsid w:val="7820329B"/>
    <w:rsid w:val="7821DFD8"/>
    <w:rsid w:val="78245082"/>
    <w:rsid w:val="7829D83D"/>
    <w:rsid w:val="782D4297"/>
    <w:rsid w:val="7831CE73"/>
    <w:rsid w:val="78337B0A"/>
    <w:rsid w:val="78381AA7"/>
    <w:rsid w:val="78392AA5"/>
    <w:rsid w:val="783B4928"/>
    <w:rsid w:val="783E9868"/>
    <w:rsid w:val="7844B768"/>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3E564"/>
    <w:rsid w:val="788007D2"/>
    <w:rsid w:val="7881A5A4"/>
    <w:rsid w:val="78831596"/>
    <w:rsid w:val="788AE109"/>
    <w:rsid w:val="788CA1AB"/>
    <w:rsid w:val="789FBF79"/>
    <w:rsid w:val="78A0C696"/>
    <w:rsid w:val="78A1CBD7"/>
    <w:rsid w:val="78A2FF72"/>
    <w:rsid w:val="78A7FEDF"/>
    <w:rsid w:val="78AC93AA"/>
    <w:rsid w:val="78AF9717"/>
    <w:rsid w:val="78B19B9F"/>
    <w:rsid w:val="78B2458B"/>
    <w:rsid w:val="78B40811"/>
    <w:rsid w:val="78B71991"/>
    <w:rsid w:val="78B7227C"/>
    <w:rsid w:val="78CAC89B"/>
    <w:rsid w:val="78CF1BEC"/>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9CED"/>
    <w:rsid w:val="79189877"/>
    <w:rsid w:val="791978A0"/>
    <w:rsid w:val="791A36CD"/>
    <w:rsid w:val="791AF33B"/>
    <w:rsid w:val="791B7712"/>
    <w:rsid w:val="792800DA"/>
    <w:rsid w:val="792A0044"/>
    <w:rsid w:val="79305EE9"/>
    <w:rsid w:val="793F3E4C"/>
    <w:rsid w:val="794E68CF"/>
    <w:rsid w:val="794F3CCC"/>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932114"/>
    <w:rsid w:val="79966663"/>
    <w:rsid w:val="7996EE52"/>
    <w:rsid w:val="79989606"/>
    <w:rsid w:val="799E2806"/>
    <w:rsid w:val="799E6095"/>
    <w:rsid w:val="799F692E"/>
    <w:rsid w:val="79A0CF23"/>
    <w:rsid w:val="79A9D92C"/>
    <w:rsid w:val="79AA0327"/>
    <w:rsid w:val="79ABFEE8"/>
    <w:rsid w:val="79AC4ACC"/>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1D62A"/>
    <w:rsid w:val="7A0AB6D3"/>
    <w:rsid w:val="7A0E8C01"/>
    <w:rsid w:val="7A104E47"/>
    <w:rsid w:val="7A1A31CF"/>
    <w:rsid w:val="7A1A8224"/>
    <w:rsid w:val="7A1D5977"/>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C3D6A"/>
    <w:rsid w:val="7AEFD735"/>
    <w:rsid w:val="7AF1D7F8"/>
    <w:rsid w:val="7AF60E5F"/>
    <w:rsid w:val="7AF845E7"/>
    <w:rsid w:val="7AFB2EA8"/>
    <w:rsid w:val="7AFB322B"/>
    <w:rsid w:val="7AFD6E3E"/>
    <w:rsid w:val="7AFED18B"/>
    <w:rsid w:val="7B081D89"/>
    <w:rsid w:val="7B0A1EE3"/>
    <w:rsid w:val="7B1C8F7C"/>
    <w:rsid w:val="7B1DDCE3"/>
    <w:rsid w:val="7B2C9F55"/>
    <w:rsid w:val="7B319C32"/>
    <w:rsid w:val="7B36C3F8"/>
    <w:rsid w:val="7B3902E3"/>
    <w:rsid w:val="7B3B33A5"/>
    <w:rsid w:val="7B3C0549"/>
    <w:rsid w:val="7B44449E"/>
    <w:rsid w:val="7B50317B"/>
    <w:rsid w:val="7B504D3C"/>
    <w:rsid w:val="7B55CD85"/>
    <w:rsid w:val="7B598BAD"/>
    <w:rsid w:val="7B5A38AA"/>
    <w:rsid w:val="7B5AAB2E"/>
    <w:rsid w:val="7B5DE2CA"/>
    <w:rsid w:val="7B63652D"/>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E3CA9"/>
    <w:rsid w:val="7BC061F8"/>
    <w:rsid w:val="7BC6402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8CF03"/>
    <w:rsid w:val="7C4A111A"/>
    <w:rsid w:val="7C4ABD9C"/>
    <w:rsid w:val="7C4FDA49"/>
    <w:rsid w:val="7C5287D3"/>
    <w:rsid w:val="7C5BAF5C"/>
    <w:rsid w:val="7C5DCA38"/>
    <w:rsid w:val="7C62E939"/>
    <w:rsid w:val="7C6603E7"/>
    <w:rsid w:val="7C67409F"/>
    <w:rsid w:val="7C6B0DBA"/>
    <w:rsid w:val="7C6FC953"/>
    <w:rsid w:val="7C738F8C"/>
    <w:rsid w:val="7C77E193"/>
    <w:rsid w:val="7C79B8FB"/>
    <w:rsid w:val="7C82BED2"/>
    <w:rsid w:val="7C84F323"/>
    <w:rsid w:val="7C854DBF"/>
    <w:rsid w:val="7C8D2711"/>
    <w:rsid w:val="7C9439F7"/>
    <w:rsid w:val="7C9855FA"/>
    <w:rsid w:val="7C9ADDDA"/>
    <w:rsid w:val="7CA08A24"/>
    <w:rsid w:val="7CA4D248"/>
    <w:rsid w:val="7CABBB7C"/>
    <w:rsid w:val="7CAE3A7B"/>
    <w:rsid w:val="7CB1559D"/>
    <w:rsid w:val="7CB255AE"/>
    <w:rsid w:val="7CB27857"/>
    <w:rsid w:val="7CB357AC"/>
    <w:rsid w:val="7CB6C691"/>
    <w:rsid w:val="7CB98AE3"/>
    <w:rsid w:val="7CC277F2"/>
    <w:rsid w:val="7CC4A55B"/>
    <w:rsid w:val="7CC4B30B"/>
    <w:rsid w:val="7CC50B46"/>
    <w:rsid w:val="7CC6AB69"/>
    <w:rsid w:val="7CC8011D"/>
    <w:rsid w:val="7CC87D01"/>
    <w:rsid w:val="7CCB5048"/>
    <w:rsid w:val="7CCF66C5"/>
    <w:rsid w:val="7CCF6BEC"/>
    <w:rsid w:val="7CD03A7B"/>
    <w:rsid w:val="7CDFF844"/>
    <w:rsid w:val="7CE666E1"/>
    <w:rsid w:val="7CE679FE"/>
    <w:rsid w:val="7CEDEF18"/>
    <w:rsid w:val="7CEF135A"/>
    <w:rsid w:val="7CF18DDF"/>
    <w:rsid w:val="7CF306A9"/>
    <w:rsid w:val="7CF330B9"/>
    <w:rsid w:val="7CF4D1AD"/>
    <w:rsid w:val="7CFBAC10"/>
    <w:rsid w:val="7CFE1B65"/>
    <w:rsid w:val="7D012A1D"/>
    <w:rsid w:val="7D035A33"/>
    <w:rsid w:val="7D0E99FD"/>
    <w:rsid w:val="7D0F92EC"/>
    <w:rsid w:val="7D105ECE"/>
    <w:rsid w:val="7D18BDC6"/>
    <w:rsid w:val="7D1EEDB9"/>
    <w:rsid w:val="7D20CD27"/>
    <w:rsid w:val="7D279139"/>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FF2B5"/>
    <w:rsid w:val="7DD1A031"/>
    <w:rsid w:val="7DD1AC62"/>
    <w:rsid w:val="7DD7C274"/>
    <w:rsid w:val="7DD86F56"/>
    <w:rsid w:val="7DE0D2A1"/>
    <w:rsid w:val="7DE6929D"/>
    <w:rsid w:val="7DE77599"/>
    <w:rsid w:val="7DE9A039"/>
    <w:rsid w:val="7DEFDC17"/>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AC5340"/>
    <w:rsid w:val="7EAEE5D8"/>
    <w:rsid w:val="7EB7C037"/>
    <w:rsid w:val="7EBA2A39"/>
    <w:rsid w:val="7EC62450"/>
    <w:rsid w:val="7EC963F8"/>
    <w:rsid w:val="7ECC2D4A"/>
    <w:rsid w:val="7ED1062D"/>
    <w:rsid w:val="7ED2F1FD"/>
    <w:rsid w:val="7ED438BA"/>
    <w:rsid w:val="7EDA0C97"/>
    <w:rsid w:val="7EDB04AB"/>
    <w:rsid w:val="7EDBF3AD"/>
    <w:rsid w:val="7EDE16E2"/>
    <w:rsid w:val="7EDF2871"/>
    <w:rsid w:val="7EE4CF0C"/>
    <w:rsid w:val="7EE62B5E"/>
    <w:rsid w:val="7EE8F3BC"/>
    <w:rsid w:val="7EE9924C"/>
    <w:rsid w:val="7EEAEAD9"/>
    <w:rsid w:val="7EF532CC"/>
    <w:rsid w:val="7EF53B9B"/>
    <w:rsid w:val="7EF8CAF1"/>
    <w:rsid w:val="7F07BCFF"/>
    <w:rsid w:val="7F0E9F43"/>
    <w:rsid w:val="7F141D81"/>
    <w:rsid w:val="7F153376"/>
    <w:rsid w:val="7F19821D"/>
    <w:rsid w:val="7F1BB013"/>
    <w:rsid w:val="7F1CD1A5"/>
    <w:rsid w:val="7F1E4202"/>
    <w:rsid w:val="7F2D9D3B"/>
    <w:rsid w:val="7F310FF0"/>
    <w:rsid w:val="7F364459"/>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723"/>
    <w:rsid w:val="7F826C50"/>
    <w:rsid w:val="7F84BD65"/>
    <w:rsid w:val="7F850445"/>
    <w:rsid w:val="7F85BCE9"/>
    <w:rsid w:val="7F8C6318"/>
    <w:rsid w:val="7F93546C"/>
    <w:rsid w:val="7F9427C7"/>
    <w:rsid w:val="7F9BCD03"/>
    <w:rsid w:val="7F9CCC62"/>
    <w:rsid w:val="7F9D5D5A"/>
    <w:rsid w:val="7FA4FE74"/>
    <w:rsid w:val="7FAA746D"/>
    <w:rsid w:val="7FAB3AB8"/>
    <w:rsid w:val="7FAB4F8D"/>
    <w:rsid w:val="7FC2C4F2"/>
    <w:rsid w:val="7FC669F4"/>
    <w:rsid w:val="7FC69A79"/>
    <w:rsid w:val="7FC78C49"/>
    <w:rsid w:val="7FC9A970"/>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79A0"/>
  <w15:docId w15:val="{7924A5A5-4125-432F-B2FF-257343DAB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047"/>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customStyle="1" w:styleId="UnresolvedMention">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9"/>
      </w:numPr>
    </w:pPr>
  </w:style>
  <w:style w:type="numbering" w:customStyle="1" w:styleId="Listaactual2">
    <w:name w:val="Lista actual2"/>
    <w:uiPriority w:val="99"/>
    <w:rsid w:val="002A12B0"/>
    <w:pPr>
      <w:numPr>
        <w:numId w:val="1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 w:type="table" w:customStyle="1" w:styleId="Tabladecuadrcula1clara-nfasis511">
    <w:name w:val="Tabla de cuadrícula 1 clara - Énfasis 511"/>
    <w:basedOn w:val="Tablanormal"/>
    <w:uiPriority w:val="46"/>
    <w:rsid w:val="00D0074B"/>
    <w:pPr>
      <w:jc w:val="both"/>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E55E9D"/>
    <w:pPr>
      <w:numPr>
        <w:numId w:val="7"/>
      </w:numPr>
    </w:pPr>
  </w:style>
  <w:style w:type="numbering" w:customStyle="1" w:styleId="Listaactual21">
    <w:name w:val="Lista actual21"/>
    <w:uiPriority w:val="99"/>
    <w:rsid w:val="00E55E9D"/>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42107039">
      <w:bodyDiv w:val="1"/>
      <w:marLeft w:val="0"/>
      <w:marRight w:val="0"/>
      <w:marTop w:val="0"/>
      <w:marBottom w:val="0"/>
      <w:divBdr>
        <w:top w:val="none" w:sz="0" w:space="0" w:color="auto"/>
        <w:left w:val="none" w:sz="0" w:space="0" w:color="auto"/>
        <w:bottom w:val="none" w:sz="0" w:space="0" w:color="auto"/>
        <w:right w:val="none" w:sz="0" w:space="0" w:color="auto"/>
      </w:divBdr>
      <w:divsChild>
        <w:div w:id="1128746813">
          <w:marLeft w:val="0"/>
          <w:marRight w:val="0"/>
          <w:marTop w:val="0"/>
          <w:marBottom w:val="0"/>
          <w:divBdr>
            <w:top w:val="none" w:sz="0" w:space="0" w:color="auto"/>
            <w:left w:val="none" w:sz="0" w:space="0" w:color="auto"/>
            <w:bottom w:val="none" w:sz="0" w:space="0" w:color="auto"/>
            <w:right w:val="none" w:sz="0" w:space="0" w:color="auto"/>
          </w:divBdr>
          <w:divsChild>
            <w:div w:id="1488203958">
              <w:marLeft w:val="0"/>
              <w:marRight w:val="0"/>
              <w:marTop w:val="0"/>
              <w:marBottom w:val="0"/>
              <w:divBdr>
                <w:top w:val="none" w:sz="0" w:space="0" w:color="auto"/>
                <w:left w:val="none" w:sz="0" w:space="0" w:color="auto"/>
                <w:bottom w:val="none" w:sz="0" w:space="0" w:color="auto"/>
                <w:right w:val="none" w:sz="0" w:space="0" w:color="auto"/>
              </w:divBdr>
            </w:div>
          </w:divsChild>
        </w:div>
        <w:div w:id="1194418821">
          <w:marLeft w:val="0"/>
          <w:marRight w:val="0"/>
          <w:marTop w:val="0"/>
          <w:marBottom w:val="0"/>
          <w:divBdr>
            <w:top w:val="none" w:sz="0" w:space="0" w:color="auto"/>
            <w:left w:val="none" w:sz="0" w:space="0" w:color="auto"/>
            <w:bottom w:val="none" w:sz="0" w:space="0" w:color="auto"/>
            <w:right w:val="none" w:sz="0" w:space="0" w:color="auto"/>
          </w:divBdr>
          <w:divsChild>
            <w:div w:id="121507357">
              <w:marLeft w:val="0"/>
              <w:marRight w:val="0"/>
              <w:marTop w:val="0"/>
              <w:marBottom w:val="0"/>
              <w:divBdr>
                <w:top w:val="none" w:sz="0" w:space="0" w:color="auto"/>
                <w:left w:val="none" w:sz="0" w:space="0" w:color="auto"/>
                <w:bottom w:val="none" w:sz="0" w:space="0" w:color="auto"/>
                <w:right w:val="none" w:sz="0" w:space="0" w:color="auto"/>
              </w:divBdr>
            </w:div>
            <w:div w:id="953563866">
              <w:marLeft w:val="0"/>
              <w:marRight w:val="0"/>
              <w:marTop w:val="0"/>
              <w:marBottom w:val="0"/>
              <w:divBdr>
                <w:top w:val="none" w:sz="0" w:space="0" w:color="auto"/>
                <w:left w:val="none" w:sz="0" w:space="0" w:color="auto"/>
                <w:bottom w:val="none" w:sz="0" w:space="0" w:color="auto"/>
                <w:right w:val="none" w:sz="0" w:space="0" w:color="auto"/>
              </w:divBdr>
            </w:div>
            <w:div w:id="1206912152">
              <w:marLeft w:val="0"/>
              <w:marRight w:val="0"/>
              <w:marTop w:val="0"/>
              <w:marBottom w:val="0"/>
              <w:divBdr>
                <w:top w:val="none" w:sz="0" w:space="0" w:color="auto"/>
                <w:left w:val="none" w:sz="0" w:space="0" w:color="auto"/>
                <w:bottom w:val="none" w:sz="0" w:space="0" w:color="auto"/>
                <w:right w:val="none" w:sz="0" w:space="0" w:color="auto"/>
              </w:divBdr>
              <w:divsChild>
                <w:div w:id="1679579875">
                  <w:marLeft w:val="0"/>
                  <w:marRight w:val="0"/>
                  <w:marTop w:val="30"/>
                  <w:marBottom w:val="30"/>
                  <w:divBdr>
                    <w:top w:val="none" w:sz="0" w:space="0" w:color="auto"/>
                    <w:left w:val="none" w:sz="0" w:space="0" w:color="auto"/>
                    <w:bottom w:val="none" w:sz="0" w:space="0" w:color="auto"/>
                    <w:right w:val="none" w:sz="0" w:space="0" w:color="auto"/>
                  </w:divBdr>
                  <w:divsChild>
                    <w:div w:id="14112943">
                      <w:marLeft w:val="0"/>
                      <w:marRight w:val="0"/>
                      <w:marTop w:val="0"/>
                      <w:marBottom w:val="0"/>
                      <w:divBdr>
                        <w:top w:val="none" w:sz="0" w:space="0" w:color="auto"/>
                        <w:left w:val="none" w:sz="0" w:space="0" w:color="auto"/>
                        <w:bottom w:val="none" w:sz="0" w:space="0" w:color="auto"/>
                        <w:right w:val="none" w:sz="0" w:space="0" w:color="auto"/>
                      </w:divBdr>
                      <w:divsChild>
                        <w:div w:id="1411076182">
                          <w:marLeft w:val="0"/>
                          <w:marRight w:val="0"/>
                          <w:marTop w:val="0"/>
                          <w:marBottom w:val="0"/>
                          <w:divBdr>
                            <w:top w:val="none" w:sz="0" w:space="0" w:color="auto"/>
                            <w:left w:val="none" w:sz="0" w:space="0" w:color="auto"/>
                            <w:bottom w:val="none" w:sz="0" w:space="0" w:color="auto"/>
                            <w:right w:val="none" w:sz="0" w:space="0" w:color="auto"/>
                          </w:divBdr>
                        </w:div>
                      </w:divsChild>
                    </w:div>
                    <w:div w:id="109785840">
                      <w:marLeft w:val="0"/>
                      <w:marRight w:val="0"/>
                      <w:marTop w:val="0"/>
                      <w:marBottom w:val="0"/>
                      <w:divBdr>
                        <w:top w:val="none" w:sz="0" w:space="0" w:color="auto"/>
                        <w:left w:val="none" w:sz="0" w:space="0" w:color="auto"/>
                        <w:bottom w:val="none" w:sz="0" w:space="0" w:color="auto"/>
                        <w:right w:val="none" w:sz="0" w:space="0" w:color="auto"/>
                      </w:divBdr>
                      <w:divsChild>
                        <w:div w:id="223758361">
                          <w:marLeft w:val="0"/>
                          <w:marRight w:val="0"/>
                          <w:marTop w:val="0"/>
                          <w:marBottom w:val="0"/>
                          <w:divBdr>
                            <w:top w:val="none" w:sz="0" w:space="0" w:color="auto"/>
                            <w:left w:val="none" w:sz="0" w:space="0" w:color="auto"/>
                            <w:bottom w:val="none" w:sz="0" w:space="0" w:color="auto"/>
                            <w:right w:val="none" w:sz="0" w:space="0" w:color="auto"/>
                          </w:divBdr>
                        </w:div>
                      </w:divsChild>
                    </w:div>
                    <w:div w:id="371274276">
                      <w:marLeft w:val="0"/>
                      <w:marRight w:val="0"/>
                      <w:marTop w:val="0"/>
                      <w:marBottom w:val="0"/>
                      <w:divBdr>
                        <w:top w:val="none" w:sz="0" w:space="0" w:color="auto"/>
                        <w:left w:val="none" w:sz="0" w:space="0" w:color="auto"/>
                        <w:bottom w:val="none" w:sz="0" w:space="0" w:color="auto"/>
                        <w:right w:val="none" w:sz="0" w:space="0" w:color="auto"/>
                      </w:divBdr>
                      <w:divsChild>
                        <w:div w:id="719986887">
                          <w:marLeft w:val="0"/>
                          <w:marRight w:val="0"/>
                          <w:marTop w:val="0"/>
                          <w:marBottom w:val="0"/>
                          <w:divBdr>
                            <w:top w:val="none" w:sz="0" w:space="0" w:color="auto"/>
                            <w:left w:val="none" w:sz="0" w:space="0" w:color="auto"/>
                            <w:bottom w:val="none" w:sz="0" w:space="0" w:color="auto"/>
                            <w:right w:val="none" w:sz="0" w:space="0" w:color="auto"/>
                          </w:divBdr>
                        </w:div>
                      </w:divsChild>
                    </w:div>
                    <w:div w:id="377169067">
                      <w:marLeft w:val="0"/>
                      <w:marRight w:val="0"/>
                      <w:marTop w:val="0"/>
                      <w:marBottom w:val="0"/>
                      <w:divBdr>
                        <w:top w:val="none" w:sz="0" w:space="0" w:color="auto"/>
                        <w:left w:val="none" w:sz="0" w:space="0" w:color="auto"/>
                        <w:bottom w:val="none" w:sz="0" w:space="0" w:color="auto"/>
                        <w:right w:val="none" w:sz="0" w:space="0" w:color="auto"/>
                      </w:divBdr>
                      <w:divsChild>
                        <w:div w:id="596671087">
                          <w:marLeft w:val="0"/>
                          <w:marRight w:val="0"/>
                          <w:marTop w:val="0"/>
                          <w:marBottom w:val="0"/>
                          <w:divBdr>
                            <w:top w:val="none" w:sz="0" w:space="0" w:color="auto"/>
                            <w:left w:val="none" w:sz="0" w:space="0" w:color="auto"/>
                            <w:bottom w:val="none" w:sz="0" w:space="0" w:color="auto"/>
                            <w:right w:val="none" w:sz="0" w:space="0" w:color="auto"/>
                          </w:divBdr>
                        </w:div>
                      </w:divsChild>
                    </w:div>
                    <w:div w:id="447704526">
                      <w:marLeft w:val="0"/>
                      <w:marRight w:val="0"/>
                      <w:marTop w:val="0"/>
                      <w:marBottom w:val="0"/>
                      <w:divBdr>
                        <w:top w:val="none" w:sz="0" w:space="0" w:color="auto"/>
                        <w:left w:val="none" w:sz="0" w:space="0" w:color="auto"/>
                        <w:bottom w:val="none" w:sz="0" w:space="0" w:color="auto"/>
                        <w:right w:val="none" w:sz="0" w:space="0" w:color="auto"/>
                      </w:divBdr>
                      <w:divsChild>
                        <w:div w:id="689992666">
                          <w:marLeft w:val="0"/>
                          <w:marRight w:val="0"/>
                          <w:marTop w:val="0"/>
                          <w:marBottom w:val="0"/>
                          <w:divBdr>
                            <w:top w:val="none" w:sz="0" w:space="0" w:color="auto"/>
                            <w:left w:val="none" w:sz="0" w:space="0" w:color="auto"/>
                            <w:bottom w:val="none" w:sz="0" w:space="0" w:color="auto"/>
                            <w:right w:val="none" w:sz="0" w:space="0" w:color="auto"/>
                          </w:divBdr>
                        </w:div>
                      </w:divsChild>
                    </w:div>
                    <w:div w:id="470636932">
                      <w:marLeft w:val="0"/>
                      <w:marRight w:val="0"/>
                      <w:marTop w:val="0"/>
                      <w:marBottom w:val="0"/>
                      <w:divBdr>
                        <w:top w:val="none" w:sz="0" w:space="0" w:color="auto"/>
                        <w:left w:val="none" w:sz="0" w:space="0" w:color="auto"/>
                        <w:bottom w:val="none" w:sz="0" w:space="0" w:color="auto"/>
                        <w:right w:val="none" w:sz="0" w:space="0" w:color="auto"/>
                      </w:divBdr>
                      <w:divsChild>
                        <w:div w:id="197161789">
                          <w:marLeft w:val="0"/>
                          <w:marRight w:val="0"/>
                          <w:marTop w:val="0"/>
                          <w:marBottom w:val="0"/>
                          <w:divBdr>
                            <w:top w:val="none" w:sz="0" w:space="0" w:color="auto"/>
                            <w:left w:val="none" w:sz="0" w:space="0" w:color="auto"/>
                            <w:bottom w:val="none" w:sz="0" w:space="0" w:color="auto"/>
                            <w:right w:val="none" w:sz="0" w:space="0" w:color="auto"/>
                          </w:divBdr>
                        </w:div>
                      </w:divsChild>
                    </w:div>
                    <w:div w:id="594442386">
                      <w:marLeft w:val="0"/>
                      <w:marRight w:val="0"/>
                      <w:marTop w:val="0"/>
                      <w:marBottom w:val="0"/>
                      <w:divBdr>
                        <w:top w:val="none" w:sz="0" w:space="0" w:color="auto"/>
                        <w:left w:val="none" w:sz="0" w:space="0" w:color="auto"/>
                        <w:bottom w:val="none" w:sz="0" w:space="0" w:color="auto"/>
                        <w:right w:val="none" w:sz="0" w:space="0" w:color="auto"/>
                      </w:divBdr>
                      <w:divsChild>
                        <w:div w:id="1274166220">
                          <w:marLeft w:val="0"/>
                          <w:marRight w:val="0"/>
                          <w:marTop w:val="0"/>
                          <w:marBottom w:val="0"/>
                          <w:divBdr>
                            <w:top w:val="none" w:sz="0" w:space="0" w:color="auto"/>
                            <w:left w:val="none" w:sz="0" w:space="0" w:color="auto"/>
                            <w:bottom w:val="none" w:sz="0" w:space="0" w:color="auto"/>
                            <w:right w:val="none" w:sz="0" w:space="0" w:color="auto"/>
                          </w:divBdr>
                        </w:div>
                      </w:divsChild>
                    </w:div>
                    <w:div w:id="656348674">
                      <w:marLeft w:val="0"/>
                      <w:marRight w:val="0"/>
                      <w:marTop w:val="0"/>
                      <w:marBottom w:val="0"/>
                      <w:divBdr>
                        <w:top w:val="none" w:sz="0" w:space="0" w:color="auto"/>
                        <w:left w:val="none" w:sz="0" w:space="0" w:color="auto"/>
                        <w:bottom w:val="none" w:sz="0" w:space="0" w:color="auto"/>
                        <w:right w:val="none" w:sz="0" w:space="0" w:color="auto"/>
                      </w:divBdr>
                      <w:divsChild>
                        <w:div w:id="256836356">
                          <w:marLeft w:val="0"/>
                          <w:marRight w:val="0"/>
                          <w:marTop w:val="0"/>
                          <w:marBottom w:val="0"/>
                          <w:divBdr>
                            <w:top w:val="none" w:sz="0" w:space="0" w:color="auto"/>
                            <w:left w:val="none" w:sz="0" w:space="0" w:color="auto"/>
                            <w:bottom w:val="none" w:sz="0" w:space="0" w:color="auto"/>
                            <w:right w:val="none" w:sz="0" w:space="0" w:color="auto"/>
                          </w:divBdr>
                        </w:div>
                      </w:divsChild>
                    </w:div>
                    <w:div w:id="683824612">
                      <w:marLeft w:val="0"/>
                      <w:marRight w:val="0"/>
                      <w:marTop w:val="0"/>
                      <w:marBottom w:val="0"/>
                      <w:divBdr>
                        <w:top w:val="none" w:sz="0" w:space="0" w:color="auto"/>
                        <w:left w:val="none" w:sz="0" w:space="0" w:color="auto"/>
                        <w:bottom w:val="none" w:sz="0" w:space="0" w:color="auto"/>
                        <w:right w:val="none" w:sz="0" w:space="0" w:color="auto"/>
                      </w:divBdr>
                      <w:divsChild>
                        <w:div w:id="1458060960">
                          <w:marLeft w:val="0"/>
                          <w:marRight w:val="0"/>
                          <w:marTop w:val="0"/>
                          <w:marBottom w:val="0"/>
                          <w:divBdr>
                            <w:top w:val="none" w:sz="0" w:space="0" w:color="auto"/>
                            <w:left w:val="none" w:sz="0" w:space="0" w:color="auto"/>
                            <w:bottom w:val="none" w:sz="0" w:space="0" w:color="auto"/>
                            <w:right w:val="none" w:sz="0" w:space="0" w:color="auto"/>
                          </w:divBdr>
                        </w:div>
                      </w:divsChild>
                    </w:div>
                    <w:div w:id="1711956712">
                      <w:marLeft w:val="0"/>
                      <w:marRight w:val="0"/>
                      <w:marTop w:val="0"/>
                      <w:marBottom w:val="0"/>
                      <w:divBdr>
                        <w:top w:val="none" w:sz="0" w:space="0" w:color="auto"/>
                        <w:left w:val="none" w:sz="0" w:space="0" w:color="auto"/>
                        <w:bottom w:val="none" w:sz="0" w:space="0" w:color="auto"/>
                        <w:right w:val="none" w:sz="0" w:space="0" w:color="auto"/>
                      </w:divBdr>
                      <w:divsChild>
                        <w:div w:id="1168787177">
                          <w:marLeft w:val="0"/>
                          <w:marRight w:val="0"/>
                          <w:marTop w:val="0"/>
                          <w:marBottom w:val="0"/>
                          <w:divBdr>
                            <w:top w:val="none" w:sz="0" w:space="0" w:color="auto"/>
                            <w:left w:val="none" w:sz="0" w:space="0" w:color="auto"/>
                            <w:bottom w:val="none" w:sz="0" w:space="0" w:color="auto"/>
                            <w:right w:val="none" w:sz="0" w:space="0" w:color="auto"/>
                          </w:divBdr>
                        </w:div>
                      </w:divsChild>
                    </w:div>
                    <w:div w:id="1835872270">
                      <w:marLeft w:val="0"/>
                      <w:marRight w:val="0"/>
                      <w:marTop w:val="0"/>
                      <w:marBottom w:val="0"/>
                      <w:divBdr>
                        <w:top w:val="none" w:sz="0" w:space="0" w:color="auto"/>
                        <w:left w:val="none" w:sz="0" w:space="0" w:color="auto"/>
                        <w:bottom w:val="none" w:sz="0" w:space="0" w:color="auto"/>
                        <w:right w:val="none" w:sz="0" w:space="0" w:color="auto"/>
                      </w:divBdr>
                      <w:divsChild>
                        <w:div w:id="1248229414">
                          <w:marLeft w:val="0"/>
                          <w:marRight w:val="0"/>
                          <w:marTop w:val="0"/>
                          <w:marBottom w:val="0"/>
                          <w:divBdr>
                            <w:top w:val="none" w:sz="0" w:space="0" w:color="auto"/>
                            <w:left w:val="none" w:sz="0" w:space="0" w:color="auto"/>
                            <w:bottom w:val="none" w:sz="0" w:space="0" w:color="auto"/>
                            <w:right w:val="none" w:sz="0" w:space="0" w:color="auto"/>
                          </w:divBdr>
                        </w:div>
                      </w:divsChild>
                    </w:div>
                    <w:div w:id="1909145021">
                      <w:marLeft w:val="0"/>
                      <w:marRight w:val="0"/>
                      <w:marTop w:val="0"/>
                      <w:marBottom w:val="0"/>
                      <w:divBdr>
                        <w:top w:val="none" w:sz="0" w:space="0" w:color="auto"/>
                        <w:left w:val="none" w:sz="0" w:space="0" w:color="auto"/>
                        <w:bottom w:val="none" w:sz="0" w:space="0" w:color="auto"/>
                        <w:right w:val="none" w:sz="0" w:space="0" w:color="auto"/>
                      </w:divBdr>
                      <w:divsChild>
                        <w:div w:id="649752300">
                          <w:marLeft w:val="0"/>
                          <w:marRight w:val="0"/>
                          <w:marTop w:val="0"/>
                          <w:marBottom w:val="0"/>
                          <w:divBdr>
                            <w:top w:val="none" w:sz="0" w:space="0" w:color="auto"/>
                            <w:left w:val="none" w:sz="0" w:space="0" w:color="auto"/>
                            <w:bottom w:val="none" w:sz="0" w:space="0" w:color="auto"/>
                            <w:right w:val="none" w:sz="0" w:space="0" w:color="auto"/>
                          </w:divBdr>
                        </w:div>
                      </w:divsChild>
                    </w:div>
                    <w:div w:id="1996451051">
                      <w:marLeft w:val="0"/>
                      <w:marRight w:val="0"/>
                      <w:marTop w:val="0"/>
                      <w:marBottom w:val="0"/>
                      <w:divBdr>
                        <w:top w:val="none" w:sz="0" w:space="0" w:color="auto"/>
                        <w:left w:val="none" w:sz="0" w:space="0" w:color="auto"/>
                        <w:bottom w:val="none" w:sz="0" w:space="0" w:color="auto"/>
                        <w:right w:val="none" w:sz="0" w:space="0" w:color="auto"/>
                      </w:divBdr>
                      <w:divsChild>
                        <w:div w:id="591354786">
                          <w:marLeft w:val="0"/>
                          <w:marRight w:val="0"/>
                          <w:marTop w:val="0"/>
                          <w:marBottom w:val="0"/>
                          <w:divBdr>
                            <w:top w:val="none" w:sz="0" w:space="0" w:color="auto"/>
                            <w:left w:val="none" w:sz="0" w:space="0" w:color="auto"/>
                            <w:bottom w:val="none" w:sz="0" w:space="0" w:color="auto"/>
                            <w:right w:val="none" w:sz="0" w:space="0" w:color="auto"/>
                          </w:divBdr>
                        </w:div>
                      </w:divsChild>
                    </w:div>
                    <w:div w:id="2053845377">
                      <w:marLeft w:val="0"/>
                      <w:marRight w:val="0"/>
                      <w:marTop w:val="0"/>
                      <w:marBottom w:val="0"/>
                      <w:divBdr>
                        <w:top w:val="none" w:sz="0" w:space="0" w:color="auto"/>
                        <w:left w:val="none" w:sz="0" w:space="0" w:color="auto"/>
                        <w:bottom w:val="none" w:sz="0" w:space="0" w:color="auto"/>
                        <w:right w:val="none" w:sz="0" w:space="0" w:color="auto"/>
                      </w:divBdr>
                      <w:divsChild>
                        <w:div w:id="925724359">
                          <w:marLeft w:val="0"/>
                          <w:marRight w:val="0"/>
                          <w:marTop w:val="0"/>
                          <w:marBottom w:val="0"/>
                          <w:divBdr>
                            <w:top w:val="none" w:sz="0" w:space="0" w:color="auto"/>
                            <w:left w:val="none" w:sz="0" w:space="0" w:color="auto"/>
                            <w:bottom w:val="none" w:sz="0" w:space="0" w:color="auto"/>
                            <w:right w:val="none" w:sz="0" w:space="0" w:color="auto"/>
                          </w:divBdr>
                        </w:div>
                      </w:divsChild>
                    </w:div>
                    <w:div w:id="2072728097">
                      <w:marLeft w:val="0"/>
                      <w:marRight w:val="0"/>
                      <w:marTop w:val="0"/>
                      <w:marBottom w:val="0"/>
                      <w:divBdr>
                        <w:top w:val="none" w:sz="0" w:space="0" w:color="auto"/>
                        <w:left w:val="none" w:sz="0" w:space="0" w:color="auto"/>
                        <w:bottom w:val="none" w:sz="0" w:space="0" w:color="auto"/>
                        <w:right w:val="none" w:sz="0" w:space="0" w:color="auto"/>
                      </w:divBdr>
                      <w:divsChild>
                        <w:div w:id="65611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044531">
              <w:marLeft w:val="0"/>
              <w:marRight w:val="0"/>
              <w:marTop w:val="0"/>
              <w:marBottom w:val="0"/>
              <w:divBdr>
                <w:top w:val="none" w:sz="0" w:space="0" w:color="auto"/>
                <w:left w:val="none" w:sz="0" w:space="0" w:color="auto"/>
                <w:bottom w:val="none" w:sz="0" w:space="0" w:color="auto"/>
                <w:right w:val="none" w:sz="0" w:space="0" w:color="auto"/>
              </w:divBdr>
            </w:div>
            <w:div w:id="1864591681">
              <w:marLeft w:val="0"/>
              <w:marRight w:val="0"/>
              <w:marTop w:val="0"/>
              <w:marBottom w:val="0"/>
              <w:divBdr>
                <w:top w:val="none" w:sz="0" w:space="0" w:color="auto"/>
                <w:left w:val="none" w:sz="0" w:space="0" w:color="auto"/>
                <w:bottom w:val="none" w:sz="0" w:space="0" w:color="auto"/>
                <w:right w:val="none" w:sz="0" w:space="0" w:color="auto"/>
              </w:divBdr>
            </w:div>
            <w:div w:id="20787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23238777">
      <w:bodyDiv w:val="1"/>
      <w:marLeft w:val="0"/>
      <w:marRight w:val="0"/>
      <w:marTop w:val="0"/>
      <w:marBottom w:val="0"/>
      <w:divBdr>
        <w:top w:val="none" w:sz="0" w:space="0" w:color="auto"/>
        <w:left w:val="none" w:sz="0" w:space="0" w:color="auto"/>
        <w:bottom w:val="none" w:sz="0" w:space="0" w:color="auto"/>
        <w:right w:val="none" w:sz="0" w:space="0" w:color="auto"/>
      </w:divBdr>
      <w:divsChild>
        <w:div w:id="414715865">
          <w:marLeft w:val="0"/>
          <w:marRight w:val="0"/>
          <w:marTop w:val="0"/>
          <w:marBottom w:val="0"/>
          <w:divBdr>
            <w:top w:val="none" w:sz="0" w:space="0" w:color="auto"/>
            <w:left w:val="none" w:sz="0" w:space="0" w:color="auto"/>
            <w:bottom w:val="none" w:sz="0" w:space="0" w:color="auto"/>
            <w:right w:val="none" w:sz="0" w:space="0" w:color="auto"/>
          </w:divBdr>
          <w:divsChild>
            <w:div w:id="394007564">
              <w:marLeft w:val="0"/>
              <w:marRight w:val="0"/>
              <w:marTop w:val="0"/>
              <w:marBottom w:val="0"/>
              <w:divBdr>
                <w:top w:val="none" w:sz="0" w:space="0" w:color="auto"/>
                <w:left w:val="none" w:sz="0" w:space="0" w:color="auto"/>
                <w:bottom w:val="none" w:sz="0" w:space="0" w:color="auto"/>
                <w:right w:val="none" w:sz="0" w:space="0" w:color="auto"/>
              </w:divBdr>
            </w:div>
            <w:div w:id="680854780">
              <w:marLeft w:val="0"/>
              <w:marRight w:val="0"/>
              <w:marTop w:val="0"/>
              <w:marBottom w:val="0"/>
              <w:divBdr>
                <w:top w:val="none" w:sz="0" w:space="0" w:color="auto"/>
                <w:left w:val="none" w:sz="0" w:space="0" w:color="auto"/>
                <w:bottom w:val="none" w:sz="0" w:space="0" w:color="auto"/>
                <w:right w:val="none" w:sz="0" w:space="0" w:color="auto"/>
              </w:divBdr>
            </w:div>
            <w:div w:id="1044525537">
              <w:marLeft w:val="0"/>
              <w:marRight w:val="0"/>
              <w:marTop w:val="0"/>
              <w:marBottom w:val="0"/>
              <w:divBdr>
                <w:top w:val="none" w:sz="0" w:space="0" w:color="auto"/>
                <w:left w:val="none" w:sz="0" w:space="0" w:color="auto"/>
                <w:bottom w:val="none" w:sz="0" w:space="0" w:color="auto"/>
                <w:right w:val="none" w:sz="0" w:space="0" w:color="auto"/>
              </w:divBdr>
            </w:div>
            <w:div w:id="1136263467">
              <w:marLeft w:val="0"/>
              <w:marRight w:val="0"/>
              <w:marTop w:val="0"/>
              <w:marBottom w:val="0"/>
              <w:divBdr>
                <w:top w:val="none" w:sz="0" w:space="0" w:color="auto"/>
                <w:left w:val="none" w:sz="0" w:space="0" w:color="auto"/>
                <w:bottom w:val="none" w:sz="0" w:space="0" w:color="auto"/>
                <w:right w:val="none" w:sz="0" w:space="0" w:color="auto"/>
              </w:divBdr>
            </w:div>
            <w:div w:id="1360665743">
              <w:marLeft w:val="0"/>
              <w:marRight w:val="0"/>
              <w:marTop w:val="0"/>
              <w:marBottom w:val="0"/>
              <w:divBdr>
                <w:top w:val="none" w:sz="0" w:space="0" w:color="auto"/>
                <w:left w:val="none" w:sz="0" w:space="0" w:color="auto"/>
                <w:bottom w:val="none" w:sz="0" w:space="0" w:color="auto"/>
                <w:right w:val="none" w:sz="0" w:space="0" w:color="auto"/>
              </w:divBdr>
            </w:div>
            <w:div w:id="1545868205">
              <w:marLeft w:val="0"/>
              <w:marRight w:val="0"/>
              <w:marTop w:val="0"/>
              <w:marBottom w:val="0"/>
              <w:divBdr>
                <w:top w:val="none" w:sz="0" w:space="0" w:color="auto"/>
                <w:left w:val="none" w:sz="0" w:space="0" w:color="auto"/>
                <w:bottom w:val="none" w:sz="0" w:space="0" w:color="auto"/>
                <w:right w:val="none" w:sz="0" w:space="0" w:color="auto"/>
              </w:divBdr>
              <w:divsChild>
                <w:div w:id="459035166">
                  <w:marLeft w:val="0"/>
                  <w:marRight w:val="0"/>
                  <w:marTop w:val="30"/>
                  <w:marBottom w:val="30"/>
                  <w:divBdr>
                    <w:top w:val="none" w:sz="0" w:space="0" w:color="auto"/>
                    <w:left w:val="none" w:sz="0" w:space="0" w:color="auto"/>
                    <w:bottom w:val="none" w:sz="0" w:space="0" w:color="auto"/>
                    <w:right w:val="none" w:sz="0" w:space="0" w:color="auto"/>
                  </w:divBdr>
                  <w:divsChild>
                    <w:div w:id="105076303">
                      <w:marLeft w:val="0"/>
                      <w:marRight w:val="0"/>
                      <w:marTop w:val="0"/>
                      <w:marBottom w:val="0"/>
                      <w:divBdr>
                        <w:top w:val="none" w:sz="0" w:space="0" w:color="auto"/>
                        <w:left w:val="none" w:sz="0" w:space="0" w:color="auto"/>
                        <w:bottom w:val="none" w:sz="0" w:space="0" w:color="auto"/>
                        <w:right w:val="none" w:sz="0" w:space="0" w:color="auto"/>
                      </w:divBdr>
                      <w:divsChild>
                        <w:div w:id="1491674588">
                          <w:marLeft w:val="0"/>
                          <w:marRight w:val="0"/>
                          <w:marTop w:val="0"/>
                          <w:marBottom w:val="0"/>
                          <w:divBdr>
                            <w:top w:val="none" w:sz="0" w:space="0" w:color="auto"/>
                            <w:left w:val="none" w:sz="0" w:space="0" w:color="auto"/>
                            <w:bottom w:val="none" w:sz="0" w:space="0" w:color="auto"/>
                            <w:right w:val="none" w:sz="0" w:space="0" w:color="auto"/>
                          </w:divBdr>
                        </w:div>
                      </w:divsChild>
                    </w:div>
                    <w:div w:id="323897705">
                      <w:marLeft w:val="0"/>
                      <w:marRight w:val="0"/>
                      <w:marTop w:val="0"/>
                      <w:marBottom w:val="0"/>
                      <w:divBdr>
                        <w:top w:val="none" w:sz="0" w:space="0" w:color="auto"/>
                        <w:left w:val="none" w:sz="0" w:space="0" w:color="auto"/>
                        <w:bottom w:val="none" w:sz="0" w:space="0" w:color="auto"/>
                        <w:right w:val="none" w:sz="0" w:space="0" w:color="auto"/>
                      </w:divBdr>
                      <w:divsChild>
                        <w:div w:id="1059473183">
                          <w:marLeft w:val="0"/>
                          <w:marRight w:val="0"/>
                          <w:marTop w:val="0"/>
                          <w:marBottom w:val="0"/>
                          <w:divBdr>
                            <w:top w:val="none" w:sz="0" w:space="0" w:color="auto"/>
                            <w:left w:val="none" w:sz="0" w:space="0" w:color="auto"/>
                            <w:bottom w:val="none" w:sz="0" w:space="0" w:color="auto"/>
                            <w:right w:val="none" w:sz="0" w:space="0" w:color="auto"/>
                          </w:divBdr>
                        </w:div>
                      </w:divsChild>
                    </w:div>
                    <w:div w:id="329842732">
                      <w:marLeft w:val="0"/>
                      <w:marRight w:val="0"/>
                      <w:marTop w:val="0"/>
                      <w:marBottom w:val="0"/>
                      <w:divBdr>
                        <w:top w:val="none" w:sz="0" w:space="0" w:color="auto"/>
                        <w:left w:val="none" w:sz="0" w:space="0" w:color="auto"/>
                        <w:bottom w:val="none" w:sz="0" w:space="0" w:color="auto"/>
                        <w:right w:val="none" w:sz="0" w:space="0" w:color="auto"/>
                      </w:divBdr>
                      <w:divsChild>
                        <w:div w:id="852105912">
                          <w:marLeft w:val="0"/>
                          <w:marRight w:val="0"/>
                          <w:marTop w:val="0"/>
                          <w:marBottom w:val="0"/>
                          <w:divBdr>
                            <w:top w:val="none" w:sz="0" w:space="0" w:color="auto"/>
                            <w:left w:val="none" w:sz="0" w:space="0" w:color="auto"/>
                            <w:bottom w:val="none" w:sz="0" w:space="0" w:color="auto"/>
                            <w:right w:val="none" w:sz="0" w:space="0" w:color="auto"/>
                          </w:divBdr>
                        </w:div>
                      </w:divsChild>
                    </w:div>
                    <w:div w:id="367726433">
                      <w:marLeft w:val="0"/>
                      <w:marRight w:val="0"/>
                      <w:marTop w:val="0"/>
                      <w:marBottom w:val="0"/>
                      <w:divBdr>
                        <w:top w:val="none" w:sz="0" w:space="0" w:color="auto"/>
                        <w:left w:val="none" w:sz="0" w:space="0" w:color="auto"/>
                        <w:bottom w:val="none" w:sz="0" w:space="0" w:color="auto"/>
                        <w:right w:val="none" w:sz="0" w:space="0" w:color="auto"/>
                      </w:divBdr>
                      <w:divsChild>
                        <w:div w:id="378668753">
                          <w:marLeft w:val="0"/>
                          <w:marRight w:val="0"/>
                          <w:marTop w:val="0"/>
                          <w:marBottom w:val="0"/>
                          <w:divBdr>
                            <w:top w:val="none" w:sz="0" w:space="0" w:color="auto"/>
                            <w:left w:val="none" w:sz="0" w:space="0" w:color="auto"/>
                            <w:bottom w:val="none" w:sz="0" w:space="0" w:color="auto"/>
                            <w:right w:val="none" w:sz="0" w:space="0" w:color="auto"/>
                          </w:divBdr>
                        </w:div>
                      </w:divsChild>
                    </w:div>
                    <w:div w:id="872578346">
                      <w:marLeft w:val="0"/>
                      <w:marRight w:val="0"/>
                      <w:marTop w:val="0"/>
                      <w:marBottom w:val="0"/>
                      <w:divBdr>
                        <w:top w:val="none" w:sz="0" w:space="0" w:color="auto"/>
                        <w:left w:val="none" w:sz="0" w:space="0" w:color="auto"/>
                        <w:bottom w:val="none" w:sz="0" w:space="0" w:color="auto"/>
                        <w:right w:val="none" w:sz="0" w:space="0" w:color="auto"/>
                      </w:divBdr>
                      <w:divsChild>
                        <w:div w:id="797989122">
                          <w:marLeft w:val="0"/>
                          <w:marRight w:val="0"/>
                          <w:marTop w:val="0"/>
                          <w:marBottom w:val="0"/>
                          <w:divBdr>
                            <w:top w:val="none" w:sz="0" w:space="0" w:color="auto"/>
                            <w:left w:val="none" w:sz="0" w:space="0" w:color="auto"/>
                            <w:bottom w:val="none" w:sz="0" w:space="0" w:color="auto"/>
                            <w:right w:val="none" w:sz="0" w:space="0" w:color="auto"/>
                          </w:divBdr>
                        </w:div>
                      </w:divsChild>
                    </w:div>
                    <w:div w:id="1193492946">
                      <w:marLeft w:val="0"/>
                      <w:marRight w:val="0"/>
                      <w:marTop w:val="0"/>
                      <w:marBottom w:val="0"/>
                      <w:divBdr>
                        <w:top w:val="none" w:sz="0" w:space="0" w:color="auto"/>
                        <w:left w:val="none" w:sz="0" w:space="0" w:color="auto"/>
                        <w:bottom w:val="none" w:sz="0" w:space="0" w:color="auto"/>
                        <w:right w:val="none" w:sz="0" w:space="0" w:color="auto"/>
                      </w:divBdr>
                      <w:divsChild>
                        <w:div w:id="1411997871">
                          <w:marLeft w:val="0"/>
                          <w:marRight w:val="0"/>
                          <w:marTop w:val="0"/>
                          <w:marBottom w:val="0"/>
                          <w:divBdr>
                            <w:top w:val="none" w:sz="0" w:space="0" w:color="auto"/>
                            <w:left w:val="none" w:sz="0" w:space="0" w:color="auto"/>
                            <w:bottom w:val="none" w:sz="0" w:space="0" w:color="auto"/>
                            <w:right w:val="none" w:sz="0" w:space="0" w:color="auto"/>
                          </w:divBdr>
                        </w:div>
                      </w:divsChild>
                    </w:div>
                    <w:div w:id="1261569000">
                      <w:marLeft w:val="0"/>
                      <w:marRight w:val="0"/>
                      <w:marTop w:val="0"/>
                      <w:marBottom w:val="0"/>
                      <w:divBdr>
                        <w:top w:val="none" w:sz="0" w:space="0" w:color="auto"/>
                        <w:left w:val="none" w:sz="0" w:space="0" w:color="auto"/>
                        <w:bottom w:val="none" w:sz="0" w:space="0" w:color="auto"/>
                        <w:right w:val="none" w:sz="0" w:space="0" w:color="auto"/>
                      </w:divBdr>
                      <w:divsChild>
                        <w:div w:id="751774878">
                          <w:marLeft w:val="0"/>
                          <w:marRight w:val="0"/>
                          <w:marTop w:val="0"/>
                          <w:marBottom w:val="0"/>
                          <w:divBdr>
                            <w:top w:val="none" w:sz="0" w:space="0" w:color="auto"/>
                            <w:left w:val="none" w:sz="0" w:space="0" w:color="auto"/>
                            <w:bottom w:val="none" w:sz="0" w:space="0" w:color="auto"/>
                            <w:right w:val="none" w:sz="0" w:space="0" w:color="auto"/>
                          </w:divBdr>
                        </w:div>
                      </w:divsChild>
                    </w:div>
                    <w:div w:id="1311397774">
                      <w:marLeft w:val="0"/>
                      <w:marRight w:val="0"/>
                      <w:marTop w:val="0"/>
                      <w:marBottom w:val="0"/>
                      <w:divBdr>
                        <w:top w:val="none" w:sz="0" w:space="0" w:color="auto"/>
                        <w:left w:val="none" w:sz="0" w:space="0" w:color="auto"/>
                        <w:bottom w:val="none" w:sz="0" w:space="0" w:color="auto"/>
                        <w:right w:val="none" w:sz="0" w:space="0" w:color="auto"/>
                      </w:divBdr>
                      <w:divsChild>
                        <w:div w:id="1526020882">
                          <w:marLeft w:val="0"/>
                          <w:marRight w:val="0"/>
                          <w:marTop w:val="0"/>
                          <w:marBottom w:val="0"/>
                          <w:divBdr>
                            <w:top w:val="none" w:sz="0" w:space="0" w:color="auto"/>
                            <w:left w:val="none" w:sz="0" w:space="0" w:color="auto"/>
                            <w:bottom w:val="none" w:sz="0" w:space="0" w:color="auto"/>
                            <w:right w:val="none" w:sz="0" w:space="0" w:color="auto"/>
                          </w:divBdr>
                        </w:div>
                      </w:divsChild>
                    </w:div>
                    <w:div w:id="1467435511">
                      <w:marLeft w:val="0"/>
                      <w:marRight w:val="0"/>
                      <w:marTop w:val="0"/>
                      <w:marBottom w:val="0"/>
                      <w:divBdr>
                        <w:top w:val="none" w:sz="0" w:space="0" w:color="auto"/>
                        <w:left w:val="none" w:sz="0" w:space="0" w:color="auto"/>
                        <w:bottom w:val="none" w:sz="0" w:space="0" w:color="auto"/>
                        <w:right w:val="none" w:sz="0" w:space="0" w:color="auto"/>
                      </w:divBdr>
                      <w:divsChild>
                        <w:div w:id="1185898311">
                          <w:marLeft w:val="0"/>
                          <w:marRight w:val="0"/>
                          <w:marTop w:val="0"/>
                          <w:marBottom w:val="0"/>
                          <w:divBdr>
                            <w:top w:val="none" w:sz="0" w:space="0" w:color="auto"/>
                            <w:left w:val="none" w:sz="0" w:space="0" w:color="auto"/>
                            <w:bottom w:val="none" w:sz="0" w:space="0" w:color="auto"/>
                            <w:right w:val="none" w:sz="0" w:space="0" w:color="auto"/>
                          </w:divBdr>
                        </w:div>
                      </w:divsChild>
                    </w:div>
                    <w:div w:id="1604731176">
                      <w:marLeft w:val="0"/>
                      <w:marRight w:val="0"/>
                      <w:marTop w:val="0"/>
                      <w:marBottom w:val="0"/>
                      <w:divBdr>
                        <w:top w:val="none" w:sz="0" w:space="0" w:color="auto"/>
                        <w:left w:val="none" w:sz="0" w:space="0" w:color="auto"/>
                        <w:bottom w:val="none" w:sz="0" w:space="0" w:color="auto"/>
                        <w:right w:val="none" w:sz="0" w:space="0" w:color="auto"/>
                      </w:divBdr>
                      <w:divsChild>
                        <w:div w:id="429277618">
                          <w:marLeft w:val="0"/>
                          <w:marRight w:val="0"/>
                          <w:marTop w:val="0"/>
                          <w:marBottom w:val="0"/>
                          <w:divBdr>
                            <w:top w:val="none" w:sz="0" w:space="0" w:color="auto"/>
                            <w:left w:val="none" w:sz="0" w:space="0" w:color="auto"/>
                            <w:bottom w:val="none" w:sz="0" w:space="0" w:color="auto"/>
                            <w:right w:val="none" w:sz="0" w:space="0" w:color="auto"/>
                          </w:divBdr>
                        </w:div>
                      </w:divsChild>
                    </w:div>
                    <w:div w:id="1614479459">
                      <w:marLeft w:val="0"/>
                      <w:marRight w:val="0"/>
                      <w:marTop w:val="0"/>
                      <w:marBottom w:val="0"/>
                      <w:divBdr>
                        <w:top w:val="none" w:sz="0" w:space="0" w:color="auto"/>
                        <w:left w:val="none" w:sz="0" w:space="0" w:color="auto"/>
                        <w:bottom w:val="none" w:sz="0" w:space="0" w:color="auto"/>
                        <w:right w:val="none" w:sz="0" w:space="0" w:color="auto"/>
                      </w:divBdr>
                      <w:divsChild>
                        <w:div w:id="1488592937">
                          <w:marLeft w:val="0"/>
                          <w:marRight w:val="0"/>
                          <w:marTop w:val="0"/>
                          <w:marBottom w:val="0"/>
                          <w:divBdr>
                            <w:top w:val="none" w:sz="0" w:space="0" w:color="auto"/>
                            <w:left w:val="none" w:sz="0" w:space="0" w:color="auto"/>
                            <w:bottom w:val="none" w:sz="0" w:space="0" w:color="auto"/>
                            <w:right w:val="none" w:sz="0" w:space="0" w:color="auto"/>
                          </w:divBdr>
                        </w:div>
                      </w:divsChild>
                    </w:div>
                    <w:div w:id="1865358108">
                      <w:marLeft w:val="0"/>
                      <w:marRight w:val="0"/>
                      <w:marTop w:val="0"/>
                      <w:marBottom w:val="0"/>
                      <w:divBdr>
                        <w:top w:val="none" w:sz="0" w:space="0" w:color="auto"/>
                        <w:left w:val="none" w:sz="0" w:space="0" w:color="auto"/>
                        <w:bottom w:val="none" w:sz="0" w:space="0" w:color="auto"/>
                        <w:right w:val="none" w:sz="0" w:space="0" w:color="auto"/>
                      </w:divBdr>
                      <w:divsChild>
                        <w:div w:id="423036261">
                          <w:marLeft w:val="0"/>
                          <w:marRight w:val="0"/>
                          <w:marTop w:val="0"/>
                          <w:marBottom w:val="0"/>
                          <w:divBdr>
                            <w:top w:val="none" w:sz="0" w:space="0" w:color="auto"/>
                            <w:left w:val="none" w:sz="0" w:space="0" w:color="auto"/>
                            <w:bottom w:val="none" w:sz="0" w:space="0" w:color="auto"/>
                            <w:right w:val="none" w:sz="0" w:space="0" w:color="auto"/>
                          </w:divBdr>
                        </w:div>
                      </w:divsChild>
                    </w:div>
                    <w:div w:id="2037923333">
                      <w:marLeft w:val="0"/>
                      <w:marRight w:val="0"/>
                      <w:marTop w:val="0"/>
                      <w:marBottom w:val="0"/>
                      <w:divBdr>
                        <w:top w:val="none" w:sz="0" w:space="0" w:color="auto"/>
                        <w:left w:val="none" w:sz="0" w:space="0" w:color="auto"/>
                        <w:bottom w:val="none" w:sz="0" w:space="0" w:color="auto"/>
                        <w:right w:val="none" w:sz="0" w:space="0" w:color="auto"/>
                      </w:divBdr>
                      <w:divsChild>
                        <w:div w:id="287974222">
                          <w:marLeft w:val="0"/>
                          <w:marRight w:val="0"/>
                          <w:marTop w:val="0"/>
                          <w:marBottom w:val="0"/>
                          <w:divBdr>
                            <w:top w:val="none" w:sz="0" w:space="0" w:color="auto"/>
                            <w:left w:val="none" w:sz="0" w:space="0" w:color="auto"/>
                            <w:bottom w:val="none" w:sz="0" w:space="0" w:color="auto"/>
                            <w:right w:val="none" w:sz="0" w:space="0" w:color="auto"/>
                          </w:divBdr>
                        </w:div>
                      </w:divsChild>
                    </w:div>
                    <w:div w:id="2091853758">
                      <w:marLeft w:val="0"/>
                      <w:marRight w:val="0"/>
                      <w:marTop w:val="0"/>
                      <w:marBottom w:val="0"/>
                      <w:divBdr>
                        <w:top w:val="none" w:sz="0" w:space="0" w:color="auto"/>
                        <w:left w:val="none" w:sz="0" w:space="0" w:color="auto"/>
                        <w:bottom w:val="none" w:sz="0" w:space="0" w:color="auto"/>
                        <w:right w:val="none" w:sz="0" w:space="0" w:color="auto"/>
                      </w:divBdr>
                      <w:divsChild>
                        <w:div w:id="2058123049">
                          <w:marLeft w:val="0"/>
                          <w:marRight w:val="0"/>
                          <w:marTop w:val="0"/>
                          <w:marBottom w:val="0"/>
                          <w:divBdr>
                            <w:top w:val="none" w:sz="0" w:space="0" w:color="auto"/>
                            <w:left w:val="none" w:sz="0" w:space="0" w:color="auto"/>
                            <w:bottom w:val="none" w:sz="0" w:space="0" w:color="auto"/>
                            <w:right w:val="none" w:sz="0" w:space="0" w:color="auto"/>
                          </w:divBdr>
                        </w:div>
                      </w:divsChild>
                    </w:div>
                    <w:div w:id="2117826068">
                      <w:marLeft w:val="0"/>
                      <w:marRight w:val="0"/>
                      <w:marTop w:val="0"/>
                      <w:marBottom w:val="0"/>
                      <w:divBdr>
                        <w:top w:val="none" w:sz="0" w:space="0" w:color="auto"/>
                        <w:left w:val="none" w:sz="0" w:space="0" w:color="auto"/>
                        <w:bottom w:val="none" w:sz="0" w:space="0" w:color="auto"/>
                        <w:right w:val="none" w:sz="0" w:space="0" w:color="auto"/>
                      </w:divBdr>
                      <w:divsChild>
                        <w:div w:id="94365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939220">
          <w:marLeft w:val="0"/>
          <w:marRight w:val="0"/>
          <w:marTop w:val="0"/>
          <w:marBottom w:val="0"/>
          <w:divBdr>
            <w:top w:val="none" w:sz="0" w:space="0" w:color="auto"/>
            <w:left w:val="none" w:sz="0" w:space="0" w:color="auto"/>
            <w:bottom w:val="none" w:sz="0" w:space="0" w:color="auto"/>
            <w:right w:val="none" w:sz="0" w:space="0" w:color="auto"/>
          </w:divBdr>
          <w:divsChild>
            <w:div w:id="19123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46"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ABREVIADA PARA BIENES</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6.xml><?xml version="1.0" encoding="utf-8"?>
<ds:datastoreItem xmlns:ds="http://schemas.openxmlformats.org/officeDocument/2006/customXml" ds:itemID="{B595E461-A8D9-480B-89A1-D09910449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0</TotalTime>
  <Pages>1</Pages>
  <Words>203</Words>
  <Characters>1117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Administrativo Contratado</cp:lastModifiedBy>
  <cp:revision>2</cp:revision>
  <cp:lastPrinted>2019-06-14T08:22:00Z</cp:lastPrinted>
  <dcterms:created xsi:type="dcterms:W3CDTF">2025-05-27T16:55:00Z</dcterms:created>
  <dcterms:modified xsi:type="dcterms:W3CDTF">2025-05-27T16:55:00Z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