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09716A"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A6179E">
        <w:rPr>
          <w:rFonts w:ascii="Arial" w:hAnsi="Arial" w:cs="Arial"/>
          <w:color w:val="000000" w:themeColor="text1"/>
          <w:sz w:val="20"/>
        </w:rPr>
        <w:t>s</w:t>
      </w:r>
      <w:r w:rsidR="00A6179E" w:rsidRPr="00A6179E">
        <w:rPr>
          <w:rFonts w:ascii="Arial" w:hAnsi="Arial" w:cs="Arial"/>
          <w:color w:val="000000" w:themeColor="text1"/>
          <w:sz w:val="20"/>
        </w:rPr>
        <w:t xml:space="preserve">ervicio de uso de plataforma virtual para evaluaciones </w:t>
      </w:r>
      <w:proofErr w:type="spellStart"/>
      <w:r w:rsidR="00A6179E" w:rsidRPr="00A6179E">
        <w:rPr>
          <w:rFonts w:ascii="Arial" w:hAnsi="Arial" w:cs="Arial"/>
          <w:color w:val="000000" w:themeColor="text1"/>
          <w:sz w:val="20"/>
        </w:rPr>
        <w:t>psicolaborales</w:t>
      </w:r>
      <w:proofErr w:type="spellEnd"/>
      <w:r w:rsidR="00A6179E" w:rsidRPr="00A6179E">
        <w:rPr>
          <w:rFonts w:ascii="Arial" w:hAnsi="Arial" w:cs="Arial"/>
          <w:color w:val="000000" w:themeColor="text1"/>
          <w:sz w:val="20"/>
        </w:rPr>
        <w:t xml:space="preserve"> en procesos de atracción y selección de personal</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61DC0143"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0D9F66B2"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4B6B68DF"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2D7E862"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3954F358"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56DAA059"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515BCFB3"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4674C12"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1DFE9D8A"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14295819"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640E1AC4"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1DD1A324"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09E796E"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06A2D937"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641B6D7A"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42B1AB92"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3E6DE428"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FAADE27"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420EF477"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3F46F08"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5B3122C9"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18A0C697"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A3D6C9D"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49245AE0"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478047C9"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29301DF4"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4D63D0DE"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9F783E9"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54F0CD0F"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17F91AF7"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DEA89DD"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0C51BEBF"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64F5EF41"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6FD76A4"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4B606280"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0C58D81A" w14:textId="77777777" w:rsidR="00C1094B" w:rsidRDefault="00C1094B"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bookmarkStart w:id="0" w:name="_–_“Declaración_jurada"/>
    <w:bookmarkStart w:id="1" w:name="_Toc15993045"/>
    <w:bookmarkEnd w:id="0"/>
    <w:p w14:paraId="58514CEC" w14:textId="77777777" w:rsid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774ECEFE" w14:textId="77777777" w:rsidR="00C1094B" w:rsidRPr="00C1094B" w:rsidRDefault="00C1094B" w:rsidP="00C1094B">
      <w:pPr>
        <w:rPr>
          <w:lang w:val="es-ES_tradnl"/>
        </w:rPr>
      </w:pP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39456" w14:textId="77777777" w:rsidR="0075666D" w:rsidRDefault="0075666D">
      <w:r>
        <w:separator/>
      </w:r>
    </w:p>
  </w:endnote>
  <w:endnote w:type="continuationSeparator" w:id="0">
    <w:p w14:paraId="59FD52BF" w14:textId="77777777" w:rsidR="0075666D" w:rsidRDefault="00756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12C48" w14:textId="77777777" w:rsidR="0075666D" w:rsidRDefault="0075666D">
      <w:r>
        <w:separator/>
      </w:r>
    </w:p>
  </w:footnote>
  <w:footnote w:type="continuationSeparator" w:id="0">
    <w:p w14:paraId="27F50971" w14:textId="77777777" w:rsidR="0075666D" w:rsidRDefault="00756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93E"/>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69B6"/>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66D"/>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B7F"/>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56F"/>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79E"/>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094B"/>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2</Pages>
  <Words>299</Words>
  <Characters>1783</Characters>
  <Application>Microsoft Office Word</Application>
  <DocSecurity>0</DocSecurity>
  <Lines>126</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2085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2026-02-02T14:53:00Z</dcterms:created>
  <dcterms:modified xsi:type="dcterms:W3CDTF">2026-02-17T15:25:00Z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