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6294593D"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4C47D2">
        <w:rPr>
          <w:rFonts w:ascii="Arial" w:hAnsi="Arial" w:cs="Arial"/>
          <w:color w:val="000000" w:themeColor="text1"/>
          <w:sz w:val="20"/>
          <w:u w:val="single"/>
        </w:rPr>
        <w:t>s</w:t>
      </w:r>
      <w:r w:rsidR="004C47D2" w:rsidRPr="004C47D2">
        <w:rPr>
          <w:rFonts w:ascii="Arial" w:hAnsi="Arial" w:cs="Arial"/>
          <w:color w:val="000000" w:themeColor="text1"/>
          <w:sz w:val="20"/>
          <w:u w:val="single"/>
        </w:rPr>
        <w:t>ervicio de operador periodístico en la Región Puno</w:t>
      </w:r>
      <w:r w:rsidR="004C47D2">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3A3631B" w14:textId="4D94654B" w:rsidR="00D4344A" w:rsidRPr="00D4344A" w:rsidRDefault="00D4344A" w:rsidP="00A7210B">
      <w:pPr>
        <w:rPr>
          <w:rFonts w:ascii="Arial" w:hAnsi="Arial" w:cs="Arial"/>
          <w:sz w:val="20"/>
        </w:rPr>
      </w:pPr>
    </w:p>
    <w:p w14:paraId="09237857" w14:textId="2B2458A7" w:rsidR="00A02569" w:rsidRDefault="00A02569">
      <w:pPr>
        <w:rPr>
          <w:rFonts w:ascii="Arial" w:hAnsi="Arial" w:cs="Arial"/>
          <w:sz w:val="20"/>
        </w:rPr>
      </w:pPr>
      <w:r>
        <w:rPr>
          <w:rFonts w:ascii="Arial" w:hAnsi="Arial" w:cs="Arial"/>
          <w:sz w:val="20"/>
        </w:rPr>
        <w:br w:type="page"/>
      </w:r>
    </w:p>
    <w:p w14:paraId="6F7954E0" w14:textId="77777777" w:rsidR="00A02569" w:rsidRPr="00D4344A" w:rsidRDefault="00A02569" w:rsidP="00A02569">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1CBA0F83" w14:textId="77777777" w:rsidR="00A02569" w:rsidRPr="00D4344A" w:rsidRDefault="00A02569" w:rsidP="00A02569">
      <w:pPr>
        <w:pStyle w:val="Prrafodelista"/>
        <w:rPr>
          <w:rFonts w:ascii="Arial" w:hAnsi="Arial" w:cs="Arial"/>
          <w:color w:val="EE0000"/>
          <w:sz w:val="20"/>
          <w:lang w:val="es-ES_tradnl"/>
        </w:rPr>
      </w:pPr>
    </w:p>
    <w:p w14:paraId="28F1CB10" w14:textId="77777777" w:rsidR="00A02569" w:rsidRPr="00D4344A" w:rsidRDefault="00A02569" w:rsidP="00A02569">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5F0800AC" w14:textId="77777777" w:rsidR="00A02569" w:rsidRPr="00D4344A" w:rsidRDefault="00A02569" w:rsidP="00A02569">
      <w:pPr>
        <w:pStyle w:val="Prrafodelista"/>
        <w:rPr>
          <w:rFonts w:ascii="Arial" w:hAnsi="Arial" w:cs="Arial"/>
          <w:color w:val="EE0000"/>
          <w:sz w:val="20"/>
          <w:lang w:val="es-ES_tradnl"/>
        </w:rPr>
      </w:pPr>
    </w:p>
    <w:p w14:paraId="510EBAD9" w14:textId="77777777" w:rsidR="00A02569" w:rsidRPr="00D4344A" w:rsidRDefault="00A02569" w:rsidP="00A02569">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3D22F40B" w14:textId="77777777" w:rsidR="00A02569" w:rsidRPr="00D4344A" w:rsidRDefault="00A02569" w:rsidP="00A02569">
      <w:pPr>
        <w:pStyle w:val="Prrafodelista"/>
        <w:rPr>
          <w:rFonts w:ascii="Arial" w:hAnsi="Arial" w:cs="Arial"/>
          <w:sz w:val="20"/>
          <w:lang w:val="es-ES_tradnl"/>
        </w:rPr>
      </w:pPr>
    </w:p>
    <w:p w14:paraId="00F92257" w14:textId="77777777" w:rsidR="00A02569" w:rsidRPr="00D4344A" w:rsidRDefault="00A02569" w:rsidP="00A02569">
      <w:pPr>
        <w:pStyle w:val="Prrafodelista"/>
        <w:rPr>
          <w:rFonts w:ascii="Arial" w:hAnsi="Arial" w:cs="Arial"/>
          <w:sz w:val="20"/>
          <w:lang w:val="es-ES_tradnl"/>
        </w:rPr>
      </w:pPr>
    </w:p>
    <w:p w14:paraId="70A71CFF" w14:textId="77777777" w:rsidR="00A02569" w:rsidRPr="00D4344A" w:rsidRDefault="00A02569" w:rsidP="00A02569">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2F8C9DF0" wp14:editId="4093C49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2AAD5D"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56106816" w14:textId="77777777" w:rsidR="00A02569" w:rsidRPr="00D4344A" w:rsidRDefault="00A02569" w:rsidP="00A02569">
      <w:pPr>
        <w:rPr>
          <w:rFonts w:ascii="Arial" w:hAnsi="Arial" w:cs="Arial"/>
          <w:b/>
          <w:color w:val="000000" w:themeColor="text1"/>
          <w:sz w:val="20"/>
        </w:rPr>
      </w:pPr>
    </w:p>
    <w:p w14:paraId="4E75E656" w14:textId="77777777" w:rsidR="00A02569" w:rsidRPr="00D4344A" w:rsidRDefault="00A02569" w:rsidP="00A02569">
      <w:pPr>
        <w:rPr>
          <w:rFonts w:ascii="Arial" w:hAnsi="Arial" w:cs="Arial"/>
          <w:color w:val="000000" w:themeColor="text1"/>
          <w:sz w:val="20"/>
        </w:rPr>
      </w:pPr>
      <w:r w:rsidRPr="00D4344A">
        <w:rPr>
          <w:rFonts w:ascii="Arial" w:hAnsi="Arial" w:cs="Arial"/>
          <w:color w:val="000000" w:themeColor="text1"/>
          <w:sz w:val="20"/>
        </w:rPr>
        <w:t>Señores</w:t>
      </w:r>
    </w:p>
    <w:p w14:paraId="1C1262FC" w14:textId="77777777" w:rsidR="00A02569" w:rsidRPr="00D4344A" w:rsidRDefault="00A02569" w:rsidP="00A02569">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086C2D0D" w14:textId="77777777" w:rsidR="00A02569" w:rsidRPr="00D4344A" w:rsidRDefault="00A02569" w:rsidP="00A02569">
      <w:pPr>
        <w:rPr>
          <w:rFonts w:ascii="Arial" w:hAnsi="Arial" w:cs="Arial"/>
          <w:color w:val="000000" w:themeColor="text1"/>
          <w:sz w:val="20"/>
        </w:rPr>
      </w:pPr>
      <w:r w:rsidRPr="00D4344A">
        <w:rPr>
          <w:rFonts w:ascii="Arial" w:hAnsi="Arial" w:cs="Arial"/>
          <w:color w:val="000000" w:themeColor="text1"/>
          <w:sz w:val="20"/>
        </w:rPr>
        <w:t xml:space="preserve">Presente.-   </w:t>
      </w:r>
    </w:p>
    <w:p w14:paraId="3908F47C" w14:textId="77777777" w:rsidR="00A02569" w:rsidRPr="00D4344A" w:rsidRDefault="00A02569" w:rsidP="00A02569">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A02569" w:rsidRPr="00D4344A" w14:paraId="0F056C8E" w14:textId="77777777" w:rsidTr="00625CB1">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27980BB2" w14:textId="77777777" w:rsidR="00A02569" w:rsidRPr="00D4344A" w:rsidRDefault="00A02569" w:rsidP="00625CB1">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A02569" w:rsidRPr="00D4344A" w14:paraId="6361DE91" w14:textId="77777777" w:rsidTr="00625CB1">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E224299" w14:textId="77777777" w:rsidR="00A02569" w:rsidRPr="00D4344A" w:rsidRDefault="00A02569" w:rsidP="00625CB1">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A02569" w:rsidRPr="00D4344A" w14:paraId="2DDCEE69" w14:textId="77777777" w:rsidTr="00625CB1">
        <w:trPr>
          <w:trHeight w:val="302"/>
        </w:trPr>
        <w:tc>
          <w:tcPr>
            <w:tcW w:w="2771" w:type="dxa"/>
            <w:tcBorders>
              <w:top w:val="nil"/>
              <w:left w:val="single" w:sz="4" w:space="0" w:color="auto"/>
              <w:bottom w:val="single" w:sz="4" w:space="0" w:color="auto"/>
              <w:right w:val="single" w:sz="4" w:space="0" w:color="auto"/>
            </w:tcBorders>
            <w:noWrap/>
            <w:vAlign w:val="center"/>
            <w:hideMark/>
          </w:tcPr>
          <w:p w14:paraId="3CA44B99" w14:textId="77777777" w:rsidR="00A02569" w:rsidRPr="00D4344A" w:rsidRDefault="00A02569" w:rsidP="00625CB1">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5F50E24" w14:textId="77777777" w:rsidR="00A02569" w:rsidRPr="00D4344A" w:rsidRDefault="00A02569" w:rsidP="00625CB1">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252C4196" w14:textId="77777777" w:rsidR="00A02569" w:rsidRPr="00D4344A" w:rsidRDefault="00A02569" w:rsidP="00625CB1">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0FB30099" w14:textId="77777777" w:rsidR="00A02569" w:rsidRPr="00D4344A" w:rsidRDefault="00A02569" w:rsidP="00A02569">
      <w:pPr>
        <w:jc w:val="both"/>
        <w:rPr>
          <w:rFonts w:ascii="Arial" w:hAnsi="Arial" w:cs="Arial"/>
          <w:b/>
          <w:color w:val="000000" w:themeColor="text1"/>
          <w:sz w:val="20"/>
        </w:rPr>
      </w:pPr>
    </w:p>
    <w:p w14:paraId="612AA7E0" w14:textId="77777777" w:rsidR="00A02569" w:rsidRPr="00D4344A" w:rsidRDefault="00A02569" w:rsidP="00A02569">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3C77225A" w14:textId="77777777" w:rsidR="00A02569" w:rsidRPr="00D4344A" w:rsidRDefault="00A02569" w:rsidP="00A02569">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t xml:space="preserve"> (ver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416DB8B4" w14:textId="77777777" w:rsidR="00A02569" w:rsidRPr="00D4344A" w:rsidRDefault="00A02569" w:rsidP="00A02569">
      <w:pPr>
        <w:pStyle w:val="Textoindependiente"/>
        <w:widowControl w:val="0"/>
        <w:spacing w:after="0"/>
        <w:ind w:left="360"/>
        <w:jc w:val="both"/>
        <w:rPr>
          <w:rFonts w:ascii="Arial" w:hAnsi="Arial" w:cs="Arial"/>
          <w:color w:val="000000" w:themeColor="text1"/>
          <w:sz w:val="20"/>
          <w:szCs w:val="20"/>
        </w:rPr>
      </w:pPr>
    </w:p>
    <w:p w14:paraId="29539B59" w14:textId="77777777" w:rsidR="00A02569" w:rsidRPr="00D4344A" w:rsidRDefault="00A02569" w:rsidP="00A02569">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077B6387" w14:textId="77777777" w:rsidR="00A02569" w:rsidRPr="00D4344A" w:rsidRDefault="00A02569" w:rsidP="00A02569">
      <w:pPr>
        <w:pStyle w:val="Textoindependiente"/>
        <w:widowControl w:val="0"/>
        <w:spacing w:after="0"/>
        <w:ind w:left="357"/>
        <w:jc w:val="both"/>
        <w:rPr>
          <w:rFonts w:ascii="Arial" w:hAnsi="Arial" w:cs="Arial"/>
          <w:color w:val="000000" w:themeColor="text1"/>
          <w:sz w:val="20"/>
          <w:szCs w:val="20"/>
        </w:rPr>
      </w:pPr>
    </w:p>
    <w:p w14:paraId="23A5DC61" w14:textId="77777777" w:rsidR="00A02569" w:rsidRDefault="00A02569" w:rsidP="00A02569">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2D0440C4" w14:textId="77777777" w:rsidR="00A02569" w:rsidRDefault="00A02569" w:rsidP="00A02569">
      <w:pPr>
        <w:pStyle w:val="Prrafodelista"/>
        <w:rPr>
          <w:rFonts w:ascii="Arial" w:hAnsi="Arial" w:cs="Arial"/>
          <w:color w:val="000000" w:themeColor="text1"/>
          <w:sz w:val="20"/>
        </w:rPr>
      </w:pPr>
    </w:p>
    <w:p w14:paraId="17357CA4" w14:textId="77777777" w:rsidR="00A02569" w:rsidRPr="00D4344A" w:rsidRDefault="00A02569" w:rsidP="00A02569">
      <w:pPr>
        <w:pStyle w:val="Textoindependiente"/>
        <w:widowControl w:val="0"/>
        <w:ind w:left="357"/>
        <w:rPr>
          <w:rFonts w:ascii="Arial" w:hAnsi="Arial" w:cs="Arial"/>
          <w:color w:val="000000" w:themeColor="text1"/>
          <w:sz w:val="20"/>
          <w:szCs w:val="20"/>
        </w:rPr>
      </w:pPr>
    </w:p>
    <w:p w14:paraId="79FB6675" w14:textId="77777777" w:rsidR="00A02569" w:rsidRPr="00D4344A" w:rsidRDefault="00A02569" w:rsidP="00A02569">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A02569" w:rsidRPr="00D4344A" w14:paraId="77293A9F" w14:textId="77777777" w:rsidTr="00625CB1">
        <w:trPr>
          <w:trHeight w:val="211"/>
        </w:trPr>
        <w:tc>
          <w:tcPr>
            <w:tcW w:w="3519" w:type="dxa"/>
          </w:tcPr>
          <w:p w14:paraId="3C969043" w14:textId="77777777" w:rsidR="00A02569" w:rsidRPr="00D4344A" w:rsidRDefault="00A02569" w:rsidP="00625CB1">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A02569" w:rsidRPr="00D4344A" w14:paraId="23BEC3FD" w14:textId="77777777" w:rsidTr="00625CB1">
        <w:trPr>
          <w:trHeight w:val="625"/>
        </w:trPr>
        <w:tc>
          <w:tcPr>
            <w:tcW w:w="3519" w:type="dxa"/>
          </w:tcPr>
          <w:p w14:paraId="03BACF44" w14:textId="77777777" w:rsidR="00A02569" w:rsidRPr="00D4344A" w:rsidRDefault="00A02569" w:rsidP="00625CB1">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30AE0D97" w14:textId="77777777" w:rsidR="00A02569" w:rsidRPr="00D4344A" w:rsidRDefault="00A02569" w:rsidP="00625CB1">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04C21F0" w14:textId="77777777" w:rsidR="00A02569" w:rsidRPr="00D4344A" w:rsidRDefault="00A02569" w:rsidP="00625CB1">
            <w:pPr>
              <w:spacing w:before="60"/>
              <w:jc w:val="center"/>
              <w:rPr>
                <w:rFonts w:ascii="Arial" w:hAnsi="Arial" w:cs="Arial"/>
                <w:color w:val="000000" w:themeColor="text1"/>
                <w:sz w:val="20"/>
              </w:rPr>
            </w:pPr>
          </w:p>
        </w:tc>
      </w:tr>
    </w:tbl>
    <w:p w14:paraId="6871858B" w14:textId="77777777" w:rsidR="00A02569" w:rsidRPr="00D4344A" w:rsidRDefault="00A02569" w:rsidP="00A02569">
      <w:pPr>
        <w:pStyle w:val="Textoindependiente"/>
        <w:widowControl w:val="0"/>
        <w:rPr>
          <w:rFonts w:ascii="Arial" w:hAnsi="Arial" w:cs="Arial"/>
          <w:color w:val="000000" w:themeColor="text1"/>
          <w:sz w:val="20"/>
          <w:szCs w:val="20"/>
        </w:rPr>
      </w:pPr>
    </w:p>
    <w:p w14:paraId="661D0E05" w14:textId="77777777" w:rsidR="00A02569" w:rsidRPr="00D4344A" w:rsidRDefault="00A02569" w:rsidP="00A02569">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03AFBE92" w14:textId="77777777" w:rsidR="00A02569" w:rsidRPr="00D4344A" w:rsidRDefault="00A02569" w:rsidP="00A02569">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082E97F9" w14:textId="77777777" w:rsidR="00A02569" w:rsidRPr="00D4344A" w:rsidRDefault="00A02569" w:rsidP="00A02569">
      <w:pPr>
        <w:jc w:val="both"/>
        <w:rPr>
          <w:rFonts w:ascii="Arial" w:hAnsi="Arial" w:cs="Arial"/>
          <w:color w:val="000000" w:themeColor="text1"/>
          <w:sz w:val="20"/>
        </w:rPr>
      </w:pPr>
    </w:p>
    <w:p w14:paraId="7E88D005" w14:textId="77777777" w:rsidR="00A02569" w:rsidRPr="00D4344A" w:rsidRDefault="00A02569" w:rsidP="00A02569">
      <w:pPr>
        <w:spacing w:line="278" w:lineRule="auto"/>
        <w:rPr>
          <w:rFonts w:ascii="Arial" w:hAnsi="Arial" w:cs="Arial"/>
          <w:sz w:val="20"/>
        </w:rPr>
      </w:pPr>
      <w:r w:rsidRPr="00D4344A">
        <w:rPr>
          <w:rFonts w:ascii="Arial" w:hAnsi="Arial" w:cs="Arial"/>
          <w:sz w:val="20"/>
        </w:rPr>
        <w:br w:type="page"/>
      </w:r>
    </w:p>
    <w:p w14:paraId="61A1423B" w14:textId="77777777" w:rsidR="00A02569" w:rsidRPr="00D4344A" w:rsidRDefault="00A02569" w:rsidP="00A02569">
      <w:pPr>
        <w:pStyle w:val="Ttulo2"/>
        <w:tabs>
          <w:tab w:val="left" w:pos="2552"/>
        </w:tabs>
        <w:jc w:val="center"/>
        <w:rPr>
          <w:rFonts w:ascii="Arial" w:hAnsi="Arial" w:cs="Arial"/>
          <w:i/>
          <w:color w:val="000000" w:themeColor="text1"/>
          <w:sz w:val="20"/>
          <w:szCs w:val="20"/>
          <w:lang w:val="es-ES_tradnl"/>
        </w:rPr>
      </w:pPr>
      <w:bookmarkStart w:id="0" w:name="_–_“Declaración_jurada"/>
      <w:bookmarkStart w:id="1" w:name="_Toc15993045"/>
      <w:bookmarkEnd w:id="0"/>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7FE9F533" wp14:editId="4D709AA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6CB8EB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0276B95D" w14:textId="77777777" w:rsidR="00A02569" w:rsidRPr="00D4344A" w:rsidRDefault="00A02569" w:rsidP="00A02569">
      <w:pPr>
        <w:rPr>
          <w:rFonts w:ascii="Arial" w:hAnsi="Arial" w:cs="Arial"/>
          <w:color w:val="000000" w:themeColor="text1"/>
          <w:sz w:val="20"/>
        </w:rPr>
      </w:pPr>
    </w:p>
    <w:p w14:paraId="1FB1D5CA" w14:textId="77777777" w:rsidR="00A02569" w:rsidRPr="00D4344A" w:rsidRDefault="00A02569" w:rsidP="00A02569">
      <w:pPr>
        <w:jc w:val="both"/>
        <w:rPr>
          <w:rFonts w:ascii="Arial" w:hAnsi="Arial" w:cs="Arial"/>
          <w:color w:val="000000" w:themeColor="text1"/>
          <w:sz w:val="20"/>
        </w:rPr>
      </w:pPr>
      <w:r w:rsidRPr="00D4344A">
        <w:rPr>
          <w:rFonts w:ascii="Arial" w:hAnsi="Arial" w:cs="Arial"/>
          <w:color w:val="000000" w:themeColor="text1"/>
          <w:sz w:val="20"/>
        </w:rPr>
        <w:t>Señores</w:t>
      </w:r>
    </w:p>
    <w:p w14:paraId="04637849" w14:textId="77777777" w:rsidR="00A02569" w:rsidRPr="00D4344A" w:rsidRDefault="00A02569" w:rsidP="00A02569">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770A4116" w14:textId="77777777" w:rsidR="00A02569" w:rsidRPr="00D4344A" w:rsidRDefault="00A02569" w:rsidP="00A02569">
      <w:pPr>
        <w:rPr>
          <w:rFonts w:ascii="Arial" w:hAnsi="Arial" w:cs="Arial"/>
          <w:color w:val="000000" w:themeColor="text1"/>
          <w:sz w:val="20"/>
        </w:rPr>
      </w:pPr>
      <w:r w:rsidRPr="00D4344A">
        <w:rPr>
          <w:rFonts w:ascii="Arial" w:hAnsi="Arial" w:cs="Arial"/>
          <w:color w:val="000000" w:themeColor="text1"/>
          <w:sz w:val="20"/>
        </w:rPr>
        <w:t xml:space="preserve">Presente.-  </w:t>
      </w:r>
    </w:p>
    <w:p w14:paraId="5F6FEE83" w14:textId="77777777" w:rsidR="00A02569" w:rsidRPr="00D4344A" w:rsidRDefault="00A02569" w:rsidP="00A02569">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A02569" w:rsidRPr="00D4344A" w14:paraId="6FB7AD1C" w14:textId="77777777" w:rsidTr="00625CB1">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41E0BCD" w14:textId="77777777" w:rsidR="00A02569" w:rsidRPr="00D4344A" w:rsidRDefault="00A02569" w:rsidP="00625CB1">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A02569" w:rsidRPr="00D4344A" w14:paraId="5DF92A32" w14:textId="77777777" w:rsidTr="00625CB1">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478EBC0" w14:textId="77777777" w:rsidR="00A02569" w:rsidRPr="00D4344A" w:rsidRDefault="00A02569" w:rsidP="00625CB1">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A02569" w:rsidRPr="00D4344A" w14:paraId="6260D9EE" w14:textId="77777777" w:rsidTr="00625CB1">
        <w:trPr>
          <w:trHeight w:val="302"/>
        </w:trPr>
        <w:tc>
          <w:tcPr>
            <w:tcW w:w="2771" w:type="dxa"/>
            <w:tcBorders>
              <w:top w:val="nil"/>
              <w:left w:val="single" w:sz="4" w:space="0" w:color="auto"/>
              <w:bottom w:val="single" w:sz="4" w:space="0" w:color="auto"/>
              <w:right w:val="single" w:sz="4" w:space="0" w:color="auto"/>
            </w:tcBorders>
            <w:noWrap/>
            <w:vAlign w:val="center"/>
            <w:hideMark/>
          </w:tcPr>
          <w:p w14:paraId="3AD4AD56" w14:textId="77777777" w:rsidR="00A02569" w:rsidRPr="00D4344A" w:rsidRDefault="00A02569" w:rsidP="00625CB1">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C0A88AC" w14:textId="77777777" w:rsidR="00A02569" w:rsidRPr="00D4344A" w:rsidRDefault="00A02569" w:rsidP="00625CB1">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0B29EC74" w14:textId="77777777" w:rsidR="00A02569" w:rsidRPr="00D4344A" w:rsidRDefault="00A02569" w:rsidP="00625CB1">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8957DB7" w14:textId="77777777" w:rsidR="00A02569" w:rsidRPr="00D4344A" w:rsidRDefault="00A02569" w:rsidP="00A02569">
      <w:pPr>
        <w:jc w:val="both"/>
        <w:rPr>
          <w:rFonts w:ascii="Arial" w:hAnsi="Arial" w:cs="Arial"/>
          <w:b/>
          <w:color w:val="000000" w:themeColor="text1"/>
          <w:sz w:val="20"/>
        </w:rPr>
      </w:pPr>
    </w:p>
    <w:p w14:paraId="5A04B1CA" w14:textId="77777777" w:rsidR="00A02569" w:rsidRPr="00D4344A" w:rsidRDefault="00A02569" w:rsidP="00A02569">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01258A33" w14:textId="77777777" w:rsidR="00A02569" w:rsidRPr="00D4344A" w:rsidRDefault="00A02569" w:rsidP="00A02569">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t xml:space="preserve"> (ver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183364A7" w14:textId="77777777" w:rsidR="00A02569" w:rsidRPr="00D4344A" w:rsidRDefault="00A02569" w:rsidP="00A02569">
      <w:pPr>
        <w:pStyle w:val="Textoindependiente"/>
        <w:widowControl w:val="0"/>
        <w:spacing w:after="0"/>
        <w:ind w:left="357"/>
        <w:jc w:val="both"/>
        <w:rPr>
          <w:rFonts w:ascii="Arial" w:hAnsi="Arial" w:cs="Arial"/>
          <w:color w:val="000000" w:themeColor="text1"/>
          <w:sz w:val="20"/>
          <w:szCs w:val="20"/>
        </w:rPr>
      </w:pPr>
    </w:p>
    <w:p w14:paraId="06A90EE6" w14:textId="77777777" w:rsidR="00A02569" w:rsidRPr="00D4344A" w:rsidRDefault="00A02569" w:rsidP="00A02569">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1EAD3D53" w14:textId="77777777" w:rsidR="00A02569" w:rsidRPr="00D4344A" w:rsidRDefault="00A02569" w:rsidP="00A02569">
      <w:pPr>
        <w:pStyle w:val="Textoindependiente"/>
        <w:widowControl w:val="0"/>
        <w:spacing w:after="0"/>
        <w:ind w:left="357"/>
        <w:jc w:val="both"/>
        <w:rPr>
          <w:rFonts w:ascii="Arial" w:hAnsi="Arial" w:cs="Arial"/>
          <w:color w:val="000000" w:themeColor="text1"/>
          <w:sz w:val="20"/>
          <w:szCs w:val="20"/>
        </w:rPr>
      </w:pPr>
    </w:p>
    <w:p w14:paraId="771657FA" w14:textId="77777777" w:rsidR="00A02569" w:rsidRDefault="00A02569" w:rsidP="00A02569">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F3A0A92" w14:textId="77777777" w:rsidR="00A02569" w:rsidRDefault="00A02569" w:rsidP="00A02569">
      <w:pPr>
        <w:pStyle w:val="Prrafodelista"/>
        <w:rPr>
          <w:rFonts w:ascii="Arial" w:hAnsi="Arial" w:cs="Arial"/>
          <w:color w:val="000000" w:themeColor="text1"/>
          <w:sz w:val="20"/>
        </w:rPr>
      </w:pPr>
    </w:p>
    <w:p w14:paraId="60B43EC1" w14:textId="77777777" w:rsidR="00A02569" w:rsidRPr="00D4344A" w:rsidRDefault="00A02569" w:rsidP="00A02569">
      <w:pPr>
        <w:pStyle w:val="Textoindependiente"/>
        <w:widowControl w:val="0"/>
        <w:rPr>
          <w:rFonts w:ascii="Arial" w:hAnsi="Arial" w:cs="Arial"/>
          <w:color w:val="000000" w:themeColor="text1"/>
          <w:sz w:val="20"/>
          <w:szCs w:val="20"/>
        </w:rPr>
      </w:pPr>
    </w:p>
    <w:p w14:paraId="7DD86965" w14:textId="77777777" w:rsidR="00A02569" w:rsidRPr="00D4344A" w:rsidRDefault="00A02569" w:rsidP="00A02569">
      <w:pPr>
        <w:pStyle w:val="Textoindependiente"/>
        <w:widowControl w:val="0"/>
        <w:rPr>
          <w:rFonts w:ascii="Arial" w:hAnsi="Arial" w:cs="Arial"/>
          <w:color w:val="000000" w:themeColor="text1"/>
          <w:sz w:val="20"/>
          <w:szCs w:val="20"/>
        </w:rPr>
      </w:pPr>
    </w:p>
    <w:p w14:paraId="72504E7C" w14:textId="77777777" w:rsidR="00A02569" w:rsidRPr="00D4344A" w:rsidRDefault="00A02569" w:rsidP="00A02569">
      <w:pPr>
        <w:pStyle w:val="Textoindependiente"/>
        <w:widowControl w:val="0"/>
        <w:rPr>
          <w:rFonts w:ascii="Arial" w:hAnsi="Arial" w:cs="Arial"/>
          <w:color w:val="000000" w:themeColor="text1"/>
          <w:sz w:val="20"/>
          <w:szCs w:val="20"/>
        </w:rPr>
      </w:pPr>
    </w:p>
    <w:p w14:paraId="0DDFE290" w14:textId="77777777" w:rsidR="00A02569" w:rsidRPr="00D4344A" w:rsidRDefault="00A02569" w:rsidP="00A02569">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A02569" w:rsidRPr="00D4344A" w14:paraId="582D66AD" w14:textId="77777777" w:rsidTr="00625CB1">
        <w:trPr>
          <w:trHeight w:val="169"/>
        </w:trPr>
        <w:tc>
          <w:tcPr>
            <w:tcW w:w="3913" w:type="dxa"/>
          </w:tcPr>
          <w:p w14:paraId="610356FF" w14:textId="77777777" w:rsidR="00A02569" w:rsidRPr="00D4344A" w:rsidRDefault="00A02569" w:rsidP="00625CB1">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A02569" w:rsidRPr="00D4344A" w14:paraId="3114327C" w14:textId="77777777" w:rsidTr="00625CB1">
        <w:trPr>
          <w:trHeight w:val="708"/>
        </w:trPr>
        <w:tc>
          <w:tcPr>
            <w:tcW w:w="3913" w:type="dxa"/>
          </w:tcPr>
          <w:p w14:paraId="60C8E638" w14:textId="77777777" w:rsidR="00A02569" w:rsidRPr="00D4344A" w:rsidRDefault="00A02569" w:rsidP="00625CB1">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634D75A" w14:textId="77777777" w:rsidR="00A02569" w:rsidRPr="00D4344A" w:rsidRDefault="00A02569" w:rsidP="00625CB1">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0436457B" w14:textId="77777777" w:rsidR="00A02569" w:rsidRPr="00D4344A" w:rsidRDefault="00A02569" w:rsidP="00625CB1">
            <w:pPr>
              <w:spacing w:before="60"/>
              <w:jc w:val="center"/>
              <w:rPr>
                <w:rFonts w:ascii="Arial" w:hAnsi="Arial" w:cs="Arial"/>
                <w:color w:val="000000" w:themeColor="text1"/>
                <w:sz w:val="20"/>
              </w:rPr>
            </w:pPr>
          </w:p>
        </w:tc>
      </w:tr>
    </w:tbl>
    <w:p w14:paraId="6EE19EBA" w14:textId="77777777" w:rsidR="00A02569" w:rsidRPr="00D4344A" w:rsidRDefault="00A02569" w:rsidP="00A02569">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6093440C" w14:textId="77777777" w:rsidR="00A02569" w:rsidRPr="00D4344A" w:rsidRDefault="00A02569" w:rsidP="00A02569">
      <w:pPr>
        <w:jc w:val="both"/>
        <w:rPr>
          <w:rFonts w:ascii="Arial" w:hAnsi="Arial" w:cs="Arial"/>
          <w:color w:val="000000" w:themeColor="text1"/>
          <w:sz w:val="20"/>
        </w:rPr>
      </w:pPr>
    </w:p>
    <w:p w14:paraId="0CA67194" w14:textId="77777777" w:rsidR="00A02569" w:rsidRPr="00D4344A" w:rsidRDefault="00A02569" w:rsidP="00A02569">
      <w:pPr>
        <w:rPr>
          <w:rFonts w:ascii="Arial" w:hAnsi="Arial" w:cs="Arial"/>
          <w:sz w:val="20"/>
        </w:rPr>
      </w:pPr>
    </w:p>
    <w:p w14:paraId="685FFFD9" w14:textId="77777777" w:rsidR="00A02569" w:rsidRPr="00D4344A" w:rsidRDefault="00A02569" w:rsidP="00A02569">
      <w:pPr>
        <w:rPr>
          <w:rFonts w:ascii="Arial" w:hAnsi="Arial" w:cs="Arial"/>
          <w:sz w:val="20"/>
        </w:rPr>
      </w:pPr>
    </w:p>
    <w:p w14:paraId="45E713CE" w14:textId="77777777" w:rsidR="00A02569" w:rsidRPr="00D4344A" w:rsidRDefault="00A02569" w:rsidP="00A02569">
      <w:pPr>
        <w:rPr>
          <w:rFonts w:ascii="Arial" w:hAnsi="Arial" w:cs="Arial"/>
          <w:sz w:val="20"/>
        </w:rPr>
      </w:pPr>
    </w:p>
    <w:p w14:paraId="4CEF95DC" w14:textId="77777777" w:rsidR="00A02569" w:rsidRPr="00D4344A" w:rsidRDefault="00A02569" w:rsidP="00A02569">
      <w:pPr>
        <w:rPr>
          <w:rFonts w:ascii="Arial" w:hAnsi="Arial" w:cs="Arial"/>
          <w:sz w:val="20"/>
        </w:rPr>
      </w:pPr>
    </w:p>
    <w:p w14:paraId="6C5FBAC2" w14:textId="77777777" w:rsidR="00A02569" w:rsidRPr="00D4344A" w:rsidRDefault="00A02569" w:rsidP="00A02569">
      <w:pPr>
        <w:spacing w:line="278" w:lineRule="auto"/>
        <w:rPr>
          <w:rFonts w:ascii="Arial" w:hAnsi="Arial" w:cs="Arial"/>
          <w:sz w:val="20"/>
        </w:rPr>
      </w:pPr>
    </w:p>
    <w:p w14:paraId="2C69BCB6" w14:textId="77777777" w:rsidR="00AB1FFC" w:rsidRPr="00D4344A" w:rsidRDefault="00AB1FFC" w:rsidP="00D4344A">
      <w:pPr>
        <w:spacing w:line="278" w:lineRule="auto"/>
        <w:rPr>
          <w:rFonts w:ascii="Arial" w:hAnsi="Arial" w:cs="Arial"/>
          <w:sz w:val="20"/>
        </w:rPr>
      </w:pPr>
    </w:p>
    <w:sectPr w:rsidR="00AB1FFC"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A78C9" w14:textId="77777777" w:rsidR="00F76EE6" w:rsidRDefault="00F76EE6">
      <w:r>
        <w:separator/>
      </w:r>
    </w:p>
  </w:endnote>
  <w:endnote w:type="continuationSeparator" w:id="0">
    <w:p w14:paraId="1E11A57E" w14:textId="77777777" w:rsidR="00F76EE6" w:rsidRDefault="00F76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01E76" w14:textId="77777777" w:rsidR="00F76EE6" w:rsidRDefault="00F76EE6">
      <w:r>
        <w:separator/>
      </w:r>
    </w:p>
  </w:footnote>
  <w:footnote w:type="continuationSeparator" w:id="0">
    <w:p w14:paraId="38D11D3A" w14:textId="77777777" w:rsidR="00F76EE6" w:rsidRDefault="00F76E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47D2"/>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1F0"/>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00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2B4C"/>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41"/>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EE"/>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84"/>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569"/>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10B"/>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152"/>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6EE6"/>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3</Pages>
  <Words>620</Words>
  <Characters>3415</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4027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273</cp:revision>
  <cp:lastPrinted>2016-08-17T17:53:00Z</cp:lastPrinted>
  <dcterms:created xsi:type="dcterms:W3CDTF">2022-02-03T23:04:00Z</dcterms:created>
  <dcterms:modified xsi:type="dcterms:W3CDTF">2026-02-23T22:28:00Z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