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6E7C983D" w14:textId="77777777" w:rsidR="004572E7" w:rsidRDefault="004572E7" w:rsidP="00A802BF">
      <w:pPr>
        <w:autoSpaceDE w:val="0"/>
        <w:autoSpaceDN w:val="0"/>
        <w:adjustRightInd w:val="0"/>
        <w:ind w:firstLine="1"/>
        <w:rPr>
          <w:rFonts w:ascii="Arial" w:hAnsi="Arial" w:cs="Arial"/>
          <w:iCs/>
          <w:color w:val="000000" w:themeColor="text1"/>
          <w:sz w:val="20"/>
        </w:rPr>
      </w:pPr>
    </w:p>
    <w:p w14:paraId="269ECB30" w14:textId="77777777" w:rsidR="004572E7" w:rsidRPr="00314C6D" w:rsidRDefault="004572E7"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 xml:space="preserve">Número de </w:t>
      </w:r>
      <w:proofErr w:type="gramStart"/>
      <w:r w:rsidRPr="007026E0">
        <w:rPr>
          <w:rFonts w:ascii="Arial" w:hAnsi="Arial" w:cs="Arial"/>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Código de Cuenta Interbancario (CCI</w:t>
      </w:r>
      <w:proofErr w:type="gramStart"/>
      <w:r w:rsidRPr="007026E0">
        <w:rPr>
          <w:rFonts w:ascii="Arial" w:hAnsi="Arial" w:cs="Arial"/>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85F6445" w14:textId="6E93065E"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 xml:space="preserve">Tipo de Cuenta:         Ahorros MN (  )                  Corriente MN (  )  </w:t>
      </w:r>
    </w:p>
    <w:p w14:paraId="3E967000"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ab/>
      </w:r>
      <w:r w:rsidRPr="007026E0">
        <w:rPr>
          <w:rFonts w:ascii="Arial" w:hAnsi="Arial" w:cs="Arial"/>
          <w:iCs/>
          <w:color w:val="000000" w:themeColor="text1"/>
          <w:sz w:val="20"/>
        </w:rPr>
        <w:tab/>
      </w:r>
      <w:r w:rsidRPr="007026E0">
        <w:rPr>
          <w:rFonts w:ascii="Arial" w:hAnsi="Arial" w:cs="Arial"/>
          <w:iCs/>
          <w:color w:val="000000" w:themeColor="text1"/>
          <w:sz w:val="20"/>
        </w:rPr>
        <w:tab/>
        <w:t xml:space="preserve">         Ahorros ME (  )                  Corriente ME (  )</w:t>
      </w:r>
    </w:p>
    <w:p w14:paraId="2C538E09"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p>
    <w:p w14:paraId="1C7CC78A"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Nombre del Banco………………………………………………………………….</w:t>
      </w:r>
    </w:p>
    <w:p w14:paraId="79FFAB8E"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Razón social de la empresa: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60657027"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RUC: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2E8C74E4"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Cuenta de Detracción: ……………………………………………………………</w:t>
      </w:r>
    </w:p>
    <w:p w14:paraId="34ABEF68" w14:textId="5D6D17CF" w:rsidR="00A802BF" w:rsidRPr="00314C6D" w:rsidRDefault="00A802BF" w:rsidP="00376ACF">
      <w:pPr>
        <w:autoSpaceDE w:val="0"/>
        <w:autoSpaceDN w:val="0"/>
        <w:adjustRightInd w:val="0"/>
        <w:rPr>
          <w:rFonts w:ascii="Arial" w:hAnsi="Arial" w:cs="Arial"/>
          <w:iCs/>
          <w:color w:val="000000" w:themeColor="text1"/>
          <w:sz w:val="20"/>
        </w:rPr>
      </w:pP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3BE4CDC3" w14:textId="77777777" w:rsidR="00376ACF" w:rsidRPr="00314C6D" w:rsidRDefault="00376AC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Nombre y Apellidos de la </w:t>
      </w:r>
      <w:proofErr w:type="gramStart"/>
      <w:r w:rsidRPr="00B91E99">
        <w:rPr>
          <w:rFonts w:ascii="Arial" w:hAnsi="Arial" w:cs="Arial"/>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7ABA30F8" w14:textId="77777777" w:rsidR="007026E0" w:rsidRPr="00B91E99"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Correo electrónico </w:t>
      </w:r>
    </w:p>
    <w:p w14:paraId="104441AC" w14:textId="493C6651"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proofErr w:type="gramStart"/>
      <w:r w:rsidRPr="00B91E99">
        <w:rPr>
          <w:rFonts w:ascii="Arial" w:hAnsi="Arial" w:cs="Arial"/>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FC48B" w14:textId="77777777" w:rsidR="009D7A40" w:rsidRDefault="009D7A40">
      <w:r>
        <w:separator/>
      </w:r>
    </w:p>
  </w:endnote>
  <w:endnote w:type="continuationSeparator" w:id="0">
    <w:p w14:paraId="0B527C09" w14:textId="77777777" w:rsidR="009D7A40" w:rsidRDefault="009D7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A8B55" w14:textId="77777777" w:rsidR="009D7A40" w:rsidRDefault="009D7A40">
      <w:r>
        <w:separator/>
      </w:r>
    </w:p>
  </w:footnote>
  <w:footnote w:type="continuationSeparator" w:id="0">
    <w:p w14:paraId="4B2A47D8" w14:textId="77777777" w:rsidR="009D7A40" w:rsidRDefault="009D7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9C"/>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F"/>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572E7"/>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E62"/>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6E0"/>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A40"/>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94E"/>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C7AF9"/>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1E99"/>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1B9"/>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3149</TotalTime>
  <Pages>1</Pages>
  <Words>234</Words>
  <Characters>1426</Characters>
  <Application>Microsoft Office Word</Application>
  <DocSecurity>0</DocSecurity>
  <Lines>54</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263</cp:revision>
  <cp:lastPrinted>2016-08-17T17:53:00Z</cp:lastPrinted>
  <dcterms:created xsi:type="dcterms:W3CDTF">2022-02-03T23:04:00Z</dcterms:created>
  <dcterms:modified xsi:type="dcterms:W3CDTF">2026-02-20T21:11:00Z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