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59C7F" w14:textId="77777777" w:rsidR="00E00452" w:rsidRDefault="00E00452" w:rsidP="00CD6104">
      <w:pPr>
        <w:widowControl w:val="0"/>
        <w:jc w:val="center"/>
        <w:rPr>
          <w:rFonts w:ascii="Arial" w:hAnsi="Arial" w:cs="Arial"/>
          <w:b/>
          <w:color w:val="000000" w:themeColor="text1"/>
        </w:rPr>
      </w:pPr>
    </w:p>
    <w:p w14:paraId="636B6336" w14:textId="778BCF88" w:rsidR="00CD6104" w:rsidRDefault="002C2683" w:rsidP="00CD6104">
      <w:pPr>
        <w:widowControl w:val="0"/>
        <w:jc w:val="center"/>
        <w:rPr>
          <w:rFonts w:ascii="Arial" w:hAnsi="Arial" w:cs="Arial"/>
          <w:b/>
          <w:color w:val="000000" w:themeColor="text1"/>
        </w:rPr>
      </w:pPr>
      <w:r>
        <w:rPr>
          <w:rFonts w:ascii="Arial" w:hAnsi="Arial" w:cs="Arial"/>
          <w:b/>
          <w:color w:val="000000" w:themeColor="text1"/>
        </w:rPr>
        <w:t>FORMATO 1</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5A7BD64D"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r w:rsidR="002E2503">
        <w:rPr>
          <w:rFonts w:ascii="Arial" w:eastAsia="Times New Roman" w:hAnsi="Arial" w:cs="Arial"/>
          <w:b/>
          <w:bCs/>
          <w:color w:val="000000" w:themeColor="text1"/>
          <w:sz w:val="20"/>
          <w:szCs w:val="22"/>
          <w:lang w:eastAsia="en-US"/>
        </w:rPr>
        <w:t>Suma Alzada:</w:t>
      </w:r>
    </w:p>
    <w:tbl>
      <w:tblPr>
        <w:tblW w:w="9497"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551"/>
      </w:tblGrid>
      <w:tr w:rsidR="00E90A5B" w:rsidRPr="00E90A5B" w14:paraId="48FDD79F" w14:textId="77777777" w:rsidTr="00E4610F">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551"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E4610F">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31D61040" w:rsidR="00E90A5B" w:rsidRPr="00E90A5B" w:rsidRDefault="00771011" w:rsidP="00E63266">
            <w:pPr>
              <w:widowControl w:val="0"/>
              <w:rPr>
                <w:rFonts w:ascii="Arial" w:eastAsia="Times New Roman" w:hAnsi="Arial" w:cs="Arial"/>
                <w:b/>
                <w:bCs/>
                <w:color w:val="000000" w:themeColor="text1"/>
                <w:sz w:val="18"/>
                <w:lang w:eastAsia="en-US"/>
              </w:rPr>
            </w:pPr>
            <w:r w:rsidRPr="00771011">
              <w:rPr>
                <w:rFonts w:ascii="Arial Narrow" w:eastAsia="Calibri" w:hAnsi="Arial Narrow" w:cs="Calibri"/>
                <w:szCs w:val="22"/>
              </w:rPr>
              <w:t>Servicio de acondicionamiento de persianas verticales de PVC para las nuevas oficinas en provincia</w:t>
            </w:r>
          </w:p>
        </w:tc>
        <w:tc>
          <w:tcPr>
            <w:tcW w:w="2551"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E4610F">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551"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AF7A9" w14:textId="77777777" w:rsidR="009A7A8A" w:rsidRDefault="009A7A8A">
      <w:r>
        <w:separator/>
      </w:r>
    </w:p>
  </w:endnote>
  <w:endnote w:type="continuationSeparator" w:id="0">
    <w:p w14:paraId="20FCFA94" w14:textId="77777777" w:rsidR="009A7A8A" w:rsidRDefault="009A7A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D5371" w14:textId="77777777" w:rsidR="009A7A8A" w:rsidRDefault="009A7A8A">
      <w:r>
        <w:separator/>
      </w:r>
    </w:p>
  </w:footnote>
  <w:footnote w:type="continuationSeparator" w:id="0">
    <w:p w14:paraId="1CD6330D" w14:textId="77777777" w:rsidR="009A7A8A" w:rsidRDefault="009A7A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3D1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0AC"/>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883"/>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5A9"/>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3BA2"/>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683"/>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503"/>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2FA"/>
    <w:rsid w:val="002F7449"/>
    <w:rsid w:val="0030002F"/>
    <w:rsid w:val="003000C5"/>
    <w:rsid w:val="00300112"/>
    <w:rsid w:val="003003A0"/>
    <w:rsid w:val="00300A96"/>
    <w:rsid w:val="003012B5"/>
    <w:rsid w:val="003014B6"/>
    <w:rsid w:val="00301B39"/>
    <w:rsid w:val="003027AF"/>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1CB"/>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D14"/>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6A5"/>
    <w:rsid w:val="004D7ED6"/>
    <w:rsid w:val="004E0630"/>
    <w:rsid w:val="004E0BF2"/>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0D5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0A5"/>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781"/>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822"/>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A9B"/>
    <w:rsid w:val="006B1B2D"/>
    <w:rsid w:val="006B233C"/>
    <w:rsid w:val="006B2383"/>
    <w:rsid w:val="006B2C3C"/>
    <w:rsid w:val="006B2F51"/>
    <w:rsid w:val="006B3243"/>
    <w:rsid w:val="006B3329"/>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098"/>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011"/>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11"/>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5C1"/>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05"/>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4AE"/>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A8A"/>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79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6F4D"/>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5AC"/>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640"/>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474"/>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4EBC"/>
    <w:rsid w:val="00C0528F"/>
    <w:rsid w:val="00C05A05"/>
    <w:rsid w:val="00C05A12"/>
    <w:rsid w:val="00C05A92"/>
    <w:rsid w:val="00C05C9D"/>
    <w:rsid w:val="00C05D58"/>
    <w:rsid w:val="00C05EF0"/>
    <w:rsid w:val="00C068A9"/>
    <w:rsid w:val="00C07A58"/>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A24"/>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108"/>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03C"/>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57FC"/>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3CB"/>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AB1"/>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1FBD"/>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7B8"/>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452"/>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10F"/>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266"/>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6D5E"/>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126</Words>
  <Characters>682</Characters>
  <Application>Microsoft Office Word</Application>
  <DocSecurity>0</DocSecurity>
  <Lines>31</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791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2026-02-26T17:45:00Z</dcterms:created>
  <dcterms:modified xsi:type="dcterms:W3CDTF">2026-02-26T17:45:00Z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