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6D9901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4938C3">
        <w:rPr>
          <w:rFonts w:ascii="Arial" w:hAnsi="Arial" w:cs="Arial"/>
          <w:color w:val="000000" w:themeColor="text1"/>
          <w:sz w:val="20"/>
        </w:rPr>
        <w:t>s</w:t>
      </w:r>
      <w:r w:rsidR="004938C3" w:rsidRPr="004938C3">
        <w:rPr>
          <w:rFonts w:ascii="Arial" w:hAnsi="Arial" w:cs="Arial"/>
          <w:color w:val="000000" w:themeColor="text1"/>
          <w:sz w:val="20"/>
        </w:rPr>
        <w:t>ervicio de alquiler de sala de eventos, equipos audiovisuales y de alimentación para evento de capacitación UIF en Chiclayo.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131A397" w14:textId="6A95C0DD" w:rsidR="002A73BE" w:rsidRDefault="00ED092D" w:rsidP="004938C3">
      <w:pPr>
        <w:rPr>
          <w:rFonts w:ascii="Arial" w:hAnsi="Arial" w:cs="Arial"/>
          <w:b/>
          <w:color w:val="000000" w:themeColor="text1"/>
          <w:sz w:val="20"/>
        </w:rPr>
      </w:pPr>
      <w:r w:rsidRPr="00D4344A">
        <w:rPr>
          <w:rFonts w:ascii="Arial" w:hAnsi="Arial" w:cs="Arial"/>
          <w:b/>
          <w:color w:val="000000" w:themeColor="text1"/>
          <w:sz w:val="20"/>
        </w:rPr>
        <w:br w:type="page"/>
      </w:r>
    </w:p>
    <w:p w14:paraId="588B4EAF" w14:textId="77777777" w:rsidR="004938C3" w:rsidRPr="00D4344A" w:rsidRDefault="004938C3" w:rsidP="004938C3">
      <w:pPr>
        <w:rPr>
          <w:rFonts w:ascii="Arial" w:hAnsi="Arial" w:cs="Arial"/>
          <w:sz w:val="20"/>
        </w:rPr>
      </w:pP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1E63D" w14:textId="77777777" w:rsidR="00EE1A53" w:rsidRDefault="00EE1A53">
      <w:r>
        <w:separator/>
      </w:r>
    </w:p>
  </w:endnote>
  <w:endnote w:type="continuationSeparator" w:id="0">
    <w:p w14:paraId="5122D411" w14:textId="77777777" w:rsidR="00EE1A53" w:rsidRDefault="00EE1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C24FE" w14:textId="77777777" w:rsidR="00EE1A53" w:rsidRDefault="00EE1A53">
      <w:r>
        <w:separator/>
      </w:r>
    </w:p>
  </w:footnote>
  <w:footnote w:type="continuationSeparator" w:id="0">
    <w:p w14:paraId="66057B87" w14:textId="77777777" w:rsidR="00EE1A53" w:rsidRDefault="00EE1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8C3"/>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6B7"/>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4F5"/>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A53"/>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2</Pages>
  <Words>327</Words>
  <Characters>1920</Characters>
  <Application>Microsoft Office Word</Application>
  <DocSecurity>0</DocSecurity>
  <Lines>83</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2212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2026-02-23T21:39:00Z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