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307EAA6B" w14:textId="4571C798" w:rsidR="00EE1E00" w:rsidRDefault="00D63F67" w:rsidP="00980B3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w:t>
      </w:r>
      <w:r w:rsidR="00B95C69">
        <w:rPr>
          <w:rFonts w:ascii="Arial" w:hAnsi="Arial" w:cs="Arial"/>
          <w:b/>
          <w:bCs/>
          <w:i/>
          <w:color w:val="000000" w:themeColor="text1"/>
          <w:sz w:val="20"/>
        </w:rPr>
        <w:t>garantía de los bienes ofertados (de corresponder).</w:t>
      </w:r>
    </w:p>
    <w:p w14:paraId="41C79A5E" w14:textId="77777777" w:rsidR="00980B38" w:rsidRPr="00980B38" w:rsidRDefault="00980B38" w:rsidP="00980B38">
      <w:pPr>
        <w:pStyle w:val="Prrafodelista"/>
        <w:ind w:left="284"/>
        <w:jc w:val="both"/>
        <w:rPr>
          <w:rFonts w:ascii="Arial" w:hAnsi="Arial" w:cs="Arial"/>
          <w:b/>
          <w:bCs/>
          <w:i/>
          <w:color w:val="000000" w:themeColor="text1"/>
          <w:sz w:val="20"/>
        </w:rPr>
      </w:pPr>
    </w:p>
    <w:p w14:paraId="44CABB42" w14:textId="7853E40B" w:rsidR="00EE1E00" w:rsidRDefault="00EE1E00" w:rsidP="00EE1E00">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w:t>
      </w:r>
      <w:r w:rsidR="0098343D">
        <w:rPr>
          <w:rFonts w:ascii="Arial" w:hAnsi="Arial" w:cs="Arial"/>
          <w:b/>
          <w:bCs/>
          <w:i/>
          <w:color w:val="000000" w:themeColor="text1"/>
          <w:sz w:val="20"/>
        </w:rPr>
        <w:t>juntar ficha técnica de los bienes ofertados (de corresponder)</w:t>
      </w:r>
    </w:p>
    <w:p w14:paraId="5E3DFD4B" w14:textId="77777777" w:rsidR="00980B38" w:rsidRDefault="00980B38" w:rsidP="00980B38">
      <w:pPr>
        <w:pStyle w:val="Prrafodelista"/>
        <w:ind w:left="284"/>
        <w:jc w:val="both"/>
        <w:rPr>
          <w:rFonts w:ascii="Arial" w:hAnsi="Arial" w:cs="Arial"/>
          <w:b/>
          <w:bCs/>
          <w:i/>
          <w:color w:val="000000" w:themeColor="text1"/>
          <w:sz w:val="20"/>
        </w:rPr>
      </w:pPr>
    </w:p>
    <w:p w14:paraId="5472FFA2" w14:textId="2B6E3558" w:rsidR="00980B38" w:rsidRPr="00980B38" w:rsidRDefault="00980B38" w:rsidP="00980B3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tabla resumen con la Marca y modelo del bien ofertado.</w:t>
      </w:r>
    </w:p>
    <w:p w14:paraId="618C54F7" w14:textId="77777777" w:rsidR="0098343D" w:rsidRPr="0098343D" w:rsidRDefault="0098343D" w:rsidP="0098343D">
      <w:pPr>
        <w:pStyle w:val="Prrafodelista"/>
        <w:rPr>
          <w:rFonts w:ascii="Arial" w:hAnsi="Arial" w:cs="Arial"/>
          <w:b/>
          <w:bCs/>
          <w:i/>
          <w:color w:val="000000" w:themeColor="text1"/>
          <w:sz w:val="20"/>
        </w:rPr>
      </w:pPr>
    </w:p>
    <w:p w14:paraId="1EDB63B2" w14:textId="1040E5EB" w:rsidR="0098343D" w:rsidRPr="00EE1E00" w:rsidRDefault="0098343D" w:rsidP="00EE1E00">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imágenes de los bienes ofertados</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44AB9" w14:textId="77777777" w:rsidR="00060DAB" w:rsidRDefault="00060DAB">
      <w:r>
        <w:separator/>
      </w:r>
    </w:p>
  </w:endnote>
  <w:endnote w:type="continuationSeparator" w:id="0">
    <w:p w14:paraId="54B1C1BF" w14:textId="77777777" w:rsidR="00060DAB" w:rsidRDefault="00060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23328" w14:textId="77777777" w:rsidR="00060DAB" w:rsidRDefault="00060DAB">
      <w:r>
        <w:separator/>
      </w:r>
    </w:p>
  </w:footnote>
  <w:footnote w:type="continuationSeparator" w:id="0">
    <w:p w14:paraId="600AD374" w14:textId="77777777" w:rsidR="00060DAB" w:rsidRDefault="00060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DA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B38"/>
    <w:rsid w:val="00981091"/>
    <w:rsid w:val="00981562"/>
    <w:rsid w:val="00981669"/>
    <w:rsid w:val="00981B1E"/>
    <w:rsid w:val="009822CA"/>
    <w:rsid w:val="009829A0"/>
    <w:rsid w:val="009829F8"/>
    <w:rsid w:val="00982DC2"/>
    <w:rsid w:val="00983351"/>
    <w:rsid w:val="0098343D"/>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C69"/>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4FA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1E00"/>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110</Words>
  <Characters>661</Characters>
  <Application>Microsoft Office Word</Application>
  <DocSecurity>0</DocSecurity>
  <Lines>22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7</cp:revision>
  <cp:lastPrinted>2016-08-17T17:53:00Z</cp:lastPrinted>
  <dcterms:created xsi:type="dcterms:W3CDTF">2026-01-30T19:57:00Z</dcterms:created>
  <dcterms:modified xsi:type="dcterms:W3CDTF">2026-03-03T16:53:00Z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