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3F30D8">
        <w:trPr>
          <w:trHeight w:val="1091"/>
        </w:trPr>
        <w:tc>
          <w:tcPr>
            <w:tcW w:w="6237" w:type="dxa"/>
            <w:vAlign w:val="center"/>
          </w:tcPr>
          <w:p w14:paraId="37E3D22C" w14:textId="7BD7337A" w:rsidR="00192539" w:rsidRPr="001D349B" w:rsidRDefault="001D349B" w:rsidP="00811931">
            <w:pPr>
              <w:spacing w:line="278" w:lineRule="auto"/>
              <w:rPr>
                <w:rFonts w:ascii="Arial" w:eastAsia="Times New Roman" w:hAnsi="Arial" w:cs="Arial"/>
                <w:bCs/>
                <w:color w:val="auto"/>
                <w:sz w:val="18"/>
                <w:lang w:val="es-ES" w:eastAsia="en-US"/>
              </w:rPr>
            </w:pPr>
            <w:r w:rsidRPr="001D349B">
              <w:rPr>
                <w:rFonts w:ascii="Arial" w:eastAsia="Times New Roman" w:hAnsi="Arial" w:cs="Arial"/>
                <w:bCs/>
                <w:color w:val="000000" w:themeColor="text1"/>
                <w:sz w:val="18"/>
                <w:szCs w:val="18"/>
                <w:lang w:eastAsia="en-US"/>
              </w:rPr>
              <w:t>Servicio de diseño y ejecución de la evaluación de conocimientos en el marco del proceso de evaluación de los postulantes al Registro de intermediarios y auxiliares de seguros, empresas de reaseguros del exterior y actividades de seguros transfronterizas.</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1FB9327A" w14:textId="77777777" w:rsidR="001D349B" w:rsidRDefault="001D349B"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8AF84" w14:textId="77777777" w:rsidR="00702D70" w:rsidRDefault="00702D70">
      <w:r>
        <w:separator/>
      </w:r>
    </w:p>
  </w:endnote>
  <w:endnote w:type="continuationSeparator" w:id="0">
    <w:p w14:paraId="44E82572" w14:textId="77777777" w:rsidR="00702D70" w:rsidRDefault="00702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17508" w14:textId="77777777" w:rsidR="00702D70" w:rsidRDefault="00702D70">
      <w:r>
        <w:separator/>
      </w:r>
    </w:p>
  </w:footnote>
  <w:footnote w:type="continuationSeparator" w:id="0">
    <w:p w14:paraId="40D58D2A" w14:textId="77777777" w:rsidR="00702D70" w:rsidRDefault="00702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49B"/>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0D8"/>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70"/>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1</Pages>
  <Words>132</Words>
  <Characters>791</Characters>
  <Application>Microsoft Office Word</Application>
  <DocSecurity>0</DocSecurity>
  <Lines>65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888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267</cp:revision>
  <cp:lastPrinted>2016-08-17T17:53:00Z</cp:lastPrinted>
  <dcterms:created xsi:type="dcterms:W3CDTF">2022-02-03T23:04:00Z</dcterms:created>
  <dcterms:modified xsi:type="dcterms:W3CDTF">2026-03-03T20:47:00Z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