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FA1D16D" w:rsidR="00374381" w:rsidRPr="00D4344A" w:rsidRDefault="00C04D5C" w:rsidP="00903BBD">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03BBD">
        <w:rPr>
          <w:rFonts w:ascii="Arial" w:hAnsi="Arial" w:cs="Arial"/>
          <w:color w:val="000000" w:themeColor="text1"/>
          <w:sz w:val="20"/>
        </w:rPr>
        <w:t>s</w:t>
      </w:r>
      <w:r w:rsidR="00903BBD" w:rsidRPr="00903BBD">
        <w:rPr>
          <w:rFonts w:ascii="Arial" w:hAnsi="Arial" w:cs="Arial"/>
          <w:color w:val="000000" w:themeColor="text1"/>
          <w:sz w:val="20"/>
        </w:rPr>
        <w:t>ervicio de contratación de una sala de reuniones para la realización del taller de capacitación para periodistas de la región Puno</w:t>
      </w:r>
      <w:r w:rsidR="00903BBD">
        <w:rPr>
          <w:rFonts w:ascii="Arial" w:hAnsi="Arial" w:cs="Arial"/>
          <w:color w:val="000000" w:themeColor="text1"/>
          <w:sz w:val="20"/>
        </w:rPr>
        <w:t>.</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F9DF4" w14:textId="77777777" w:rsidR="003037DF" w:rsidRDefault="003037DF">
      <w:r>
        <w:separator/>
      </w:r>
    </w:p>
  </w:endnote>
  <w:endnote w:type="continuationSeparator" w:id="0">
    <w:p w14:paraId="06293E5D" w14:textId="77777777" w:rsidR="003037DF" w:rsidRDefault="00303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EFD0C" w14:textId="77777777" w:rsidR="003037DF" w:rsidRDefault="003037DF">
      <w:r>
        <w:separator/>
      </w:r>
    </w:p>
  </w:footnote>
  <w:footnote w:type="continuationSeparator" w:id="0">
    <w:p w14:paraId="41DE5473" w14:textId="77777777" w:rsidR="003037DF" w:rsidRDefault="00303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16D"/>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7DF"/>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BBD"/>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599</Words>
  <Characters>3502</Characters>
  <Application>Microsoft Office Word</Application>
  <DocSecurity>0</DocSecurity>
  <Lines>145</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2026-03-05T16:52:00Z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