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CFFB2F9"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4C670D8" w:rsidR="00C04D5C" w:rsidRPr="009B04F1" w:rsidRDefault="00C04D5C" w:rsidP="009B04F1">
      <w:pPr>
        <w:tabs>
          <w:tab w:val="center" w:pos="5124"/>
          <w:tab w:val="right" w:pos="9543"/>
        </w:tabs>
        <w:jc w:val="both"/>
        <w:rPr>
          <w:rFonts w:ascii="Arial" w:hAnsi="Arial" w:cs="Arial"/>
          <w:b/>
          <w:bCs/>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9B04F1" w:rsidRPr="009B04F1">
        <w:rPr>
          <w:rFonts w:ascii="Arial" w:hAnsi="Arial" w:cs="Arial"/>
          <w:b/>
          <w:bCs/>
          <w:color w:val="000000" w:themeColor="text1"/>
          <w:sz w:val="20"/>
        </w:rPr>
        <w:t>“Contratación del servicio de soporte técnico, suscripción de hosting y administración para CHATBOT en Microsoft Azure”</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F55CB" w14:textId="77777777" w:rsidR="002E7980" w:rsidRDefault="002E7980">
      <w:r>
        <w:separator/>
      </w:r>
    </w:p>
  </w:endnote>
  <w:endnote w:type="continuationSeparator" w:id="0">
    <w:p w14:paraId="66E33C5C" w14:textId="77777777" w:rsidR="002E7980" w:rsidRDefault="002E7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E194C" w14:textId="77777777" w:rsidR="002E7980" w:rsidRDefault="002E7980">
      <w:r>
        <w:separator/>
      </w:r>
    </w:p>
  </w:footnote>
  <w:footnote w:type="continuationSeparator" w:id="0">
    <w:p w14:paraId="52B9DCCF" w14:textId="77777777" w:rsidR="002E7980" w:rsidRDefault="002E7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980"/>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17"/>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4F1"/>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6742"/>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3</Pages>
  <Words>550</Words>
  <Characters>3232</Characters>
  <Application>Microsoft Office Word</Application>
  <DocSecurity>0</DocSecurity>
  <Lines>136</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3794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4</cp:revision>
  <cp:lastPrinted>2016-08-17T17:53:00Z</cp:lastPrinted>
  <dcterms:created xsi:type="dcterms:W3CDTF">2026-02-02T14:53:00Z</dcterms:created>
  <dcterms:modified xsi:type="dcterms:W3CDTF">2026-03-06T15:32:00Z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